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640B20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640B20">
      <w:pPr>
        <w:rPr>
          <w:rFonts w:ascii="Calibri" w:hAnsi="Calibri"/>
        </w:rPr>
      </w:pPr>
    </w:p>
    <w:p w:rsidR="003E0BEB" w:rsidRDefault="00640B20" w:rsidP="00640B20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If You Are Revising Your Lab…</w:t>
      </w:r>
    </w:p>
    <w:p w:rsidR="00E53046" w:rsidRDefault="00E53046" w:rsidP="00640B20">
      <w:pPr>
        <w:rPr>
          <w:rFonts w:ascii="Calibri" w:hAnsi="Calibri"/>
        </w:rPr>
      </w:pPr>
    </w:p>
    <w:p w:rsidR="00640B20" w:rsidRDefault="00640B20" w:rsidP="00640B20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Make any changes I’ve suggested to you</w:t>
      </w:r>
    </w:p>
    <w:p w:rsidR="00640B20" w:rsidRDefault="00640B20" w:rsidP="00640B20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 </w:t>
      </w:r>
      <w:r w:rsidR="00F22BB8">
        <w:rPr>
          <w:rFonts w:ascii="Calibri" w:hAnsi="Calibri"/>
        </w:rPr>
        <w:t>Make sure you’ve included a title, class name, group members’ names, Ms. Eggleston, and the date</w:t>
      </w:r>
    </w:p>
    <w:p w:rsidR="00F22BB8" w:rsidRDefault="00F22BB8" w:rsidP="00640B20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12pt Times New Roman or Arial, double spaced, section headers in </w:t>
      </w:r>
      <w:r w:rsidRPr="00F22BB8">
        <w:rPr>
          <w:rFonts w:ascii="Calibri" w:hAnsi="Calibri"/>
          <w:b/>
        </w:rPr>
        <w:t>bold</w:t>
      </w:r>
    </w:p>
    <w:p w:rsidR="00F22BB8" w:rsidRDefault="00F22BB8" w:rsidP="00F22BB8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Intro</w:t>
      </w:r>
    </w:p>
    <w:p w:rsidR="00F22BB8" w:rsidRDefault="00F22BB8" w:rsidP="00F22BB8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Purpose</w:t>
      </w:r>
    </w:p>
    <w:p w:rsidR="00F22BB8" w:rsidRDefault="00F22BB8" w:rsidP="00F22BB8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 w:rsidRPr="00F22BB8">
        <w:rPr>
          <w:rFonts w:ascii="Calibri" w:hAnsi="Calibri"/>
        </w:rPr>
        <w:t xml:space="preserve">Definitions of ALL SEVEN vocabulary terms </w:t>
      </w:r>
    </w:p>
    <w:p w:rsidR="00F22BB8" w:rsidRDefault="00F22BB8" w:rsidP="00F22BB8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2 hypotheses</w:t>
      </w:r>
    </w:p>
    <w:p w:rsidR="00F22BB8" w:rsidRPr="00640B20" w:rsidRDefault="00F22BB8" w:rsidP="00F22BB8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Short summary of procedure</w:t>
      </w:r>
    </w:p>
    <w:p w:rsidR="00F22BB8" w:rsidRDefault="00F22BB8" w:rsidP="00640B20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Specific quantities in materials section</w:t>
      </w:r>
    </w:p>
    <w:p w:rsidR="00F22BB8" w:rsidRDefault="00F22BB8" w:rsidP="00640B20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Procedure is either in your own words OR </w:t>
      </w:r>
      <w:r w:rsidRPr="00F22BB8">
        <w:rPr>
          <w:rFonts w:ascii="Calibri" w:hAnsi="Calibri"/>
          <w:b/>
        </w:rPr>
        <w:t>correctly cited</w:t>
      </w:r>
    </w:p>
    <w:p w:rsidR="00F22BB8" w:rsidRDefault="00F22BB8" w:rsidP="00640B20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Data table has a title </w:t>
      </w:r>
      <w:r w:rsidR="00A50022">
        <w:rPr>
          <w:rFonts w:ascii="Calibri" w:hAnsi="Calibri"/>
        </w:rPr>
        <w:t>and has UNITS (grams)</w:t>
      </w:r>
    </w:p>
    <w:p w:rsidR="00A50022" w:rsidRDefault="00A50022" w:rsidP="00640B20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Conclusion</w:t>
      </w:r>
    </w:p>
    <w:p w:rsidR="00A50022" w:rsidRDefault="00A50022" w:rsidP="00A50022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Restate purpose and short summary of procedure</w:t>
      </w:r>
    </w:p>
    <w:p w:rsidR="00A50022" w:rsidRDefault="00A50022" w:rsidP="00A50022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For each experiment, include the three numeric values from your data table</w:t>
      </w:r>
    </w:p>
    <w:p w:rsidR="00A50022" w:rsidRDefault="00A50022" w:rsidP="00A50022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Name 1 error, explain how error changed data, suggest how to correct error</w:t>
      </w:r>
    </w:p>
    <w:p w:rsidR="00A50022" w:rsidRDefault="00A50022" w:rsidP="00A50022">
      <w:pPr>
        <w:pStyle w:val="ListParagraph"/>
        <w:numPr>
          <w:ilvl w:val="2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“This error _________ (increased/decreased) the mass I collected because…”</w:t>
      </w:r>
    </w:p>
    <w:p w:rsidR="00A50022" w:rsidRDefault="00A50022" w:rsidP="00A50022">
      <w:pPr>
        <w:pStyle w:val="ListParagraph"/>
        <w:numPr>
          <w:ilvl w:val="1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2 future questions: what would you measure?</w:t>
      </w:r>
    </w:p>
    <w:p w:rsidR="00A50022" w:rsidRPr="00640B20" w:rsidRDefault="00A50022" w:rsidP="00A50022">
      <w:pPr>
        <w:pStyle w:val="ListParagraph"/>
        <w:numPr>
          <w:ilvl w:val="0"/>
          <w:numId w:val="2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If you included outside research, make sure you have a References sections</w:t>
      </w:r>
      <w:bookmarkStart w:id="0" w:name="_GoBack"/>
      <w:bookmarkEnd w:id="0"/>
    </w:p>
    <w:sectPr w:rsidR="00A50022" w:rsidRPr="00640B20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E37EF"/>
    <w:multiLevelType w:val="hybridMultilevel"/>
    <w:tmpl w:val="FDB226CE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B20"/>
    <w:rsid w:val="000B489C"/>
    <w:rsid w:val="003E0BEB"/>
    <w:rsid w:val="004B4E83"/>
    <w:rsid w:val="00640B20"/>
    <w:rsid w:val="00A50022"/>
    <w:rsid w:val="00C918AE"/>
    <w:rsid w:val="00E53046"/>
    <w:rsid w:val="00F2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4</TotalTime>
  <Pages>1</Pages>
  <Words>142</Words>
  <Characters>815</Characters>
  <Application>Microsoft Macintosh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2013-10-27T17:49:00Z</dcterms:created>
  <dcterms:modified xsi:type="dcterms:W3CDTF">2013-10-27T18:13:00Z</dcterms:modified>
</cp:coreProperties>
</file>