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0276E0" w14:textId="77777777" w:rsidR="000B489C" w:rsidRPr="00823915" w:rsidRDefault="003E0BEB" w:rsidP="00823915">
      <w:pPr>
        <w:rPr>
          <w:rFonts w:ascii="Calibri" w:hAnsi="Calibri"/>
        </w:rPr>
      </w:pPr>
      <w:r w:rsidRPr="00823915">
        <w:rPr>
          <w:rFonts w:ascii="Calibri" w:hAnsi="Calibri"/>
        </w:rPr>
        <w:t>Name: _________________________________</w:t>
      </w:r>
      <w:r w:rsidRPr="00823915">
        <w:rPr>
          <w:rFonts w:ascii="Calibri" w:hAnsi="Calibri"/>
        </w:rPr>
        <w:tab/>
        <w:t>Period: _______</w:t>
      </w:r>
      <w:r w:rsidRPr="00823915">
        <w:rPr>
          <w:rFonts w:ascii="Calibri" w:hAnsi="Calibri"/>
        </w:rPr>
        <w:tab/>
        <w:t>Date: _____________</w:t>
      </w:r>
    </w:p>
    <w:p w14:paraId="13975581" w14:textId="77777777" w:rsidR="003E0BEB" w:rsidRPr="00823915" w:rsidRDefault="003E0BEB" w:rsidP="00823915">
      <w:pPr>
        <w:rPr>
          <w:rFonts w:ascii="Calibri" w:hAnsi="Calibri"/>
        </w:rPr>
      </w:pPr>
    </w:p>
    <w:p w14:paraId="2FB7FF72" w14:textId="77777777" w:rsidR="003E0BEB" w:rsidRPr="00823915" w:rsidRDefault="00823915" w:rsidP="00823915">
      <w:pPr>
        <w:jc w:val="center"/>
        <w:rPr>
          <w:rFonts w:ascii="Calibri" w:hAnsi="Calibri"/>
          <w:b/>
          <w:sz w:val="36"/>
          <w:szCs w:val="36"/>
        </w:rPr>
      </w:pPr>
      <w:r w:rsidRPr="00823915">
        <w:rPr>
          <w:rFonts w:ascii="Calibri" w:hAnsi="Calibri"/>
          <w:b/>
          <w:sz w:val="36"/>
          <w:szCs w:val="36"/>
        </w:rPr>
        <w:t>Elements Project Checklist</w:t>
      </w:r>
      <w:bookmarkStart w:id="0" w:name="_GoBack"/>
      <w:bookmarkEnd w:id="0"/>
    </w:p>
    <w:p w14:paraId="40CF7A20" w14:textId="77777777" w:rsidR="00E53046" w:rsidRPr="00823915" w:rsidRDefault="00E53046" w:rsidP="00823915">
      <w:pPr>
        <w:rPr>
          <w:rFonts w:ascii="Calibri" w:hAnsi="Calibri"/>
        </w:rPr>
      </w:pPr>
    </w:p>
    <w:p w14:paraId="728D02ED" w14:textId="77777777" w:rsidR="00823915" w:rsidRPr="00823915" w:rsidRDefault="00823915" w:rsidP="00823915">
      <w:pPr>
        <w:rPr>
          <w:rFonts w:ascii="Calibri" w:hAnsi="Calibri"/>
          <w:sz w:val="30"/>
          <w:szCs w:val="30"/>
        </w:rPr>
      </w:pPr>
      <w:r w:rsidRPr="00823915">
        <w:rPr>
          <w:rFonts w:ascii="Calibri" w:hAnsi="Calibri"/>
          <w:sz w:val="30"/>
          <w:szCs w:val="30"/>
        </w:rPr>
        <w:t>All posters and power points MUST contain the following information:</w:t>
      </w:r>
    </w:p>
    <w:p w14:paraId="26B62E1E" w14:textId="77777777" w:rsidR="00823915" w:rsidRPr="00823915" w:rsidRDefault="00823915" w:rsidP="00823915">
      <w:pPr>
        <w:rPr>
          <w:rFonts w:ascii="Calibri" w:hAnsi="Calibri"/>
        </w:rPr>
      </w:pPr>
    </w:p>
    <w:tbl>
      <w:tblPr>
        <w:tblStyle w:val="TableGrid"/>
        <w:tblW w:w="5000" w:type="pct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"/>
        <w:gridCol w:w="4319"/>
        <w:gridCol w:w="285"/>
        <w:gridCol w:w="588"/>
        <w:gridCol w:w="3796"/>
      </w:tblGrid>
      <w:tr w:rsidR="00823915" w:rsidRPr="00823915" w14:paraId="2F22CF4F" w14:textId="77777777" w:rsidTr="00823915">
        <w:tc>
          <w:tcPr>
            <w:tcW w:w="307" w:type="pct"/>
          </w:tcPr>
          <w:p w14:paraId="3613FDA8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37F6D7D2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Element symbol</w:t>
            </w:r>
          </w:p>
        </w:tc>
        <w:tc>
          <w:tcPr>
            <w:tcW w:w="149" w:type="pct"/>
          </w:tcPr>
          <w:p w14:paraId="13C25933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21E4BF10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5F8291DE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Atomic radius</w:t>
            </w:r>
          </w:p>
        </w:tc>
      </w:tr>
      <w:tr w:rsidR="00823915" w:rsidRPr="00823915" w14:paraId="64A1BF54" w14:textId="77777777" w:rsidTr="00823915">
        <w:tc>
          <w:tcPr>
            <w:tcW w:w="307" w:type="pct"/>
          </w:tcPr>
          <w:p w14:paraId="6577E57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43ABB371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Atomic mass</w:t>
            </w:r>
          </w:p>
        </w:tc>
        <w:tc>
          <w:tcPr>
            <w:tcW w:w="149" w:type="pct"/>
          </w:tcPr>
          <w:p w14:paraId="2D0FD762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53C6A291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065777F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Bohr model</w:t>
            </w:r>
          </w:p>
        </w:tc>
      </w:tr>
      <w:tr w:rsidR="00823915" w:rsidRPr="00823915" w14:paraId="31EE168C" w14:textId="77777777" w:rsidTr="00823915">
        <w:tc>
          <w:tcPr>
            <w:tcW w:w="307" w:type="pct"/>
          </w:tcPr>
          <w:p w14:paraId="2C35E4BD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2A94FDB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Atomic number</w:t>
            </w:r>
          </w:p>
        </w:tc>
        <w:tc>
          <w:tcPr>
            <w:tcW w:w="149" w:type="pct"/>
          </w:tcPr>
          <w:p w14:paraId="30D6A4F5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3583236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02F2A69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Date discovered</w:t>
            </w:r>
          </w:p>
        </w:tc>
      </w:tr>
      <w:tr w:rsidR="00823915" w:rsidRPr="00823915" w14:paraId="57B06864" w14:textId="77777777" w:rsidTr="00823915">
        <w:tc>
          <w:tcPr>
            <w:tcW w:w="307" w:type="pct"/>
          </w:tcPr>
          <w:p w14:paraId="15E3BFF9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5D486608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Period</w:t>
            </w:r>
          </w:p>
        </w:tc>
        <w:tc>
          <w:tcPr>
            <w:tcW w:w="149" w:type="pct"/>
          </w:tcPr>
          <w:p w14:paraId="3D7F320C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53AFDAD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1C6B33D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Who discovered</w:t>
            </w:r>
          </w:p>
        </w:tc>
      </w:tr>
      <w:tr w:rsidR="00823915" w:rsidRPr="00823915" w14:paraId="798A33C9" w14:textId="77777777" w:rsidTr="00823915">
        <w:tc>
          <w:tcPr>
            <w:tcW w:w="307" w:type="pct"/>
          </w:tcPr>
          <w:p w14:paraId="25A1A16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44B943BB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Family (halogen, noble gas, etc.)</w:t>
            </w:r>
          </w:p>
        </w:tc>
        <w:tc>
          <w:tcPr>
            <w:tcW w:w="149" w:type="pct"/>
          </w:tcPr>
          <w:p w14:paraId="126844F0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45296329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5FCDE9AB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How discovered</w:t>
            </w:r>
          </w:p>
        </w:tc>
      </w:tr>
      <w:tr w:rsidR="00823915" w:rsidRPr="00823915" w14:paraId="3AF9F8D9" w14:textId="77777777" w:rsidTr="00823915">
        <w:tc>
          <w:tcPr>
            <w:tcW w:w="307" w:type="pct"/>
          </w:tcPr>
          <w:p w14:paraId="45F1B116" w14:textId="77777777" w:rsidR="00823915" w:rsidRPr="00823915" w:rsidRDefault="00823915" w:rsidP="00AB4B45">
            <w:pPr>
              <w:rPr>
                <w:rFonts w:ascii="Menlo Bold" w:eastAsia="ＭＳ ゴシック" w:hAnsi="Menlo Bold" w:cs="Menlo Bold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  <w:p w14:paraId="642377A0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3FB11EC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Metal, nonmetal, or metalloid</w:t>
            </w:r>
          </w:p>
          <w:p w14:paraId="08F6701E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  <w:p w14:paraId="7137EEB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Electron configuration</w:t>
            </w:r>
          </w:p>
        </w:tc>
        <w:tc>
          <w:tcPr>
            <w:tcW w:w="149" w:type="pct"/>
          </w:tcPr>
          <w:p w14:paraId="09CE9936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55D86A48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6A7238CD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Two out of three: medical uses, industrial/business uses, effect on humans</w:t>
            </w:r>
          </w:p>
        </w:tc>
      </w:tr>
      <w:tr w:rsidR="00823915" w:rsidRPr="00823915" w14:paraId="3DE58806" w14:textId="77777777" w:rsidTr="00823915">
        <w:tc>
          <w:tcPr>
            <w:tcW w:w="307" w:type="pct"/>
          </w:tcPr>
          <w:p w14:paraId="22CC77A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1916D47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First ionization energy</w:t>
            </w:r>
          </w:p>
        </w:tc>
        <w:tc>
          <w:tcPr>
            <w:tcW w:w="149" w:type="pct"/>
          </w:tcPr>
          <w:p w14:paraId="1BE21680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4B85FF98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6EAB54EA" w14:textId="77777777" w:rsidR="00823915" w:rsidRPr="00823915" w:rsidRDefault="00823915" w:rsidP="0082391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Neat and organized</w:t>
            </w:r>
          </w:p>
        </w:tc>
      </w:tr>
      <w:tr w:rsidR="00823915" w:rsidRPr="00823915" w14:paraId="65F10C21" w14:textId="77777777" w:rsidTr="00823915">
        <w:tc>
          <w:tcPr>
            <w:tcW w:w="307" w:type="pct"/>
          </w:tcPr>
          <w:p w14:paraId="29A02121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7F23A562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Electronegativity</w:t>
            </w:r>
          </w:p>
        </w:tc>
        <w:tc>
          <w:tcPr>
            <w:tcW w:w="149" w:type="pct"/>
          </w:tcPr>
          <w:p w14:paraId="158C9BDD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</w:tc>
        <w:tc>
          <w:tcPr>
            <w:tcW w:w="307" w:type="pct"/>
          </w:tcPr>
          <w:p w14:paraId="4E44191E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258477B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Your first and last name and class period</w:t>
            </w:r>
          </w:p>
        </w:tc>
      </w:tr>
      <w:tr w:rsidR="00823915" w:rsidRPr="00823915" w14:paraId="719BA7E2" w14:textId="77777777" w:rsidTr="00823915">
        <w:tc>
          <w:tcPr>
            <w:tcW w:w="307" w:type="pct"/>
          </w:tcPr>
          <w:p w14:paraId="6B6B42B9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0CEBB343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Correctly reference all websites</w:t>
            </w:r>
          </w:p>
        </w:tc>
        <w:tc>
          <w:tcPr>
            <w:tcW w:w="149" w:type="pct"/>
          </w:tcPr>
          <w:p w14:paraId="4948D52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</w:tc>
        <w:tc>
          <w:tcPr>
            <w:tcW w:w="307" w:type="pct"/>
          </w:tcPr>
          <w:p w14:paraId="0A25FB68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6E2A8E22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 least one diagram or picture, but preferably more than one</w:t>
            </w:r>
          </w:p>
        </w:tc>
      </w:tr>
      <w:tr w:rsidR="00823915" w:rsidRPr="00823915" w14:paraId="6A29137D" w14:textId="77777777" w:rsidTr="00823915">
        <w:tc>
          <w:tcPr>
            <w:tcW w:w="307" w:type="pct"/>
          </w:tcPr>
          <w:p w14:paraId="7B847AEA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246C5FE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IF HONORS: notecards to read during your presentation</w:t>
            </w:r>
          </w:p>
        </w:tc>
        <w:tc>
          <w:tcPr>
            <w:tcW w:w="149" w:type="pct"/>
          </w:tcPr>
          <w:p w14:paraId="6CA8660D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</w:tc>
        <w:tc>
          <w:tcPr>
            <w:tcW w:w="307" w:type="pct"/>
          </w:tcPr>
          <w:p w14:paraId="135FFCF5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6477FCC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IF HONORS: physical model with protons, neutrons, and electrons</w:t>
            </w:r>
          </w:p>
        </w:tc>
      </w:tr>
    </w:tbl>
    <w:p w14:paraId="44DDA144" w14:textId="77777777" w:rsidR="00823915" w:rsidRDefault="00823915" w:rsidP="00823915">
      <w:pPr>
        <w:rPr>
          <w:rFonts w:ascii="Calibri" w:hAnsi="Calibri"/>
        </w:rPr>
      </w:pPr>
    </w:p>
    <w:p w14:paraId="0580750A" w14:textId="77777777" w:rsidR="00823915" w:rsidRDefault="00823915" w:rsidP="00823915">
      <w:pPr>
        <w:rPr>
          <w:rFonts w:ascii="Calibri" w:hAnsi="Calibri"/>
        </w:rPr>
      </w:pPr>
    </w:p>
    <w:p w14:paraId="2C16B11D" w14:textId="77777777" w:rsidR="00823915" w:rsidRDefault="00823915" w:rsidP="00823915">
      <w:pPr>
        <w:rPr>
          <w:rFonts w:ascii="Calibri" w:hAnsi="Calibri"/>
        </w:rPr>
      </w:pPr>
    </w:p>
    <w:p w14:paraId="7D956D03" w14:textId="77777777" w:rsidR="00823915" w:rsidRPr="00823915" w:rsidRDefault="00823915" w:rsidP="00823915">
      <w:pPr>
        <w:rPr>
          <w:rFonts w:ascii="Calibri" w:hAnsi="Calibri"/>
        </w:rPr>
      </w:pPr>
      <w:r w:rsidRPr="00823915">
        <w:rPr>
          <w:rFonts w:ascii="Calibri" w:hAnsi="Calibri"/>
        </w:rPr>
        <w:t>Name: _________________________________</w:t>
      </w:r>
      <w:r w:rsidRPr="00823915">
        <w:rPr>
          <w:rFonts w:ascii="Calibri" w:hAnsi="Calibri"/>
        </w:rPr>
        <w:tab/>
        <w:t>Period: _______</w:t>
      </w:r>
      <w:r w:rsidRPr="00823915">
        <w:rPr>
          <w:rFonts w:ascii="Calibri" w:hAnsi="Calibri"/>
        </w:rPr>
        <w:tab/>
        <w:t>Date: _____________</w:t>
      </w:r>
    </w:p>
    <w:p w14:paraId="6884173B" w14:textId="77777777" w:rsidR="00823915" w:rsidRPr="00823915" w:rsidRDefault="00823915" w:rsidP="00823915">
      <w:pPr>
        <w:rPr>
          <w:rFonts w:ascii="Calibri" w:hAnsi="Calibri"/>
        </w:rPr>
      </w:pPr>
    </w:p>
    <w:p w14:paraId="2E7C181D" w14:textId="77777777" w:rsidR="00823915" w:rsidRPr="00823915" w:rsidRDefault="00823915" w:rsidP="00823915">
      <w:pPr>
        <w:jc w:val="center"/>
        <w:rPr>
          <w:rFonts w:ascii="Calibri" w:hAnsi="Calibri"/>
          <w:b/>
          <w:sz w:val="36"/>
          <w:szCs w:val="36"/>
        </w:rPr>
      </w:pPr>
      <w:r w:rsidRPr="00823915">
        <w:rPr>
          <w:rFonts w:ascii="Calibri" w:hAnsi="Calibri"/>
          <w:b/>
          <w:sz w:val="36"/>
          <w:szCs w:val="36"/>
        </w:rPr>
        <w:t>Elements Project Checklist</w:t>
      </w:r>
    </w:p>
    <w:p w14:paraId="69B5D6AA" w14:textId="77777777" w:rsidR="00823915" w:rsidRPr="00823915" w:rsidRDefault="00823915" w:rsidP="00823915">
      <w:pPr>
        <w:rPr>
          <w:rFonts w:ascii="Calibri" w:hAnsi="Calibri"/>
        </w:rPr>
      </w:pPr>
    </w:p>
    <w:p w14:paraId="7FF9388E" w14:textId="77777777" w:rsidR="00823915" w:rsidRPr="00823915" w:rsidRDefault="00823915" w:rsidP="00823915">
      <w:pPr>
        <w:rPr>
          <w:rFonts w:ascii="Calibri" w:hAnsi="Calibri"/>
          <w:sz w:val="30"/>
          <w:szCs w:val="30"/>
        </w:rPr>
      </w:pPr>
      <w:r w:rsidRPr="00823915">
        <w:rPr>
          <w:rFonts w:ascii="Calibri" w:hAnsi="Calibri"/>
          <w:sz w:val="30"/>
          <w:szCs w:val="30"/>
        </w:rPr>
        <w:t>All posters and power points MUST contain the following information:</w:t>
      </w:r>
    </w:p>
    <w:p w14:paraId="16FBA902" w14:textId="77777777" w:rsidR="00823915" w:rsidRPr="00823915" w:rsidRDefault="00823915" w:rsidP="00823915">
      <w:pPr>
        <w:rPr>
          <w:rFonts w:ascii="Calibri" w:hAnsi="Calibri"/>
        </w:rPr>
      </w:pPr>
    </w:p>
    <w:tbl>
      <w:tblPr>
        <w:tblStyle w:val="TableGrid"/>
        <w:tblW w:w="5000" w:type="pct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8"/>
        <w:gridCol w:w="4319"/>
        <w:gridCol w:w="285"/>
        <w:gridCol w:w="588"/>
        <w:gridCol w:w="3796"/>
      </w:tblGrid>
      <w:tr w:rsidR="00823915" w:rsidRPr="00823915" w14:paraId="0BF09BC9" w14:textId="77777777" w:rsidTr="00AB4B45">
        <w:tc>
          <w:tcPr>
            <w:tcW w:w="307" w:type="pct"/>
          </w:tcPr>
          <w:p w14:paraId="4F8F6A4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4BEDC4C5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Element symbol</w:t>
            </w:r>
          </w:p>
        </w:tc>
        <w:tc>
          <w:tcPr>
            <w:tcW w:w="149" w:type="pct"/>
          </w:tcPr>
          <w:p w14:paraId="7BA28744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252C2368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29570F3F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Atomic radius</w:t>
            </w:r>
          </w:p>
        </w:tc>
      </w:tr>
      <w:tr w:rsidR="00823915" w:rsidRPr="00823915" w14:paraId="5CAD1354" w14:textId="77777777" w:rsidTr="00AB4B45">
        <w:tc>
          <w:tcPr>
            <w:tcW w:w="307" w:type="pct"/>
          </w:tcPr>
          <w:p w14:paraId="289534D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7F187570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Atomic mass</w:t>
            </w:r>
          </w:p>
        </w:tc>
        <w:tc>
          <w:tcPr>
            <w:tcW w:w="149" w:type="pct"/>
          </w:tcPr>
          <w:p w14:paraId="685E5461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05D7EF79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480AAD7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Bohr model</w:t>
            </w:r>
          </w:p>
        </w:tc>
      </w:tr>
      <w:tr w:rsidR="00823915" w:rsidRPr="00823915" w14:paraId="21F73B75" w14:textId="77777777" w:rsidTr="00AB4B45">
        <w:tc>
          <w:tcPr>
            <w:tcW w:w="307" w:type="pct"/>
          </w:tcPr>
          <w:p w14:paraId="76CB75B3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766F3B5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Atomic number</w:t>
            </w:r>
          </w:p>
        </w:tc>
        <w:tc>
          <w:tcPr>
            <w:tcW w:w="149" w:type="pct"/>
          </w:tcPr>
          <w:p w14:paraId="2444D81E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0023CA73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781A3F31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Date discovered</w:t>
            </w:r>
          </w:p>
        </w:tc>
      </w:tr>
      <w:tr w:rsidR="00823915" w:rsidRPr="00823915" w14:paraId="48028D4A" w14:textId="77777777" w:rsidTr="00AB4B45">
        <w:tc>
          <w:tcPr>
            <w:tcW w:w="307" w:type="pct"/>
          </w:tcPr>
          <w:p w14:paraId="24B0B4B9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2A11E00B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Period</w:t>
            </w:r>
          </w:p>
        </w:tc>
        <w:tc>
          <w:tcPr>
            <w:tcW w:w="149" w:type="pct"/>
          </w:tcPr>
          <w:p w14:paraId="0ACCE0BD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70D664D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6BE84095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Who discovered</w:t>
            </w:r>
          </w:p>
        </w:tc>
      </w:tr>
      <w:tr w:rsidR="00823915" w:rsidRPr="00823915" w14:paraId="2F8948EF" w14:textId="77777777" w:rsidTr="00AB4B45">
        <w:tc>
          <w:tcPr>
            <w:tcW w:w="307" w:type="pct"/>
          </w:tcPr>
          <w:p w14:paraId="24F31EC9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1DF0C2C3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Family (halogen, noble gas, etc.)</w:t>
            </w:r>
          </w:p>
        </w:tc>
        <w:tc>
          <w:tcPr>
            <w:tcW w:w="149" w:type="pct"/>
          </w:tcPr>
          <w:p w14:paraId="386C8017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357AD69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4487F9D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How discovered</w:t>
            </w:r>
          </w:p>
        </w:tc>
      </w:tr>
      <w:tr w:rsidR="00823915" w:rsidRPr="00823915" w14:paraId="6F466DA4" w14:textId="77777777" w:rsidTr="00AB4B45">
        <w:tc>
          <w:tcPr>
            <w:tcW w:w="307" w:type="pct"/>
          </w:tcPr>
          <w:p w14:paraId="40BFD4C3" w14:textId="77777777" w:rsidR="00823915" w:rsidRPr="00823915" w:rsidRDefault="00823915" w:rsidP="00AB4B45">
            <w:pPr>
              <w:rPr>
                <w:rFonts w:ascii="Menlo Bold" w:eastAsia="ＭＳ ゴシック" w:hAnsi="Menlo Bold" w:cs="Menlo Bold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  <w:p w14:paraId="1A5211D0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59820B4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Metal, nonmetal, or metalloid</w:t>
            </w:r>
          </w:p>
          <w:p w14:paraId="6CF7EE98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  <w:p w14:paraId="7E893FD1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Electron configuration</w:t>
            </w:r>
          </w:p>
        </w:tc>
        <w:tc>
          <w:tcPr>
            <w:tcW w:w="149" w:type="pct"/>
          </w:tcPr>
          <w:p w14:paraId="726225D7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3A529F1E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0EAF1F0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Two out of three: medical uses, industrial/business uses, effect on humans</w:t>
            </w:r>
          </w:p>
        </w:tc>
      </w:tr>
      <w:tr w:rsidR="00823915" w:rsidRPr="00823915" w14:paraId="2BFBA71A" w14:textId="77777777" w:rsidTr="00AB4B45">
        <w:tc>
          <w:tcPr>
            <w:tcW w:w="307" w:type="pct"/>
          </w:tcPr>
          <w:p w14:paraId="7BE9107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3729374A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First ionization energy</w:t>
            </w:r>
          </w:p>
        </w:tc>
        <w:tc>
          <w:tcPr>
            <w:tcW w:w="149" w:type="pct"/>
          </w:tcPr>
          <w:p w14:paraId="433AE32E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</w:p>
        </w:tc>
        <w:tc>
          <w:tcPr>
            <w:tcW w:w="307" w:type="pct"/>
          </w:tcPr>
          <w:p w14:paraId="452A389F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7FCB0E97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Neat and organized</w:t>
            </w:r>
          </w:p>
        </w:tc>
      </w:tr>
      <w:tr w:rsidR="00823915" w:rsidRPr="00823915" w14:paraId="3A105E08" w14:textId="77777777" w:rsidTr="00AB4B45">
        <w:tc>
          <w:tcPr>
            <w:tcW w:w="307" w:type="pct"/>
          </w:tcPr>
          <w:p w14:paraId="704647D1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533DFFAE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Electronegativity</w:t>
            </w:r>
          </w:p>
        </w:tc>
        <w:tc>
          <w:tcPr>
            <w:tcW w:w="149" w:type="pct"/>
          </w:tcPr>
          <w:p w14:paraId="0C869FA3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</w:tc>
        <w:tc>
          <w:tcPr>
            <w:tcW w:w="307" w:type="pct"/>
          </w:tcPr>
          <w:p w14:paraId="23A6F97F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57BE4956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Your first and last name and class period</w:t>
            </w:r>
          </w:p>
        </w:tc>
      </w:tr>
      <w:tr w:rsidR="00823915" w:rsidRPr="00823915" w14:paraId="733F85FB" w14:textId="77777777" w:rsidTr="00AB4B45">
        <w:tc>
          <w:tcPr>
            <w:tcW w:w="307" w:type="pct"/>
          </w:tcPr>
          <w:p w14:paraId="20F42110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50A5399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Correctly reference all websites</w:t>
            </w:r>
          </w:p>
        </w:tc>
        <w:tc>
          <w:tcPr>
            <w:tcW w:w="149" w:type="pct"/>
          </w:tcPr>
          <w:p w14:paraId="6D9EC9A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</w:tc>
        <w:tc>
          <w:tcPr>
            <w:tcW w:w="307" w:type="pct"/>
          </w:tcPr>
          <w:p w14:paraId="7FAA8179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4B360A8C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At least one diagram or picture, but preferably more than one</w:t>
            </w:r>
          </w:p>
        </w:tc>
      </w:tr>
      <w:tr w:rsidR="00823915" w:rsidRPr="00823915" w14:paraId="6E40DDF9" w14:textId="77777777" w:rsidTr="00AB4B45">
        <w:tc>
          <w:tcPr>
            <w:tcW w:w="307" w:type="pct"/>
          </w:tcPr>
          <w:p w14:paraId="6703E851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2255" w:type="pct"/>
          </w:tcPr>
          <w:p w14:paraId="1BF44844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IF HONORS: notecards to read during your presentation</w:t>
            </w:r>
          </w:p>
        </w:tc>
        <w:tc>
          <w:tcPr>
            <w:tcW w:w="149" w:type="pct"/>
          </w:tcPr>
          <w:p w14:paraId="05850E35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</w:p>
        </w:tc>
        <w:tc>
          <w:tcPr>
            <w:tcW w:w="307" w:type="pct"/>
          </w:tcPr>
          <w:p w14:paraId="5C7EAEE4" w14:textId="77777777" w:rsidR="00823915" w:rsidRPr="00823915" w:rsidRDefault="00823915" w:rsidP="00AB4B45">
            <w:pPr>
              <w:rPr>
                <w:rFonts w:ascii="Calibri" w:eastAsia="ＭＳ ゴシック" w:hAnsi="Calibri" w:cs="Menlo Regular"/>
                <w:color w:val="000000"/>
              </w:rPr>
            </w:pPr>
            <w:r w:rsidRPr="00823915">
              <w:rPr>
                <w:rFonts w:ascii="Menlo Bold" w:eastAsia="ＭＳ ゴシック" w:hAnsi="Menlo Bold" w:cs="Menlo Bold"/>
                <w:color w:val="000000"/>
              </w:rPr>
              <w:t>☐</w:t>
            </w:r>
          </w:p>
        </w:tc>
        <w:tc>
          <w:tcPr>
            <w:tcW w:w="1982" w:type="pct"/>
          </w:tcPr>
          <w:p w14:paraId="03083E0B" w14:textId="77777777" w:rsidR="00823915" w:rsidRPr="00823915" w:rsidRDefault="00823915" w:rsidP="00AB4B45">
            <w:pPr>
              <w:rPr>
                <w:rFonts w:ascii="Calibri" w:hAnsi="Calibri" w:cs="Times New Roman"/>
              </w:rPr>
            </w:pPr>
            <w:r w:rsidRPr="00823915">
              <w:rPr>
                <w:rFonts w:ascii="Calibri" w:hAnsi="Calibri" w:cs="Times New Roman"/>
              </w:rPr>
              <w:t>IF HONORS: physical model with protons, neutrons, and electrons</w:t>
            </w:r>
          </w:p>
        </w:tc>
      </w:tr>
    </w:tbl>
    <w:p w14:paraId="49907938" w14:textId="77777777" w:rsidR="00823915" w:rsidRDefault="00823915" w:rsidP="00823915">
      <w:pPr>
        <w:rPr>
          <w:rFonts w:ascii="Calibri" w:hAnsi="Calibri"/>
        </w:rPr>
      </w:pPr>
    </w:p>
    <w:p w14:paraId="46872924" w14:textId="77777777" w:rsidR="00823915" w:rsidRPr="00823915" w:rsidRDefault="00823915" w:rsidP="00823915">
      <w:pPr>
        <w:rPr>
          <w:rFonts w:ascii="Calibri" w:hAnsi="Calibri"/>
        </w:rPr>
      </w:pPr>
    </w:p>
    <w:sectPr w:rsidR="00823915" w:rsidRPr="00823915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enlo Bold">
    <w:panose1 w:val="020B0709030604020204"/>
    <w:charset w:val="00"/>
    <w:family w:val="auto"/>
    <w:pitch w:val="variable"/>
    <w:sig w:usb0="E60022FF" w:usb1="D000F1FB" w:usb2="00000028" w:usb3="00000000" w:csb0="000001D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Menlo Regular">
    <w:panose1 w:val="020B0609030804020204"/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3915"/>
    <w:rsid w:val="000B489C"/>
    <w:rsid w:val="003E0BEB"/>
    <w:rsid w:val="004B4E83"/>
    <w:rsid w:val="00786142"/>
    <w:rsid w:val="00823915"/>
    <w:rsid w:val="00C918A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8FB02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8239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8239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5</TotalTime>
  <Pages>1</Pages>
  <Words>250</Words>
  <Characters>1425</Characters>
  <Application>Microsoft Macintosh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2013-12-02T00:21:00Z</dcterms:created>
  <dcterms:modified xsi:type="dcterms:W3CDTF">2013-12-02T00:30:00Z</dcterms:modified>
</cp:coreProperties>
</file>