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047EB2" w14:textId="77777777" w:rsidR="000B489C" w:rsidRPr="004B4E83" w:rsidRDefault="003E0BEB" w:rsidP="00FD4A3A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5D7D313A" w14:textId="77777777" w:rsidR="003E0BEB" w:rsidRPr="004B4E83" w:rsidRDefault="003E0BEB" w:rsidP="00FD4A3A">
      <w:pPr>
        <w:rPr>
          <w:rFonts w:ascii="Calibri" w:hAnsi="Calibri"/>
        </w:rPr>
      </w:pPr>
    </w:p>
    <w:p w14:paraId="26D6719D" w14:textId="77777777" w:rsidR="003E0BEB" w:rsidRPr="00A242CF" w:rsidRDefault="00FD4A3A" w:rsidP="00FD4A3A">
      <w:pPr>
        <w:jc w:val="center"/>
        <w:rPr>
          <w:rFonts w:ascii="Calibri" w:hAnsi="Calibri"/>
          <w:b/>
          <w:sz w:val="44"/>
          <w:szCs w:val="44"/>
        </w:rPr>
      </w:pPr>
      <w:r w:rsidRPr="00A242CF">
        <w:rPr>
          <w:rFonts w:ascii="Calibri" w:hAnsi="Calibri"/>
          <w:b/>
          <w:sz w:val="44"/>
          <w:szCs w:val="44"/>
        </w:rPr>
        <w:t>Metals, Nonmetals, and Metalloids Homework</w:t>
      </w:r>
    </w:p>
    <w:p w14:paraId="0BD14AF6" w14:textId="77777777" w:rsidR="00E53046" w:rsidRDefault="00E53046" w:rsidP="00FD4A3A">
      <w:pPr>
        <w:rPr>
          <w:rFonts w:ascii="Calibri" w:hAnsi="Calibri"/>
        </w:rPr>
      </w:pPr>
    </w:p>
    <w:p w14:paraId="7735784F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All of the following materials show the property of malleability except:</w:t>
      </w:r>
    </w:p>
    <w:p w14:paraId="595570B3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  <w:sectPr w:rsidR="00FD4A3A" w:rsidSect="003E0BEB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3DD16290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Iron</w:t>
      </w:r>
    </w:p>
    <w:p w14:paraId="24BEF87E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Carbon</w:t>
      </w:r>
    </w:p>
    <w:p w14:paraId="4D4FCCDE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Aluminum</w:t>
      </w:r>
    </w:p>
    <w:p w14:paraId="09734B5A" w14:textId="77777777" w:rsidR="00FD4A3A" w:rsidRP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Silver </w:t>
      </w:r>
    </w:p>
    <w:p w14:paraId="271E61FC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  <w:sectPr w:rsidR="00FD4A3A" w:rsidSect="00FD4A3A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53A1D36B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Which of the following can be beaten into thin sheets?</w:t>
      </w:r>
    </w:p>
    <w:p w14:paraId="023885AB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  <w:sectPr w:rsidR="00FD4A3A" w:rsidSect="00FD4A3A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4D6CA3C6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Zinc</w:t>
      </w:r>
    </w:p>
    <w:p w14:paraId="5BD3B4AD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Phosphorus</w:t>
      </w:r>
    </w:p>
    <w:p w14:paraId="63C74835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Sulfur</w:t>
      </w:r>
    </w:p>
    <w:p w14:paraId="6F2A00A7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Oxygen</w:t>
      </w:r>
    </w:p>
    <w:p w14:paraId="3967F9FC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  <w:sectPr w:rsidR="00FD4A3A" w:rsidSect="00FD4A3A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64EE0100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Aluminum foil is used for wrapping food because</w:t>
      </w:r>
    </w:p>
    <w:p w14:paraId="19A94FA5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It is ductile</w:t>
      </w:r>
    </w:p>
    <w:p w14:paraId="0F611CF9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It is a good conductor of heat</w:t>
      </w:r>
    </w:p>
    <w:p w14:paraId="1BA1407F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It is malleable</w:t>
      </w:r>
    </w:p>
    <w:p w14:paraId="1433F8EB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It makes sound when you hit it (sonorous)</w:t>
      </w:r>
    </w:p>
    <w:p w14:paraId="28E10C5D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Which material is hard in nature?</w:t>
      </w:r>
    </w:p>
    <w:p w14:paraId="5CA42014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  <w:sectPr w:rsidR="00FD4A3A" w:rsidSect="00FD4A3A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1F6F865F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Iron</w:t>
      </w:r>
    </w:p>
    <w:p w14:paraId="14829B98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Carbon</w:t>
      </w:r>
    </w:p>
    <w:p w14:paraId="7197C8B8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Oxygen</w:t>
      </w:r>
    </w:p>
    <w:p w14:paraId="66FC2504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Sodium</w:t>
      </w:r>
    </w:p>
    <w:p w14:paraId="7224F320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  <w:sectPr w:rsidR="00FD4A3A" w:rsidSect="00FD4A3A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0E900951" w14:textId="77777777" w:rsidR="00FD4A3A" w:rsidRP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Correct the statement by substituting the X and Y with the correct option.</w:t>
      </w:r>
    </w:p>
    <w:tbl>
      <w:tblPr>
        <w:tblStyle w:val="LightGrid-Accent5"/>
        <w:tblW w:w="0" w:type="auto"/>
        <w:jc w:val="center"/>
        <w:tblLook w:val="04A0" w:firstRow="1" w:lastRow="0" w:firstColumn="1" w:lastColumn="0" w:noHBand="0" w:noVBand="1"/>
      </w:tblPr>
      <w:tblGrid>
        <w:gridCol w:w="403"/>
        <w:gridCol w:w="1227"/>
        <w:gridCol w:w="1182"/>
      </w:tblGrid>
      <w:tr w:rsidR="00FD4A3A" w14:paraId="563C21EA" w14:textId="77777777" w:rsidTr="00BB4F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C2111D" w14:textId="77777777" w:rsidR="00FD4A3A" w:rsidRPr="00BB4FA8" w:rsidRDefault="00FD4A3A" w:rsidP="00FD4A3A">
            <w:pPr>
              <w:pStyle w:val="ListParagraph"/>
              <w:ind w:left="0"/>
              <w:rPr>
                <w:rFonts w:ascii="Calibri" w:hAnsi="Calibri"/>
              </w:rPr>
            </w:pPr>
            <w:bookmarkStart w:id="0" w:name="_GoBack" w:colFirst="0" w:colLast="2"/>
          </w:p>
        </w:tc>
        <w:tc>
          <w:tcPr>
            <w:tcW w:w="0" w:type="auto"/>
          </w:tcPr>
          <w:p w14:paraId="1E175137" w14:textId="77777777" w:rsidR="00FD4A3A" w:rsidRPr="00BB4FA8" w:rsidRDefault="00FD4A3A" w:rsidP="00FD4A3A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BB4FA8">
              <w:rPr>
                <w:rFonts w:ascii="Calibri" w:hAnsi="Calibri"/>
              </w:rPr>
              <w:t>X</w:t>
            </w:r>
          </w:p>
        </w:tc>
        <w:tc>
          <w:tcPr>
            <w:tcW w:w="0" w:type="auto"/>
          </w:tcPr>
          <w:p w14:paraId="7F936FFC" w14:textId="77777777" w:rsidR="00FD4A3A" w:rsidRPr="00BB4FA8" w:rsidRDefault="00FD4A3A" w:rsidP="00FD4A3A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BB4FA8">
              <w:rPr>
                <w:rFonts w:ascii="Calibri" w:hAnsi="Calibri"/>
              </w:rPr>
              <w:t>Y</w:t>
            </w:r>
          </w:p>
        </w:tc>
      </w:tr>
      <w:bookmarkEnd w:id="0"/>
      <w:tr w:rsidR="00FD4A3A" w14:paraId="48277B6E" w14:textId="77777777" w:rsidTr="00BB4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EDE227" w14:textId="77777777" w:rsidR="00FD4A3A" w:rsidRPr="00BB4FA8" w:rsidRDefault="00FD4A3A" w:rsidP="00FD4A3A">
            <w:pPr>
              <w:pStyle w:val="ListParagraph"/>
              <w:ind w:left="0"/>
              <w:rPr>
                <w:rFonts w:ascii="Calibri" w:hAnsi="Calibri"/>
                <w:b w:val="0"/>
              </w:rPr>
            </w:pPr>
            <w:r w:rsidRPr="00BB4FA8">
              <w:rPr>
                <w:rFonts w:ascii="Calibri" w:hAnsi="Calibri"/>
                <w:b w:val="0"/>
              </w:rPr>
              <w:t>a.</w:t>
            </w:r>
          </w:p>
        </w:tc>
        <w:tc>
          <w:tcPr>
            <w:tcW w:w="0" w:type="auto"/>
          </w:tcPr>
          <w:p w14:paraId="5009CB55" w14:textId="77777777" w:rsidR="00FD4A3A" w:rsidRDefault="00FD4A3A" w:rsidP="00FD4A3A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Coal</w:t>
            </w:r>
          </w:p>
        </w:tc>
        <w:tc>
          <w:tcPr>
            <w:tcW w:w="0" w:type="auto"/>
          </w:tcPr>
          <w:p w14:paraId="22CA5B90" w14:textId="77777777" w:rsidR="00FD4A3A" w:rsidRDefault="00FD4A3A" w:rsidP="00FD4A3A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Ductile</w:t>
            </w:r>
          </w:p>
        </w:tc>
      </w:tr>
      <w:tr w:rsidR="00FD4A3A" w14:paraId="33D8D30D" w14:textId="77777777" w:rsidTr="00BB4F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B6F5D1" w14:textId="77777777" w:rsidR="00FD4A3A" w:rsidRPr="00BB4FA8" w:rsidRDefault="00FD4A3A" w:rsidP="00FD4A3A">
            <w:pPr>
              <w:pStyle w:val="ListParagraph"/>
              <w:ind w:left="0"/>
              <w:rPr>
                <w:rFonts w:ascii="Calibri" w:hAnsi="Calibri"/>
                <w:b w:val="0"/>
              </w:rPr>
            </w:pPr>
            <w:r w:rsidRPr="00BB4FA8">
              <w:rPr>
                <w:rFonts w:ascii="Calibri" w:hAnsi="Calibri"/>
                <w:b w:val="0"/>
              </w:rPr>
              <w:t>b.</w:t>
            </w:r>
          </w:p>
        </w:tc>
        <w:tc>
          <w:tcPr>
            <w:tcW w:w="0" w:type="auto"/>
          </w:tcPr>
          <w:p w14:paraId="5F011802" w14:textId="77777777" w:rsidR="00FD4A3A" w:rsidRDefault="00FD4A3A" w:rsidP="00FD4A3A">
            <w:pPr>
              <w:pStyle w:val="ListParagraph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Copper</w:t>
            </w:r>
          </w:p>
        </w:tc>
        <w:tc>
          <w:tcPr>
            <w:tcW w:w="0" w:type="auto"/>
          </w:tcPr>
          <w:p w14:paraId="4802F0B3" w14:textId="77777777" w:rsidR="00FD4A3A" w:rsidRDefault="00FD4A3A" w:rsidP="00FD4A3A">
            <w:pPr>
              <w:pStyle w:val="ListParagraph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Malleable</w:t>
            </w:r>
          </w:p>
        </w:tc>
      </w:tr>
      <w:tr w:rsidR="00FD4A3A" w14:paraId="2BAFBC9A" w14:textId="77777777" w:rsidTr="00BB4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257344" w14:textId="77777777" w:rsidR="00FD4A3A" w:rsidRPr="00BB4FA8" w:rsidRDefault="00FD4A3A" w:rsidP="00FD4A3A">
            <w:pPr>
              <w:pStyle w:val="ListParagraph"/>
              <w:ind w:left="0"/>
              <w:rPr>
                <w:rFonts w:ascii="Calibri" w:hAnsi="Calibri"/>
                <w:b w:val="0"/>
              </w:rPr>
            </w:pPr>
            <w:r w:rsidRPr="00BB4FA8">
              <w:rPr>
                <w:rFonts w:ascii="Calibri" w:hAnsi="Calibri"/>
                <w:b w:val="0"/>
              </w:rPr>
              <w:t>c.</w:t>
            </w:r>
          </w:p>
        </w:tc>
        <w:tc>
          <w:tcPr>
            <w:tcW w:w="0" w:type="auto"/>
          </w:tcPr>
          <w:p w14:paraId="57C3AD80" w14:textId="77777777" w:rsidR="00FD4A3A" w:rsidRDefault="00FD4A3A" w:rsidP="00FD4A3A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Aluminum</w:t>
            </w:r>
          </w:p>
        </w:tc>
        <w:tc>
          <w:tcPr>
            <w:tcW w:w="0" w:type="auto"/>
          </w:tcPr>
          <w:p w14:paraId="08E3F161" w14:textId="77777777" w:rsidR="00FD4A3A" w:rsidRDefault="00FD4A3A" w:rsidP="00FD4A3A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Ductile</w:t>
            </w:r>
          </w:p>
        </w:tc>
      </w:tr>
      <w:tr w:rsidR="00FD4A3A" w14:paraId="376D6487" w14:textId="77777777" w:rsidTr="00BB4F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E339CA" w14:textId="77777777" w:rsidR="00FD4A3A" w:rsidRPr="00BB4FA8" w:rsidRDefault="00FD4A3A" w:rsidP="00FD4A3A">
            <w:pPr>
              <w:pStyle w:val="ListParagraph"/>
              <w:ind w:left="0"/>
              <w:rPr>
                <w:rFonts w:ascii="Calibri" w:hAnsi="Calibri"/>
                <w:b w:val="0"/>
              </w:rPr>
            </w:pPr>
            <w:r w:rsidRPr="00BB4FA8">
              <w:rPr>
                <w:rFonts w:ascii="Calibri" w:hAnsi="Calibri"/>
                <w:b w:val="0"/>
              </w:rPr>
              <w:t>d.</w:t>
            </w:r>
          </w:p>
        </w:tc>
        <w:tc>
          <w:tcPr>
            <w:tcW w:w="0" w:type="auto"/>
          </w:tcPr>
          <w:p w14:paraId="1B2CA5B2" w14:textId="77777777" w:rsidR="00FD4A3A" w:rsidRDefault="00FD4A3A" w:rsidP="00FD4A3A">
            <w:pPr>
              <w:pStyle w:val="ListParagraph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Carbon</w:t>
            </w:r>
          </w:p>
        </w:tc>
        <w:tc>
          <w:tcPr>
            <w:tcW w:w="0" w:type="auto"/>
          </w:tcPr>
          <w:p w14:paraId="1ADD50B1" w14:textId="77777777" w:rsidR="00FD4A3A" w:rsidRDefault="00FD4A3A" w:rsidP="00FD4A3A">
            <w:pPr>
              <w:pStyle w:val="ListParagraph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Malleable</w:t>
            </w:r>
          </w:p>
        </w:tc>
      </w:tr>
    </w:tbl>
    <w:p w14:paraId="7AB65ACB" w14:textId="77777777" w:rsidR="00FD4A3A" w:rsidRDefault="00FD4A3A" w:rsidP="00FD4A3A">
      <w:pPr>
        <w:rPr>
          <w:rFonts w:ascii="Calibri" w:hAnsi="Calibri"/>
        </w:rPr>
      </w:pPr>
    </w:p>
    <w:p w14:paraId="40C61016" w14:textId="77777777" w:rsidR="00FD4A3A" w:rsidRDefault="00FD4A3A" w:rsidP="00FD4A3A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List properties from class that ALL metals have.</w:t>
      </w:r>
    </w:p>
    <w:p w14:paraId="0963FD07" w14:textId="77777777" w:rsidR="00FD4A3A" w:rsidRDefault="00FD4A3A" w:rsidP="00FD4A3A">
      <w:pPr>
        <w:rPr>
          <w:rFonts w:ascii="Calibri" w:hAnsi="Calibri"/>
        </w:rPr>
      </w:pPr>
    </w:p>
    <w:p w14:paraId="5BEEB1A2" w14:textId="77777777" w:rsidR="00FD4A3A" w:rsidRDefault="00FD4A3A" w:rsidP="00FD4A3A">
      <w:pPr>
        <w:rPr>
          <w:rFonts w:ascii="Calibri" w:hAnsi="Calibri"/>
        </w:rPr>
      </w:pPr>
    </w:p>
    <w:p w14:paraId="6F21879D" w14:textId="77777777" w:rsidR="00FD4A3A" w:rsidRDefault="00FD4A3A" w:rsidP="00FD4A3A">
      <w:pPr>
        <w:rPr>
          <w:rFonts w:ascii="Calibri" w:hAnsi="Calibri"/>
        </w:rPr>
      </w:pPr>
    </w:p>
    <w:p w14:paraId="745C8439" w14:textId="77777777" w:rsidR="00FD4A3A" w:rsidRDefault="00FD4A3A" w:rsidP="00FD4A3A">
      <w:pPr>
        <w:rPr>
          <w:rFonts w:ascii="Calibri" w:hAnsi="Calibri"/>
        </w:rPr>
      </w:pPr>
    </w:p>
    <w:p w14:paraId="1C497805" w14:textId="77777777" w:rsidR="00FD4A3A" w:rsidRDefault="00FD4A3A" w:rsidP="00FD4A3A">
      <w:pPr>
        <w:rPr>
          <w:rFonts w:ascii="Calibri" w:hAnsi="Calibri"/>
        </w:rPr>
      </w:pPr>
    </w:p>
    <w:p w14:paraId="498E0E4A" w14:textId="77777777" w:rsidR="00FD4A3A" w:rsidRDefault="00FD4A3A" w:rsidP="00FD4A3A">
      <w:pPr>
        <w:rPr>
          <w:rFonts w:ascii="Calibri" w:hAnsi="Calibri"/>
        </w:rPr>
      </w:pPr>
    </w:p>
    <w:p w14:paraId="69C708BE" w14:textId="77777777" w:rsidR="00FD4A3A" w:rsidRDefault="00FD4A3A" w:rsidP="00FD4A3A">
      <w:pPr>
        <w:rPr>
          <w:rFonts w:ascii="Calibri" w:hAnsi="Calibri"/>
        </w:rPr>
      </w:pPr>
    </w:p>
    <w:p w14:paraId="13A75564" w14:textId="77777777" w:rsidR="00FD4A3A" w:rsidRDefault="00FD4A3A" w:rsidP="00FD4A3A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List properties from class that SOME metals have.</w:t>
      </w:r>
    </w:p>
    <w:p w14:paraId="1583942E" w14:textId="77777777" w:rsidR="00FD4A3A" w:rsidRDefault="00FD4A3A" w:rsidP="00FD4A3A">
      <w:pPr>
        <w:rPr>
          <w:rFonts w:ascii="Calibri" w:hAnsi="Calibri"/>
        </w:rPr>
      </w:pPr>
    </w:p>
    <w:p w14:paraId="73D85AAF" w14:textId="77777777" w:rsidR="00FD4A3A" w:rsidRDefault="00FD4A3A" w:rsidP="00FD4A3A">
      <w:pPr>
        <w:rPr>
          <w:rFonts w:ascii="Calibri" w:hAnsi="Calibri"/>
        </w:rPr>
      </w:pPr>
    </w:p>
    <w:p w14:paraId="4E1BF1B2" w14:textId="77777777" w:rsidR="00FD4A3A" w:rsidRDefault="00FD4A3A" w:rsidP="00FD4A3A">
      <w:pPr>
        <w:rPr>
          <w:rFonts w:ascii="Calibri" w:hAnsi="Calibri"/>
        </w:rPr>
      </w:pPr>
    </w:p>
    <w:p w14:paraId="211418E6" w14:textId="77777777" w:rsidR="00FD4A3A" w:rsidRDefault="00FD4A3A" w:rsidP="00FD4A3A">
      <w:pPr>
        <w:rPr>
          <w:rFonts w:ascii="Calibri" w:hAnsi="Calibri"/>
        </w:rPr>
      </w:pPr>
    </w:p>
    <w:p w14:paraId="1B0C043A" w14:textId="77777777" w:rsidR="00FD4A3A" w:rsidRDefault="00FD4A3A" w:rsidP="00FD4A3A">
      <w:pPr>
        <w:rPr>
          <w:rFonts w:ascii="Calibri" w:hAnsi="Calibri"/>
        </w:rPr>
      </w:pPr>
    </w:p>
    <w:p w14:paraId="370AE24A" w14:textId="77777777" w:rsidR="00FD4A3A" w:rsidRDefault="00FD4A3A" w:rsidP="00FD4A3A">
      <w:pPr>
        <w:rPr>
          <w:rFonts w:ascii="Calibri" w:hAnsi="Calibri"/>
        </w:rPr>
      </w:pPr>
    </w:p>
    <w:p w14:paraId="3797F3B8" w14:textId="77777777" w:rsidR="00FD4A3A" w:rsidRDefault="00FD4A3A" w:rsidP="00FD4A3A">
      <w:pPr>
        <w:rPr>
          <w:rFonts w:ascii="Calibri" w:hAnsi="Calibri"/>
        </w:rPr>
      </w:pPr>
    </w:p>
    <w:p w14:paraId="5B6DB495" w14:textId="77777777" w:rsidR="00FD4A3A" w:rsidRDefault="00FD4A3A" w:rsidP="00FD4A3A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You have discovered an element with atomic number 119 and symbol Q!!!!!</w:t>
      </w:r>
    </w:p>
    <w:p w14:paraId="1AB590B2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 w:rsidRPr="00FD4A3A">
        <w:rPr>
          <w:rFonts w:ascii="Calibri" w:hAnsi="Calibri"/>
        </w:rPr>
        <w:t>Write the abbreviated electron configuration for Q.</w:t>
      </w:r>
    </w:p>
    <w:p w14:paraId="427CCAF7" w14:textId="77777777" w:rsidR="00A242CF" w:rsidRDefault="00A242CF" w:rsidP="00A242CF">
      <w:pPr>
        <w:spacing w:line="360" w:lineRule="auto"/>
        <w:rPr>
          <w:rFonts w:ascii="Calibri" w:hAnsi="Calibri"/>
        </w:rPr>
      </w:pPr>
    </w:p>
    <w:p w14:paraId="48833873" w14:textId="77777777" w:rsidR="00A242CF" w:rsidRPr="00A242CF" w:rsidRDefault="00A242CF" w:rsidP="00A242CF">
      <w:pPr>
        <w:spacing w:line="360" w:lineRule="auto"/>
        <w:rPr>
          <w:rFonts w:ascii="Calibri" w:hAnsi="Calibri"/>
        </w:rPr>
      </w:pPr>
    </w:p>
    <w:p w14:paraId="6D1981FF" w14:textId="77777777" w:rsidR="00FD4A3A" w:rsidRDefault="00FD4A3A" w:rsidP="00FD4A3A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Would Q be a metal or a nonmetal? Explain your answer.</w:t>
      </w:r>
    </w:p>
    <w:p w14:paraId="069CF4E6" w14:textId="77777777" w:rsidR="00A242CF" w:rsidRDefault="00A242CF" w:rsidP="00A242CF">
      <w:pPr>
        <w:spacing w:line="360" w:lineRule="auto"/>
        <w:rPr>
          <w:rFonts w:ascii="Calibri" w:hAnsi="Calibri"/>
        </w:rPr>
      </w:pPr>
    </w:p>
    <w:p w14:paraId="4E6BC657" w14:textId="77777777" w:rsidR="00A242CF" w:rsidRDefault="00A242CF" w:rsidP="00A242CF">
      <w:pPr>
        <w:spacing w:line="360" w:lineRule="auto"/>
        <w:rPr>
          <w:rFonts w:ascii="Calibri" w:hAnsi="Calibri"/>
        </w:rPr>
      </w:pPr>
    </w:p>
    <w:p w14:paraId="17A4C695" w14:textId="77777777" w:rsidR="00A242CF" w:rsidRDefault="00A242CF" w:rsidP="00A242CF">
      <w:pPr>
        <w:spacing w:line="360" w:lineRule="auto"/>
        <w:rPr>
          <w:rFonts w:ascii="Calibri" w:hAnsi="Calibri"/>
        </w:rPr>
      </w:pPr>
    </w:p>
    <w:p w14:paraId="276306D7" w14:textId="77777777" w:rsidR="00A242CF" w:rsidRDefault="00A242CF" w:rsidP="00A242CF">
      <w:pPr>
        <w:spacing w:line="360" w:lineRule="auto"/>
        <w:rPr>
          <w:rFonts w:ascii="Calibri" w:hAnsi="Calibri"/>
        </w:rPr>
      </w:pPr>
    </w:p>
    <w:p w14:paraId="1D0A2F3D" w14:textId="77777777" w:rsidR="00A328A7" w:rsidRDefault="00A328A7" w:rsidP="00A328A7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 w:rsidRPr="00A328A7">
        <w:rPr>
          <w:rFonts w:ascii="Calibri" w:hAnsi="Calibri"/>
        </w:rPr>
        <w:t xml:space="preserve">Explain what will happen in each </w:t>
      </w:r>
      <w:r>
        <w:rPr>
          <w:rFonts w:ascii="Calibri" w:hAnsi="Calibri"/>
        </w:rPr>
        <w:t>of the following scenarios:</w:t>
      </w:r>
    </w:p>
    <w:p w14:paraId="2AC2F56D" w14:textId="77777777" w:rsidR="00A328A7" w:rsidRDefault="00A328A7" w:rsidP="00A328A7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Marco puts a piece of zinc into hydrochloric acid.</w:t>
      </w:r>
    </w:p>
    <w:p w14:paraId="144E2E44" w14:textId="77777777" w:rsidR="00A328A7" w:rsidRDefault="00A328A7" w:rsidP="00A328A7">
      <w:pPr>
        <w:spacing w:line="360" w:lineRule="auto"/>
        <w:rPr>
          <w:rFonts w:ascii="Calibri" w:hAnsi="Calibri"/>
        </w:rPr>
      </w:pPr>
    </w:p>
    <w:p w14:paraId="1651AE1D" w14:textId="77777777" w:rsidR="00A328A7" w:rsidRPr="00A328A7" w:rsidRDefault="00A328A7" w:rsidP="00A328A7">
      <w:pPr>
        <w:spacing w:line="360" w:lineRule="auto"/>
        <w:rPr>
          <w:rFonts w:ascii="Calibri" w:hAnsi="Calibri"/>
        </w:rPr>
      </w:pPr>
    </w:p>
    <w:p w14:paraId="569145FB" w14:textId="77777777" w:rsidR="00A328A7" w:rsidRDefault="00A328A7" w:rsidP="00A328A7">
      <w:pPr>
        <w:pStyle w:val="ListParagraph"/>
        <w:numPr>
          <w:ilvl w:val="1"/>
          <w:numId w:val="2"/>
        </w:numPr>
        <w:spacing w:line="360" w:lineRule="auto"/>
        <w:rPr>
          <w:rFonts w:ascii="Calibri" w:hAnsi="Calibri"/>
        </w:rPr>
      </w:pPr>
      <w:proofErr w:type="spellStart"/>
      <w:r>
        <w:rPr>
          <w:rFonts w:ascii="Calibri" w:hAnsi="Calibri"/>
        </w:rPr>
        <w:t>Anneschka</w:t>
      </w:r>
      <w:proofErr w:type="spellEnd"/>
      <w:r>
        <w:rPr>
          <w:rFonts w:ascii="Calibri" w:hAnsi="Calibri"/>
        </w:rPr>
        <w:t xml:space="preserve"> puts a piece of sulfur into hydrochloric acid.</w:t>
      </w:r>
    </w:p>
    <w:p w14:paraId="1E3697E9" w14:textId="77777777" w:rsidR="00A328A7" w:rsidRDefault="00A328A7" w:rsidP="00A328A7">
      <w:pPr>
        <w:pStyle w:val="ListParagraph"/>
        <w:spacing w:line="360" w:lineRule="auto"/>
        <w:rPr>
          <w:rFonts w:ascii="Calibri" w:hAnsi="Calibri"/>
        </w:rPr>
      </w:pPr>
    </w:p>
    <w:p w14:paraId="2F6E8470" w14:textId="77777777" w:rsidR="00A328A7" w:rsidRDefault="00A328A7" w:rsidP="00A328A7">
      <w:pPr>
        <w:pStyle w:val="ListParagraph"/>
        <w:spacing w:line="360" w:lineRule="auto"/>
        <w:rPr>
          <w:rFonts w:ascii="Calibri" w:hAnsi="Calibri"/>
        </w:rPr>
      </w:pPr>
    </w:p>
    <w:p w14:paraId="3DDB7868" w14:textId="77777777" w:rsidR="00A328A7" w:rsidRDefault="00A328A7" w:rsidP="00A328A7">
      <w:pPr>
        <w:pStyle w:val="ListParagraph"/>
        <w:spacing w:line="360" w:lineRule="auto"/>
        <w:rPr>
          <w:rFonts w:ascii="Calibri" w:hAnsi="Calibri"/>
        </w:rPr>
      </w:pPr>
    </w:p>
    <w:p w14:paraId="27A6FEB5" w14:textId="77777777" w:rsidR="00A328A7" w:rsidRPr="00A328A7" w:rsidRDefault="00A328A7" w:rsidP="00A328A7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Bryan discovered four elements and named them A, B, C, and D. He carried out various tests in his laboratory and recorded the results below. Which of the elements is a </w:t>
      </w:r>
      <w:r w:rsidRPr="00A328A7">
        <w:rPr>
          <w:rFonts w:ascii="Calibri" w:hAnsi="Calibri"/>
        </w:rPr>
        <w:t>metal</w:t>
      </w:r>
      <w:r>
        <w:rPr>
          <w:rFonts w:ascii="Calibri" w:hAnsi="Calibri"/>
        </w:rPr>
        <w:t xml:space="preserve">? </w:t>
      </w:r>
      <w:r w:rsidRPr="00A328A7">
        <w:rPr>
          <w:rFonts w:ascii="Calibri" w:hAnsi="Calibri"/>
          <w:i/>
        </w:rPr>
        <w:t>Explain your answer.</w:t>
      </w:r>
    </w:p>
    <w:tbl>
      <w:tblPr>
        <w:tblStyle w:val="LightGrid-Accent5"/>
        <w:tblW w:w="0" w:type="auto"/>
        <w:jc w:val="center"/>
        <w:tblLook w:val="04A0" w:firstRow="1" w:lastRow="0" w:firstColumn="1" w:lastColumn="0" w:noHBand="0" w:noVBand="1"/>
      </w:tblPr>
      <w:tblGrid>
        <w:gridCol w:w="1041"/>
        <w:gridCol w:w="3076"/>
        <w:gridCol w:w="2285"/>
        <w:gridCol w:w="1322"/>
      </w:tblGrid>
      <w:tr w:rsidR="00A328A7" w14:paraId="221FAD57" w14:textId="77777777" w:rsidTr="00A328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861FD3" w14:textId="77777777" w:rsidR="00A328A7" w:rsidRPr="00A328A7" w:rsidRDefault="00A328A7" w:rsidP="00A328A7">
            <w:pPr>
              <w:rPr>
                <w:rFonts w:ascii="Calibri" w:hAnsi="Calibri"/>
              </w:rPr>
            </w:pPr>
            <w:r w:rsidRPr="00A328A7">
              <w:rPr>
                <w:rFonts w:ascii="Calibri" w:hAnsi="Calibri"/>
              </w:rPr>
              <w:t>Element</w:t>
            </w:r>
          </w:p>
        </w:tc>
        <w:tc>
          <w:tcPr>
            <w:tcW w:w="0" w:type="auto"/>
          </w:tcPr>
          <w:p w14:paraId="507FB2B9" w14:textId="77777777" w:rsidR="00A328A7" w:rsidRPr="00A328A7" w:rsidRDefault="00A328A7" w:rsidP="00A32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328A7">
              <w:rPr>
                <w:rFonts w:ascii="Calibri" w:hAnsi="Calibri"/>
              </w:rPr>
              <w:t>Solid at Room Temperature?</w:t>
            </w:r>
          </w:p>
        </w:tc>
        <w:tc>
          <w:tcPr>
            <w:tcW w:w="0" w:type="auto"/>
          </w:tcPr>
          <w:p w14:paraId="4DF85193" w14:textId="77777777" w:rsidR="00A328A7" w:rsidRPr="00A328A7" w:rsidRDefault="00A328A7" w:rsidP="00A32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328A7">
              <w:rPr>
                <w:rFonts w:ascii="Calibri" w:hAnsi="Calibri"/>
              </w:rPr>
              <w:t>Conducts Electricity?</w:t>
            </w:r>
          </w:p>
        </w:tc>
        <w:tc>
          <w:tcPr>
            <w:tcW w:w="0" w:type="auto"/>
          </w:tcPr>
          <w:p w14:paraId="4A5E6398" w14:textId="77777777" w:rsidR="00A328A7" w:rsidRPr="00A328A7" w:rsidRDefault="00A328A7" w:rsidP="00A32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A328A7">
              <w:rPr>
                <w:rFonts w:ascii="Calibri" w:hAnsi="Calibri"/>
              </w:rPr>
              <w:t>Malleable?</w:t>
            </w:r>
          </w:p>
        </w:tc>
      </w:tr>
      <w:tr w:rsidR="00A328A7" w14:paraId="22EAF853" w14:textId="77777777" w:rsidTr="00A32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49A465" w14:textId="77777777" w:rsidR="00A328A7" w:rsidRPr="00A328A7" w:rsidRDefault="00A328A7" w:rsidP="00A328A7">
            <w:pPr>
              <w:rPr>
                <w:rFonts w:ascii="Calibri" w:hAnsi="Calibri"/>
                <w:b w:val="0"/>
              </w:rPr>
            </w:pPr>
            <w:r w:rsidRPr="00A328A7">
              <w:rPr>
                <w:rFonts w:ascii="Calibri" w:hAnsi="Calibri"/>
                <w:b w:val="0"/>
              </w:rPr>
              <w:t>A</w:t>
            </w:r>
          </w:p>
        </w:tc>
        <w:tc>
          <w:tcPr>
            <w:tcW w:w="0" w:type="auto"/>
          </w:tcPr>
          <w:p w14:paraId="08347C9A" w14:textId="77777777" w:rsidR="00A328A7" w:rsidRDefault="00A328A7" w:rsidP="00A328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Yes</w:t>
            </w:r>
          </w:p>
        </w:tc>
        <w:tc>
          <w:tcPr>
            <w:tcW w:w="0" w:type="auto"/>
          </w:tcPr>
          <w:p w14:paraId="609CE57A" w14:textId="77777777" w:rsidR="00A328A7" w:rsidRDefault="00A328A7" w:rsidP="00A328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Yes</w:t>
            </w:r>
          </w:p>
        </w:tc>
        <w:tc>
          <w:tcPr>
            <w:tcW w:w="0" w:type="auto"/>
          </w:tcPr>
          <w:p w14:paraId="7E1C68BC" w14:textId="77777777" w:rsidR="00A328A7" w:rsidRDefault="00A328A7" w:rsidP="00A328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Yes</w:t>
            </w:r>
          </w:p>
        </w:tc>
      </w:tr>
      <w:tr w:rsidR="00A328A7" w14:paraId="650F5278" w14:textId="77777777" w:rsidTr="00A328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453DBA" w14:textId="77777777" w:rsidR="00A328A7" w:rsidRPr="00A328A7" w:rsidRDefault="00A328A7" w:rsidP="00A328A7">
            <w:pPr>
              <w:rPr>
                <w:rFonts w:ascii="Calibri" w:hAnsi="Calibri"/>
                <w:b w:val="0"/>
              </w:rPr>
            </w:pPr>
            <w:r w:rsidRPr="00A328A7">
              <w:rPr>
                <w:rFonts w:ascii="Calibri" w:hAnsi="Calibri"/>
                <w:b w:val="0"/>
              </w:rPr>
              <w:t>B</w:t>
            </w:r>
          </w:p>
        </w:tc>
        <w:tc>
          <w:tcPr>
            <w:tcW w:w="0" w:type="auto"/>
          </w:tcPr>
          <w:p w14:paraId="1A5DDD8B" w14:textId="77777777" w:rsidR="00A328A7" w:rsidRDefault="00A328A7" w:rsidP="00A328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Yes</w:t>
            </w:r>
          </w:p>
        </w:tc>
        <w:tc>
          <w:tcPr>
            <w:tcW w:w="0" w:type="auto"/>
          </w:tcPr>
          <w:p w14:paraId="1E08D03A" w14:textId="77777777" w:rsidR="00A328A7" w:rsidRDefault="00A328A7" w:rsidP="00A328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Yes</w:t>
            </w:r>
          </w:p>
        </w:tc>
        <w:tc>
          <w:tcPr>
            <w:tcW w:w="0" w:type="auto"/>
          </w:tcPr>
          <w:p w14:paraId="5328F36C" w14:textId="77777777" w:rsidR="00A328A7" w:rsidRDefault="00A328A7" w:rsidP="00A328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</w:t>
            </w:r>
          </w:p>
        </w:tc>
      </w:tr>
      <w:tr w:rsidR="00A328A7" w14:paraId="78096799" w14:textId="77777777" w:rsidTr="00A32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DBB670" w14:textId="77777777" w:rsidR="00A328A7" w:rsidRPr="00A328A7" w:rsidRDefault="00A328A7" w:rsidP="00A328A7">
            <w:pPr>
              <w:rPr>
                <w:rFonts w:ascii="Calibri" w:hAnsi="Calibri"/>
                <w:b w:val="0"/>
              </w:rPr>
            </w:pPr>
            <w:r w:rsidRPr="00A328A7">
              <w:rPr>
                <w:rFonts w:ascii="Calibri" w:hAnsi="Calibri"/>
                <w:b w:val="0"/>
              </w:rPr>
              <w:t>C</w:t>
            </w:r>
          </w:p>
        </w:tc>
        <w:tc>
          <w:tcPr>
            <w:tcW w:w="0" w:type="auto"/>
          </w:tcPr>
          <w:p w14:paraId="62F2AF4B" w14:textId="77777777" w:rsidR="00A328A7" w:rsidRDefault="00A328A7" w:rsidP="00A328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Yes</w:t>
            </w:r>
          </w:p>
        </w:tc>
        <w:tc>
          <w:tcPr>
            <w:tcW w:w="0" w:type="auto"/>
          </w:tcPr>
          <w:p w14:paraId="133BAA76" w14:textId="77777777" w:rsidR="00A328A7" w:rsidRDefault="00A328A7" w:rsidP="00A328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</w:t>
            </w:r>
          </w:p>
        </w:tc>
        <w:tc>
          <w:tcPr>
            <w:tcW w:w="0" w:type="auto"/>
          </w:tcPr>
          <w:p w14:paraId="73073F04" w14:textId="77777777" w:rsidR="00A328A7" w:rsidRDefault="00A328A7" w:rsidP="00A328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</w:t>
            </w:r>
          </w:p>
        </w:tc>
      </w:tr>
      <w:tr w:rsidR="00A328A7" w14:paraId="702E4AD7" w14:textId="77777777" w:rsidTr="00A328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D84F32" w14:textId="77777777" w:rsidR="00A328A7" w:rsidRPr="00A328A7" w:rsidRDefault="00A328A7" w:rsidP="00A328A7">
            <w:pPr>
              <w:rPr>
                <w:rFonts w:ascii="Calibri" w:hAnsi="Calibri"/>
                <w:b w:val="0"/>
              </w:rPr>
            </w:pPr>
            <w:r w:rsidRPr="00A328A7">
              <w:rPr>
                <w:rFonts w:ascii="Calibri" w:hAnsi="Calibri"/>
                <w:b w:val="0"/>
              </w:rPr>
              <w:t>D</w:t>
            </w:r>
          </w:p>
        </w:tc>
        <w:tc>
          <w:tcPr>
            <w:tcW w:w="0" w:type="auto"/>
          </w:tcPr>
          <w:p w14:paraId="5462F952" w14:textId="77777777" w:rsidR="00A328A7" w:rsidRDefault="00E949B3" w:rsidP="00A328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</w:t>
            </w:r>
            <w:r w:rsidR="00A328A7">
              <w:rPr>
                <w:rFonts w:ascii="Calibri" w:hAnsi="Calibri"/>
              </w:rPr>
              <w:t>o</w:t>
            </w:r>
            <w:r>
              <w:rPr>
                <w:rFonts w:ascii="Calibri" w:hAnsi="Calibri"/>
              </w:rPr>
              <w:t xml:space="preserve"> </w:t>
            </w:r>
          </w:p>
        </w:tc>
        <w:tc>
          <w:tcPr>
            <w:tcW w:w="0" w:type="auto"/>
          </w:tcPr>
          <w:p w14:paraId="7403958E" w14:textId="77777777" w:rsidR="00A328A7" w:rsidRDefault="00E949B3" w:rsidP="00A328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</w:t>
            </w:r>
            <w:r w:rsidR="00A328A7">
              <w:rPr>
                <w:rFonts w:ascii="Calibri" w:hAnsi="Calibri"/>
              </w:rPr>
              <w:t>o</w:t>
            </w:r>
            <w:r>
              <w:rPr>
                <w:rFonts w:ascii="Calibri" w:hAnsi="Calibri"/>
              </w:rPr>
              <w:t xml:space="preserve"> </w:t>
            </w:r>
          </w:p>
        </w:tc>
        <w:tc>
          <w:tcPr>
            <w:tcW w:w="0" w:type="auto"/>
          </w:tcPr>
          <w:p w14:paraId="488D4F76" w14:textId="77777777" w:rsidR="00A328A7" w:rsidRDefault="00A328A7" w:rsidP="00A328A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</w:t>
            </w:r>
          </w:p>
        </w:tc>
      </w:tr>
    </w:tbl>
    <w:p w14:paraId="3AFA064D" w14:textId="77777777" w:rsidR="00A328A7" w:rsidRDefault="00A328A7" w:rsidP="00A328A7">
      <w:pPr>
        <w:spacing w:line="360" w:lineRule="auto"/>
        <w:ind w:left="360"/>
        <w:rPr>
          <w:rFonts w:ascii="Calibri" w:hAnsi="Calibri"/>
        </w:rPr>
      </w:pPr>
    </w:p>
    <w:p w14:paraId="24D09CE7" w14:textId="77777777" w:rsidR="00E949B3" w:rsidRDefault="00E949B3" w:rsidP="00A328A7">
      <w:pPr>
        <w:spacing w:line="360" w:lineRule="auto"/>
        <w:ind w:left="360"/>
        <w:rPr>
          <w:rFonts w:ascii="Calibri" w:hAnsi="Calibri"/>
        </w:rPr>
      </w:pPr>
    </w:p>
    <w:p w14:paraId="72201717" w14:textId="77777777" w:rsidR="00E949B3" w:rsidRDefault="00E949B3" w:rsidP="00A328A7">
      <w:pPr>
        <w:spacing w:line="360" w:lineRule="auto"/>
        <w:ind w:left="360"/>
        <w:rPr>
          <w:rFonts w:ascii="Calibri" w:hAnsi="Calibri"/>
        </w:rPr>
      </w:pPr>
    </w:p>
    <w:p w14:paraId="5422D101" w14:textId="77777777" w:rsidR="00E949B3" w:rsidRDefault="00E949B3" w:rsidP="00A328A7">
      <w:pPr>
        <w:spacing w:line="360" w:lineRule="auto"/>
        <w:ind w:left="360"/>
        <w:rPr>
          <w:rFonts w:ascii="Calibri" w:hAnsi="Calibri"/>
        </w:rPr>
      </w:pPr>
    </w:p>
    <w:p w14:paraId="56B8F2BF" w14:textId="77777777" w:rsidR="00E949B3" w:rsidRPr="00A328A7" w:rsidRDefault="00E949B3" w:rsidP="00A328A7">
      <w:pPr>
        <w:spacing w:line="360" w:lineRule="auto"/>
        <w:ind w:left="360"/>
        <w:rPr>
          <w:rFonts w:ascii="Calibri" w:hAnsi="Calibri"/>
        </w:rPr>
      </w:pPr>
    </w:p>
    <w:p w14:paraId="10456BFF" w14:textId="77777777" w:rsidR="00A328A7" w:rsidRPr="00A328A7" w:rsidRDefault="00E949B3" w:rsidP="00A328A7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Give two reasons why aluminum cans are used to keep drinks cold.</w:t>
      </w:r>
    </w:p>
    <w:sectPr w:rsidR="00A328A7" w:rsidRPr="00A328A7" w:rsidSect="00FD4A3A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A06A8"/>
    <w:multiLevelType w:val="hybridMultilevel"/>
    <w:tmpl w:val="1CC89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491E67"/>
    <w:multiLevelType w:val="hybridMultilevel"/>
    <w:tmpl w:val="24726E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0F4313"/>
    <w:multiLevelType w:val="hybridMultilevel"/>
    <w:tmpl w:val="D07241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E113E6"/>
    <w:multiLevelType w:val="hybridMultilevel"/>
    <w:tmpl w:val="163C6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A55AD8"/>
    <w:multiLevelType w:val="hybridMultilevel"/>
    <w:tmpl w:val="BC58F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2708AE"/>
    <w:multiLevelType w:val="hybridMultilevel"/>
    <w:tmpl w:val="1B0C0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A3A"/>
    <w:rsid w:val="000B489C"/>
    <w:rsid w:val="003E0BEB"/>
    <w:rsid w:val="004B4E83"/>
    <w:rsid w:val="00A242CF"/>
    <w:rsid w:val="00A328A7"/>
    <w:rsid w:val="00A42F05"/>
    <w:rsid w:val="00BB4FA8"/>
    <w:rsid w:val="00C918AE"/>
    <w:rsid w:val="00E53046"/>
    <w:rsid w:val="00E949B3"/>
    <w:rsid w:val="00FD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05AC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FD4A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A328A7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FD4A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A328A7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22</TotalTime>
  <Pages>2</Pages>
  <Words>231</Words>
  <Characters>1319</Characters>
  <Application>Microsoft Macintosh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2013-12-05T00:12:00Z</dcterms:created>
  <dcterms:modified xsi:type="dcterms:W3CDTF">2013-12-05T00:49:00Z</dcterms:modified>
</cp:coreProperties>
</file>