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D73E5D" w14:textId="77777777" w:rsidR="000B489C" w:rsidRPr="004B4E83" w:rsidRDefault="003E0BEB" w:rsidP="00FA2A6C">
      <w:pPr>
        <w:rPr>
          <w:rFonts w:ascii="Calibri" w:hAnsi="Calibri"/>
        </w:rPr>
      </w:pPr>
      <w:r w:rsidRPr="004B4E83">
        <w:rPr>
          <w:rFonts w:ascii="Calibri" w:hAnsi="Calibri"/>
        </w:rPr>
        <w:t>Name: _________________________________</w:t>
      </w:r>
      <w:r w:rsidRPr="004B4E83">
        <w:rPr>
          <w:rFonts w:ascii="Calibri" w:hAnsi="Calibri"/>
        </w:rPr>
        <w:tab/>
        <w:t>Period: _______</w:t>
      </w:r>
      <w:r w:rsidRPr="004B4E83">
        <w:rPr>
          <w:rFonts w:ascii="Calibri" w:hAnsi="Calibri"/>
        </w:rPr>
        <w:tab/>
        <w:t>Date: _____________</w:t>
      </w:r>
    </w:p>
    <w:p w14:paraId="2B8030C1" w14:textId="77777777" w:rsidR="003E0BEB" w:rsidRPr="004B4E83" w:rsidRDefault="003E0BEB" w:rsidP="00FA2A6C">
      <w:pPr>
        <w:rPr>
          <w:rFonts w:ascii="Calibri" w:hAnsi="Calibri"/>
        </w:rPr>
      </w:pPr>
    </w:p>
    <w:p w14:paraId="6FDB3414" w14:textId="463A07FC" w:rsidR="003E0BEB" w:rsidRDefault="00157E97" w:rsidP="00FA2A6C">
      <w:pPr>
        <w:jc w:val="center"/>
        <w:rPr>
          <w:rFonts w:ascii="Calibri" w:hAnsi="Calibri"/>
          <w:b/>
          <w:sz w:val="36"/>
          <w:szCs w:val="36"/>
        </w:rPr>
      </w:pPr>
      <w:r>
        <w:rPr>
          <w:rFonts w:ascii="Calibri" w:hAnsi="Calibri"/>
          <w:b/>
          <w:sz w:val="36"/>
          <w:szCs w:val="36"/>
        </w:rPr>
        <w:t>Periodic Table Test</w:t>
      </w:r>
      <w:r w:rsidR="009646F8">
        <w:rPr>
          <w:rFonts w:ascii="Calibri" w:hAnsi="Calibri"/>
          <w:b/>
          <w:sz w:val="36"/>
          <w:szCs w:val="36"/>
        </w:rPr>
        <w:t xml:space="preserve"> Corrections</w:t>
      </w:r>
    </w:p>
    <w:p w14:paraId="4769C68C" w14:textId="77777777" w:rsidR="00E53046" w:rsidRDefault="00E53046" w:rsidP="00FA2A6C">
      <w:pPr>
        <w:rPr>
          <w:rFonts w:ascii="Calibri" w:hAnsi="Calibri"/>
        </w:rPr>
      </w:pPr>
    </w:p>
    <w:tbl>
      <w:tblPr>
        <w:tblStyle w:val="LightGrid-Accent5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FA2A6C" w14:paraId="2D6FA095" w14:textId="77777777" w:rsidTr="00FA2A6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</w:tcPr>
          <w:p w14:paraId="3FF2B643" w14:textId="77777777" w:rsidR="00FA2A6C" w:rsidRDefault="00FA2A6C" w:rsidP="00157E97">
            <w:pPr>
              <w:rPr>
                <w:rFonts w:ascii="Calibri" w:hAnsi="Calibri"/>
              </w:rPr>
            </w:pPr>
            <w:r>
              <w:rPr>
                <w:rFonts w:ascii="Calibri" w:hAnsi="Calibri"/>
              </w:rPr>
              <w:t>Topic</w:t>
            </w:r>
          </w:p>
        </w:tc>
        <w:tc>
          <w:tcPr>
            <w:tcW w:w="2394" w:type="dxa"/>
          </w:tcPr>
          <w:p w14:paraId="5D46F42A" w14:textId="77777777" w:rsidR="00FA2A6C" w:rsidRDefault="00FA2A6C" w:rsidP="00157E9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Number of Questions Right</w:t>
            </w:r>
          </w:p>
        </w:tc>
        <w:tc>
          <w:tcPr>
            <w:tcW w:w="2394" w:type="dxa"/>
          </w:tcPr>
          <w:p w14:paraId="0611E892" w14:textId="33BC60F5" w:rsidR="00FA2A6C" w:rsidRDefault="009646F8" w:rsidP="00157E9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Total Number of Questions</w:t>
            </w:r>
          </w:p>
        </w:tc>
        <w:tc>
          <w:tcPr>
            <w:tcW w:w="2394" w:type="dxa"/>
          </w:tcPr>
          <w:p w14:paraId="7813DF6F" w14:textId="77777777" w:rsidR="00FA2A6C" w:rsidRDefault="00FA2A6C" w:rsidP="00157E9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Percentage of Questions Right</w:t>
            </w:r>
          </w:p>
        </w:tc>
      </w:tr>
      <w:tr w:rsidR="00FA2A6C" w14:paraId="1CF734AC" w14:textId="77777777" w:rsidTr="00FA2A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</w:tcPr>
          <w:p w14:paraId="2E704654" w14:textId="088E4A81" w:rsidR="00FA2A6C" w:rsidRPr="00FA2A6C" w:rsidRDefault="009646F8" w:rsidP="00157E97">
            <w:pPr>
              <w:rPr>
                <w:rFonts w:ascii="Calibri" w:hAnsi="Calibri"/>
                <w:b w:val="0"/>
              </w:rPr>
            </w:pPr>
            <w:r>
              <w:rPr>
                <w:rFonts w:ascii="Calibri" w:hAnsi="Calibri"/>
                <w:b w:val="0"/>
              </w:rPr>
              <w:t>Vocabulary</w:t>
            </w:r>
          </w:p>
        </w:tc>
        <w:tc>
          <w:tcPr>
            <w:tcW w:w="2394" w:type="dxa"/>
          </w:tcPr>
          <w:p w14:paraId="0E488CC4" w14:textId="77777777" w:rsidR="00FA2A6C" w:rsidRDefault="00FA2A6C" w:rsidP="00157E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</w:p>
          <w:p w14:paraId="104CEE88" w14:textId="77777777" w:rsidR="00FA2A6C" w:rsidRDefault="00FA2A6C" w:rsidP="00157E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</w:p>
        </w:tc>
        <w:tc>
          <w:tcPr>
            <w:tcW w:w="2394" w:type="dxa"/>
          </w:tcPr>
          <w:p w14:paraId="72679B24" w14:textId="15C60810" w:rsidR="00FA2A6C" w:rsidRDefault="00FA2A6C" w:rsidP="00157E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</w:p>
        </w:tc>
        <w:tc>
          <w:tcPr>
            <w:tcW w:w="2394" w:type="dxa"/>
          </w:tcPr>
          <w:p w14:paraId="0BB795B7" w14:textId="77777777" w:rsidR="00FA2A6C" w:rsidRDefault="00FA2A6C" w:rsidP="00157E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</w:p>
        </w:tc>
      </w:tr>
      <w:tr w:rsidR="00FA2A6C" w14:paraId="6C4F6FDD" w14:textId="77777777" w:rsidTr="00FA2A6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</w:tcPr>
          <w:p w14:paraId="52AC5DE2" w14:textId="3586C25A" w:rsidR="00FA2A6C" w:rsidRPr="00FA2A6C" w:rsidRDefault="00157E97" w:rsidP="00157E97">
            <w:pPr>
              <w:rPr>
                <w:rFonts w:ascii="Calibri" w:hAnsi="Calibri"/>
                <w:b w:val="0"/>
              </w:rPr>
            </w:pPr>
            <w:r>
              <w:rPr>
                <w:rFonts w:ascii="Calibri" w:hAnsi="Calibri"/>
                <w:b w:val="0"/>
              </w:rPr>
              <w:t>Reading the Periodic Table</w:t>
            </w:r>
          </w:p>
        </w:tc>
        <w:tc>
          <w:tcPr>
            <w:tcW w:w="2394" w:type="dxa"/>
          </w:tcPr>
          <w:p w14:paraId="399A982B" w14:textId="77777777" w:rsidR="00FA2A6C" w:rsidRDefault="00FA2A6C" w:rsidP="00157E9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</w:p>
          <w:p w14:paraId="3BFA273E" w14:textId="77777777" w:rsidR="00FA2A6C" w:rsidRDefault="00FA2A6C" w:rsidP="00157E9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</w:p>
        </w:tc>
        <w:tc>
          <w:tcPr>
            <w:tcW w:w="2394" w:type="dxa"/>
          </w:tcPr>
          <w:p w14:paraId="06C036B7" w14:textId="77777777" w:rsidR="00FA2A6C" w:rsidRDefault="00FA2A6C" w:rsidP="00157E9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</w:p>
        </w:tc>
        <w:tc>
          <w:tcPr>
            <w:tcW w:w="2394" w:type="dxa"/>
          </w:tcPr>
          <w:p w14:paraId="16FFBF02" w14:textId="77777777" w:rsidR="00FA2A6C" w:rsidRDefault="00FA2A6C" w:rsidP="00157E9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</w:p>
        </w:tc>
      </w:tr>
      <w:tr w:rsidR="00FA2A6C" w14:paraId="61287C1D" w14:textId="77777777" w:rsidTr="00FA2A6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</w:tcPr>
          <w:p w14:paraId="3E835DB5" w14:textId="4EC36ED6" w:rsidR="00FA2A6C" w:rsidRPr="00FA2A6C" w:rsidRDefault="00157E97" w:rsidP="00157E97">
            <w:pPr>
              <w:rPr>
                <w:rFonts w:ascii="Calibri" w:hAnsi="Calibri"/>
                <w:b w:val="0"/>
              </w:rPr>
            </w:pPr>
            <w:r>
              <w:rPr>
                <w:rFonts w:ascii="Calibri" w:hAnsi="Calibri"/>
                <w:b w:val="0"/>
              </w:rPr>
              <w:t>Types of Elements and Periodic Families</w:t>
            </w:r>
          </w:p>
        </w:tc>
        <w:tc>
          <w:tcPr>
            <w:tcW w:w="2394" w:type="dxa"/>
          </w:tcPr>
          <w:p w14:paraId="50AEBC4C" w14:textId="77777777" w:rsidR="00FA2A6C" w:rsidRDefault="00FA2A6C" w:rsidP="00157E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</w:p>
          <w:p w14:paraId="5FDB7789" w14:textId="77777777" w:rsidR="00FA2A6C" w:rsidRDefault="00FA2A6C" w:rsidP="00157E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</w:p>
        </w:tc>
        <w:tc>
          <w:tcPr>
            <w:tcW w:w="2394" w:type="dxa"/>
          </w:tcPr>
          <w:p w14:paraId="0185A9CD" w14:textId="77777777" w:rsidR="00FA2A6C" w:rsidRDefault="00FA2A6C" w:rsidP="00157E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</w:p>
        </w:tc>
        <w:tc>
          <w:tcPr>
            <w:tcW w:w="2394" w:type="dxa"/>
          </w:tcPr>
          <w:p w14:paraId="7FCFC794" w14:textId="77777777" w:rsidR="00FA2A6C" w:rsidRDefault="00FA2A6C" w:rsidP="00157E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</w:p>
        </w:tc>
      </w:tr>
      <w:tr w:rsidR="00157E97" w14:paraId="5E3419CC" w14:textId="77777777" w:rsidTr="00157E9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</w:tcPr>
          <w:p w14:paraId="455B6D67" w14:textId="3A7FD67E" w:rsidR="00157E97" w:rsidRPr="00FA2A6C" w:rsidRDefault="00157E97" w:rsidP="00157E97">
            <w:pPr>
              <w:rPr>
                <w:rFonts w:ascii="Calibri" w:hAnsi="Calibri"/>
                <w:b w:val="0"/>
              </w:rPr>
            </w:pPr>
            <w:r>
              <w:rPr>
                <w:rFonts w:ascii="Calibri" w:hAnsi="Calibri"/>
                <w:b w:val="0"/>
              </w:rPr>
              <w:t>Valence Electrons and Charge</w:t>
            </w:r>
          </w:p>
        </w:tc>
        <w:tc>
          <w:tcPr>
            <w:tcW w:w="2394" w:type="dxa"/>
          </w:tcPr>
          <w:p w14:paraId="5F80DD9C" w14:textId="77777777" w:rsidR="00157E97" w:rsidRDefault="00157E97" w:rsidP="00157E9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</w:p>
          <w:p w14:paraId="5D414779" w14:textId="77777777" w:rsidR="00157E97" w:rsidRDefault="00157E97" w:rsidP="00157E9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</w:p>
        </w:tc>
        <w:tc>
          <w:tcPr>
            <w:tcW w:w="2394" w:type="dxa"/>
          </w:tcPr>
          <w:p w14:paraId="2C5FCA65" w14:textId="77777777" w:rsidR="00157E97" w:rsidRDefault="00157E97" w:rsidP="00157E9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</w:p>
        </w:tc>
        <w:tc>
          <w:tcPr>
            <w:tcW w:w="2394" w:type="dxa"/>
          </w:tcPr>
          <w:p w14:paraId="71E44B92" w14:textId="77777777" w:rsidR="00157E97" w:rsidRDefault="00157E97" w:rsidP="00157E9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</w:p>
        </w:tc>
      </w:tr>
      <w:tr w:rsidR="00157E97" w14:paraId="1A348B6A" w14:textId="77777777" w:rsidTr="00157E9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</w:tcPr>
          <w:p w14:paraId="0FCE8765" w14:textId="555475F1" w:rsidR="00157E97" w:rsidRPr="00FA2A6C" w:rsidRDefault="00157E97" w:rsidP="00157E97">
            <w:pPr>
              <w:rPr>
                <w:rFonts w:ascii="Calibri" w:hAnsi="Calibri"/>
                <w:b w:val="0"/>
              </w:rPr>
            </w:pPr>
            <w:r>
              <w:rPr>
                <w:rFonts w:ascii="Calibri" w:hAnsi="Calibri"/>
                <w:b w:val="0"/>
              </w:rPr>
              <w:t>Periodic Trends</w:t>
            </w:r>
          </w:p>
        </w:tc>
        <w:tc>
          <w:tcPr>
            <w:tcW w:w="2394" w:type="dxa"/>
          </w:tcPr>
          <w:p w14:paraId="012CF0D5" w14:textId="77777777" w:rsidR="00157E97" w:rsidRDefault="00157E97" w:rsidP="00157E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</w:p>
          <w:p w14:paraId="41DF89C9" w14:textId="77777777" w:rsidR="00157E97" w:rsidRDefault="00157E97" w:rsidP="00157E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</w:p>
        </w:tc>
        <w:tc>
          <w:tcPr>
            <w:tcW w:w="2394" w:type="dxa"/>
          </w:tcPr>
          <w:p w14:paraId="37B5BF52" w14:textId="77777777" w:rsidR="00157E97" w:rsidRDefault="00157E97" w:rsidP="00157E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</w:p>
        </w:tc>
        <w:tc>
          <w:tcPr>
            <w:tcW w:w="2394" w:type="dxa"/>
          </w:tcPr>
          <w:p w14:paraId="5279801C" w14:textId="77777777" w:rsidR="00157E97" w:rsidRDefault="00157E97" w:rsidP="00157E9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/>
              </w:rPr>
            </w:pPr>
          </w:p>
        </w:tc>
      </w:tr>
      <w:tr w:rsidR="00157E97" w14:paraId="621806A2" w14:textId="77777777" w:rsidTr="00157E97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94" w:type="dxa"/>
          </w:tcPr>
          <w:p w14:paraId="6CD521CB" w14:textId="243D740C" w:rsidR="00157E97" w:rsidRPr="00FA2A6C" w:rsidRDefault="00157E97" w:rsidP="00157E97">
            <w:pPr>
              <w:rPr>
                <w:rFonts w:ascii="Calibri" w:hAnsi="Calibri"/>
                <w:b w:val="0"/>
              </w:rPr>
            </w:pPr>
            <w:r>
              <w:rPr>
                <w:rFonts w:ascii="Calibri" w:hAnsi="Calibri"/>
                <w:b w:val="0"/>
              </w:rPr>
              <w:t>Shielding Electrons</w:t>
            </w:r>
          </w:p>
        </w:tc>
        <w:tc>
          <w:tcPr>
            <w:tcW w:w="2394" w:type="dxa"/>
          </w:tcPr>
          <w:p w14:paraId="477E631B" w14:textId="77777777" w:rsidR="00157E97" w:rsidRDefault="00157E97" w:rsidP="00157E9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</w:p>
          <w:p w14:paraId="3E6BF711" w14:textId="77777777" w:rsidR="00157E97" w:rsidRDefault="00157E97" w:rsidP="00157E9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</w:p>
        </w:tc>
        <w:tc>
          <w:tcPr>
            <w:tcW w:w="2394" w:type="dxa"/>
          </w:tcPr>
          <w:p w14:paraId="4EF21A6C" w14:textId="77777777" w:rsidR="00157E97" w:rsidRDefault="00157E97" w:rsidP="00157E9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</w:p>
        </w:tc>
        <w:tc>
          <w:tcPr>
            <w:tcW w:w="2394" w:type="dxa"/>
          </w:tcPr>
          <w:p w14:paraId="38EC7382" w14:textId="77777777" w:rsidR="00157E97" w:rsidRDefault="00157E97" w:rsidP="00157E97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ascii="Calibri" w:hAnsi="Calibri"/>
              </w:rPr>
            </w:pPr>
          </w:p>
        </w:tc>
      </w:tr>
    </w:tbl>
    <w:p w14:paraId="7AB0C66D" w14:textId="77777777" w:rsidR="00FA2A6C" w:rsidRDefault="00FA2A6C" w:rsidP="00FA2A6C">
      <w:pPr>
        <w:rPr>
          <w:rFonts w:ascii="Calibri" w:hAnsi="Calibri"/>
        </w:rPr>
      </w:pPr>
    </w:p>
    <w:p w14:paraId="5D74BE5F" w14:textId="77777777" w:rsidR="00FA2A6C" w:rsidRDefault="00FA2A6C" w:rsidP="00FA2A6C">
      <w:pPr>
        <w:rPr>
          <w:rFonts w:ascii="Calibri" w:hAnsi="Calibri"/>
        </w:rPr>
      </w:pPr>
      <w:r>
        <w:rPr>
          <w:rFonts w:ascii="Calibri" w:hAnsi="Calibri"/>
        </w:rPr>
        <w:t>Your most successful section: _____________________________________________________</w:t>
      </w:r>
    </w:p>
    <w:p w14:paraId="62B83BF8" w14:textId="77777777" w:rsidR="00FA2A6C" w:rsidRDefault="00FA2A6C" w:rsidP="00FA2A6C">
      <w:pPr>
        <w:rPr>
          <w:rFonts w:ascii="Calibri" w:hAnsi="Calibri"/>
        </w:rPr>
      </w:pPr>
    </w:p>
    <w:p w14:paraId="7689CF65" w14:textId="77777777" w:rsidR="00FA2A6C" w:rsidRDefault="00FA2A6C" w:rsidP="00FA2A6C">
      <w:pPr>
        <w:rPr>
          <w:rFonts w:ascii="Calibri" w:hAnsi="Calibri"/>
        </w:rPr>
      </w:pPr>
      <w:r>
        <w:rPr>
          <w:rFonts w:ascii="Calibri" w:hAnsi="Calibri"/>
        </w:rPr>
        <w:t>Your most challenging section: ____________________________________________________</w:t>
      </w:r>
    </w:p>
    <w:p w14:paraId="1FE64EED" w14:textId="77777777" w:rsidR="00FA2A6C" w:rsidRDefault="00FA2A6C" w:rsidP="00FA2A6C">
      <w:pPr>
        <w:rPr>
          <w:rFonts w:ascii="Calibri" w:hAnsi="Calibri"/>
        </w:rPr>
      </w:pPr>
    </w:p>
    <w:p w14:paraId="6E645695" w14:textId="77777777" w:rsidR="00FA2A6C" w:rsidRDefault="00FA2A6C" w:rsidP="00FA2A6C">
      <w:pPr>
        <w:rPr>
          <w:rFonts w:ascii="Calibri" w:hAnsi="Calibri"/>
        </w:rPr>
      </w:pPr>
      <w:r>
        <w:rPr>
          <w:rFonts w:ascii="Calibri" w:hAnsi="Calibri"/>
        </w:rPr>
        <w:t>Your second most challenging section: ______________________________________________</w:t>
      </w:r>
    </w:p>
    <w:p w14:paraId="50FD5DBA" w14:textId="77777777" w:rsidR="00144319" w:rsidRDefault="00144319" w:rsidP="00FA2A6C">
      <w:pPr>
        <w:rPr>
          <w:rFonts w:ascii="Calibri" w:hAnsi="Calibri"/>
        </w:rPr>
      </w:pPr>
    </w:p>
    <w:p w14:paraId="33C1F277" w14:textId="77777777" w:rsidR="009646F8" w:rsidRDefault="009646F8" w:rsidP="00FA2A6C">
      <w:pPr>
        <w:rPr>
          <w:rFonts w:ascii="Calibri" w:hAnsi="Calibri"/>
        </w:rPr>
      </w:pPr>
    </w:p>
    <w:p w14:paraId="23017D3E" w14:textId="76A1E9BA" w:rsidR="00144319" w:rsidRDefault="009646F8" w:rsidP="00FA2A6C">
      <w:pPr>
        <w:rPr>
          <w:rFonts w:ascii="Calibri" w:hAnsi="Calibri"/>
        </w:rPr>
      </w:pPr>
      <w:r>
        <w:rPr>
          <w:rFonts w:ascii="Calibri" w:hAnsi="Calibri"/>
        </w:rPr>
        <w:t xml:space="preserve">Are you proud of your </w:t>
      </w:r>
      <w:r w:rsidR="00157E97">
        <w:rPr>
          <w:rFonts w:ascii="Calibri" w:hAnsi="Calibri"/>
        </w:rPr>
        <w:t>test</w:t>
      </w:r>
      <w:r>
        <w:rPr>
          <w:rFonts w:ascii="Calibri" w:hAnsi="Calibri"/>
        </w:rPr>
        <w:t xml:space="preserve"> grade? Why or why not?</w:t>
      </w:r>
    </w:p>
    <w:p w14:paraId="6DBAE19B" w14:textId="77777777" w:rsidR="009646F8" w:rsidRDefault="009646F8" w:rsidP="00FA2A6C">
      <w:pPr>
        <w:rPr>
          <w:rFonts w:ascii="Calibri" w:hAnsi="Calibri"/>
        </w:rPr>
      </w:pPr>
    </w:p>
    <w:p w14:paraId="527E9F39" w14:textId="77777777" w:rsidR="009646F8" w:rsidRDefault="009646F8" w:rsidP="00FA2A6C">
      <w:pPr>
        <w:rPr>
          <w:rFonts w:ascii="Calibri" w:hAnsi="Calibri"/>
        </w:rPr>
      </w:pPr>
    </w:p>
    <w:p w14:paraId="3C9089CB" w14:textId="77777777" w:rsidR="00157E97" w:rsidRDefault="00157E97" w:rsidP="00FA2A6C">
      <w:pPr>
        <w:rPr>
          <w:rFonts w:ascii="Calibri" w:hAnsi="Calibri"/>
        </w:rPr>
      </w:pPr>
    </w:p>
    <w:p w14:paraId="10030917" w14:textId="77777777" w:rsidR="00157E97" w:rsidRDefault="00157E97" w:rsidP="00FA2A6C">
      <w:pPr>
        <w:rPr>
          <w:rFonts w:ascii="Calibri" w:hAnsi="Calibri"/>
        </w:rPr>
      </w:pPr>
    </w:p>
    <w:p w14:paraId="6C3CBC14" w14:textId="77777777" w:rsidR="009646F8" w:rsidRDefault="009646F8" w:rsidP="00FA2A6C">
      <w:pPr>
        <w:rPr>
          <w:rFonts w:ascii="Calibri" w:hAnsi="Calibri"/>
        </w:rPr>
      </w:pPr>
    </w:p>
    <w:p w14:paraId="4BED89B4" w14:textId="77777777" w:rsidR="009646F8" w:rsidRDefault="009646F8" w:rsidP="00FA2A6C">
      <w:pPr>
        <w:rPr>
          <w:rFonts w:ascii="Calibri" w:hAnsi="Calibri"/>
        </w:rPr>
      </w:pPr>
    </w:p>
    <w:p w14:paraId="7F426666" w14:textId="020C1E60" w:rsidR="009646F8" w:rsidRDefault="009646F8" w:rsidP="00FA2A6C">
      <w:pPr>
        <w:rPr>
          <w:rFonts w:ascii="Calibri" w:hAnsi="Calibri"/>
        </w:rPr>
      </w:pPr>
      <w:r>
        <w:rPr>
          <w:rFonts w:ascii="Calibri" w:hAnsi="Calibri"/>
        </w:rPr>
        <w:t>What can you do in the future to make sure you’re proud of your grade?</w:t>
      </w:r>
    </w:p>
    <w:p w14:paraId="4C6B4D4B" w14:textId="77777777" w:rsidR="009646F8" w:rsidRDefault="009646F8" w:rsidP="00FA2A6C">
      <w:pPr>
        <w:rPr>
          <w:rFonts w:ascii="Calibri" w:hAnsi="Calibri"/>
        </w:rPr>
      </w:pPr>
    </w:p>
    <w:p w14:paraId="4B811867" w14:textId="77777777" w:rsidR="009646F8" w:rsidRDefault="009646F8" w:rsidP="00FA2A6C">
      <w:pPr>
        <w:rPr>
          <w:rFonts w:ascii="Calibri" w:hAnsi="Calibri"/>
        </w:rPr>
      </w:pPr>
    </w:p>
    <w:p w14:paraId="3291FF4F" w14:textId="77777777" w:rsidR="009646F8" w:rsidRDefault="009646F8" w:rsidP="00FA2A6C">
      <w:pPr>
        <w:rPr>
          <w:rFonts w:ascii="Calibri" w:hAnsi="Calibri"/>
        </w:rPr>
      </w:pPr>
    </w:p>
    <w:p w14:paraId="25FC5603" w14:textId="77777777" w:rsidR="009646F8" w:rsidRDefault="009646F8" w:rsidP="00FA2A6C">
      <w:pPr>
        <w:rPr>
          <w:rFonts w:ascii="Calibri" w:hAnsi="Calibri"/>
        </w:rPr>
      </w:pPr>
    </w:p>
    <w:p w14:paraId="5C7C8289" w14:textId="77777777" w:rsidR="009646F8" w:rsidRDefault="009646F8" w:rsidP="00FA2A6C">
      <w:pPr>
        <w:rPr>
          <w:rFonts w:ascii="Calibri" w:hAnsi="Calibri"/>
        </w:rPr>
      </w:pPr>
    </w:p>
    <w:p w14:paraId="2FA8AC9E" w14:textId="77777777" w:rsidR="009646F8" w:rsidRDefault="009646F8" w:rsidP="00FA2A6C">
      <w:pPr>
        <w:rPr>
          <w:rFonts w:ascii="Calibri" w:hAnsi="Calibri"/>
        </w:rPr>
      </w:pPr>
    </w:p>
    <w:p w14:paraId="74F303FC" w14:textId="29ECCB8A" w:rsidR="009646F8" w:rsidRDefault="009646F8" w:rsidP="00FA2A6C">
      <w:pPr>
        <w:rPr>
          <w:rFonts w:ascii="Calibri" w:hAnsi="Calibri"/>
        </w:rPr>
      </w:pPr>
      <w:r>
        <w:rPr>
          <w:rFonts w:ascii="Calibri" w:hAnsi="Calibri"/>
        </w:rPr>
        <w:t>What can I do to help you be successful in this class?</w:t>
      </w:r>
    </w:p>
    <w:p w14:paraId="0B2E70BE" w14:textId="77777777" w:rsidR="00144319" w:rsidRDefault="00144319" w:rsidP="00FA2A6C">
      <w:pPr>
        <w:rPr>
          <w:rFonts w:ascii="Calibri" w:hAnsi="Calibri"/>
        </w:rPr>
      </w:pPr>
    </w:p>
    <w:p w14:paraId="0FA7EBDD" w14:textId="77777777" w:rsidR="00144319" w:rsidRDefault="00144319" w:rsidP="00FA2A6C">
      <w:pPr>
        <w:rPr>
          <w:rFonts w:ascii="Calibri" w:hAnsi="Calibri"/>
        </w:rPr>
      </w:pPr>
    </w:p>
    <w:p w14:paraId="381031A9" w14:textId="77777777" w:rsidR="00144319" w:rsidRDefault="00144319" w:rsidP="00FA2A6C">
      <w:pPr>
        <w:rPr>
          <w:rFonts w:ascii="Calibri" w:hAnsi="Calibri"/>
        </w:rPr>
      </w:pPr>
    </w:p>
    <w:p w14:paraId="66E80136" w14:textId="77777777" w:rsidR="009646F8" w:rsidRDefault="009646F8" w:rsidP="00FA2A6C">
      <w:pPr>
        <w:rPr>
          <w:rFonts w:ascii="Calibri" w:hAnsi="Calibri"/>
        </w:rPr>
      </w:pPr>
    </w:p>
    <w:p w14:paraId="6D835F8A" w14:textId="77777777" w:rsidR="009646F8" w:rsidRDefault="009646F8" w:rsidP="00FA2A6C">
      <w:pPr>
        <w:rPr>
          <w:rFonts w:ascii="Calibri" w:hAnsi="Calibri"/>
        </w:rPr>
      </w:pPr>
    </w:p>
    <w:p w14:paraId="63F512B0" w14:textId="77777777" w:rsidR="009646F8" w:rsidRDefault="009646F8" w:rsidP="00FA2A6C">
      <w:pPr>
        <w:rPr>
          <w:rFonts w:ascii="Calibri" w:hAnsi="Calibri"/>
        </w:rPr>
      </w:pPr>
    </w:p>
    <w:p w14:paraId="4BDAD6F5" w14:textId="77777777" w:rsidR="009646F8" w:rsidRDefault="009646F8" w:rsidP="00FA2A6C">
      <w:pPr>
        <w:rPr>
          <w:rFonts w:ascii="Calibri" w:hAnsi="Calibri"/>
        </w:rPr>
      </w:pPr>
    </w:p>
    <w:p w14:paraId="7B3078EB" w14:textId="77777777" w:rsidR="00144319" w:rsidRDefault="00144319" w:rsidP="00144319">
      <w:pPr>
        <w:rPr>
          <w:rFonts w:ascii="Calibri" w:hAnsi="Calibri"/>
        </w:rPr>
      </w:pPr>
      <w:r w:rsidRPr="004D2CBB">
        <w:rPr>
          <w:rFonts w:ascii="Calibri" w:hAnsi="Calibri"/>
        </w:rPr>
        <w:lastRenderedPageBreak/>
        <w:t>Name: ____</w:t>
      </w:r>
      <w:r>
        <w:rPr>
          <w:rFonts w:ascii="Calibri" w:hAnsi="Calibri"/>
        </w:rPr>
        <w:t>____________________________</w:t>
      </w:r>
      <w:r w:rsidRPr="004D2CBB">
        <w:rPr>
          <w:rFonts w:ascii="Calibri" w:hAnsi="Calibri"/>
        </w:rPr>
        <w:t>____</w:t>
      </w:r>
      <w:r w:rsidRPr="004D2CBB">
        <w:rPr>
          <w:rFonts w:ascii="Calibri" w:hAnsi="Calibri"/>
        </w:rPr>
        <w:tab/>
        <w:t xml:space="preserve">Period: </w:t>
      </w:r>
      <w:r>
        <w:rPr>
          <w:rFonts w:ascii="Calibri" w:hAnsi="Calibri"/>
        </w:rPr>
        <w:t>_________</w:t>
      </w:r>
      <w:r>
        <w:rPr>
          <w:rFonts w:ascii="Calibri" w:hAnsi="Calibri"/>
        </w:rPr>
        <w:tab/>
        <w:t>Date: _____________</w:t>
      </w:r>
    </w:p>
    <w:p w14:paraId="5D7254D5" w14:textId="77777777" w:rsidR="00157E97" w:rsidRPr="00157E97" w:rsidRDefault="00157E97" w:rsidP="00157E97">
      <w:pPr>
        <w:rPr>
          <w:rFonts w:ascii="Calibri" w:hAnsi="Calibri"/>
          <w:b/>
        </w:rPr>
      </w:pPr>
      <w:r w:rsidRPr="00157E97">
        <w:rPr>
          <w:rFonts w:ascii="Calibri" w:hAnsi="Calibri"/>
          <w:b/>
        </w:rPr>
        <w:t>Periodic Table Test Corrections</w:t>
      </w:r>
    </w:p>
    <w:p w14:paraId="3845C4C5" w14:textId="39D7CC07" w:rsidR="00144319" w:rsidRDefault="00144319" w:rsidP="00144319">
      <w:pPr>
        <w:rPr>
          <w:rFonts w:ascii="Calibri" w:hAnsi="Calibri"/>
          <w:b/>
        </w:rPr>
      </w:pPr>
      <w:r w:rsidRPr="00F25B3D">
        <w:rPr>
          <w:rFonts w:ascii="Calibri" w:hAnsi="Calibri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9384D88" wp14:editId="70FAE864">
                <wp:simplePos x="0" y="0"/>
                <wp:positionH relativeFrom="column">
                  <wp:posOffset>0</wp:posOffset>
                </wp:positionH>
                <wp:positionV relativeFrom="paragraph">
                  <wp:posOffset>313690</wp:posOffset>
                </wp:positionV>
                <wp:extent cx="5943600" cy="685800"/>
                <wp:effectExtent l="0" t="0" r="25400" b="2540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685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47D7069" w14:textId="312EB194" w:rsidR="0047671F" w:rsidRPr="004D2CBB" w:rsidRDefault="009646F8" w:rsidP="00144319">
                            <w:pPr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Re-write (or draw) the problem</w:t>
                            </w:r>
                            <w:r w:rsidR="0047671F" w:rsidRPr="004D2CBB">
                              <w:rPr>
                                <w:rFonts w:ascii="Calibri" w:hAnsi="Calibri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3" o:spid="_x0000_s1026" type="#_x0000_t202" style="position:absolute;margin-left:0;margin-top:24.7pt;width:468pt;height:54pt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" filled="f" strokecolor="black [3213]">
                <v:textbox>
                  <w:txbxContent>
                    <w:p w14:paraId="347D7069" w14:textId="312EB194" w:rsidR="0047671F" w:rsidRPr="004D2CBB" w:rsidRDefault="009646F8" w:rsidP="00144319">
                      <w:pPr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Re-write (or draw) the problem</w:t>
                      </w:r>
                      <w:r w:rsidR="0047671F" w:rsidRPr="004D2CBB">
                        <w:rPr>
                          <w:rFonts w:ascii="Calibri" w:hAnsi="Calibri"/>
                        </w:rPr>
                        <w:t>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FDFD9D2" w14:textId="4313C46E" w:rsidR="00144319" w:rsidRDefault="009646F8" w:rsidP="00144319">
      <w:pPr>
        <w:rPr>
          <w:rFonts w:ascii="Calibri" w:hAnsi="Calibri"/>
          <w:b/>
        </w:rPr>
      </w:pPr>
      <w:r w:rsidRPr="004D2CBB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2C8D97F" wp14:editId="4C5A03A0">
                <wp:simplePos x="0" y="0"/>
                <wp:positionH relativeFrom="column">
                  <wp:posOffset>0</wp:posOffset>
                </wp:positionH>
                <wp:positionV relativeFrom="paragraph">
                  <wp:posOffset>2413635</wp:posOffset>
                </wp:positionV>
                <wp:extent cx="5943600" cy="1485900"/>
                <wp:effectExtent l="0" t="0" r="25400" b="38100"/>
                <wp:wrapSquare wrapText="bothSides"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1485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4E55EA" w14:textId="77777777" w:rsidR="0047671F" w:rsidRPr="004D2CBB" w:rsidRDefault="0047671F" w:rsidP="00393D55">
                            <w:pPr>
                              <w:rPr>
                                <w:rFonts w:ascii="Calibri" w:hAnsi="Calibri"/>
                              </w:rPr>
                            </w:pPr>
                            <w:r w:rsidRPr="004D2CBB">
                              <w:rPr>
                                <w:rFonts w:ascii="Calibri" w:hAnsi="Calibri"/>
                              </w:rPr>
                              <w:t>What went wrong?  How can I prevent making this mistake in the future?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margin-left:0;margin-top:190.05pt;width:468pt;height:117pt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" filled="f" strokecolor="black [3213]">
                <v:textbox>
                  <w:txbxContent>
                    <w:p w14:paraId="684E55EA" w14:textId="77777777" w:rsidR="0047671F" w:rsidRPr="004D2CBB" w:rsidRDefault="0047671F" w:rsidP="00393D55">
                      <w:pPr>
                        <w:rPr>
                          <w:rFonts w:ascii="Calibri" w:hAnsi="Calibri"/>
                        </w:rPr>
                      </w:pPr>
                      <w:r w:rsidRPr="004D2CBB">
                        <w:rPr>
                          <w:rFonts w:ascii="Calibri" w:hAnsi="Calibri"/>
                        </w:rPr>
                        <w:t>What went wrong?  How can I prevent making this mistake in the future?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4D2CBB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F1D4D17" wp14:editId="68639543">
                <wp:simplePos x="0" y="0"/>
                <wp:positionH relativeFrom="column">
                  <wp:posOffset>0</wp:posOffset>
                </wp:positionH>
                <wp:positionV relativeFrom="paragraph">
                  <wp:posOffset>927735</wp:posOffset>
                </wp:positionV>
                <wp:extent cx="5943600" cy="1371600"/>
                <wp:effectExtent l="0" t="0" r="25400" b="25400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1371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D1B9C00" w14:textId="03DA822A" w:rsidR="0047671F" w:rsidRPr="004D2CBB" w:rsidRDefault="009646F8" w:rsidP="00144319">
                            <w:pPr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What is the right answer? Explain how you know it’s the right answer.</w:t>
                            </w:r>
                          </w:p>
                          <w:p w14:paraId="173C7DC0" w14:textId="77777777" w:rsidR="0047671F" w:rsidRDefault="0047671F" w:rsidP="00144319"/>
                          <w:p w14:paraId="06B0E8C0" w14:textId="77777777" w:rsidR="0047671F" w:rsidRDefault="0047671F" w:rsidP="00144319"/>
                          <w:p w14:paraId="4BDDB17E" w14:textId="77777777" w:rsidR="0047671F" w:rsidRDefault="0047671F" w:rsidP="00144319"/>
                          <w:p w14:paraId="12EEFAE7" w14:textId="77777777" w:rsidR="0047671F" w:rsidRDefault="0047671F" w:rsidP="00144319"/>
                          <w:p w14:paraId="751C385F" w14:textId="77777777" w:rsidR="0047671F" w:rsidRDefault="0047671F" w:rsidP="00144319"/>
                          <w:p w14:paraId="56AB8727" w14:textId="77777777" w:rsidR="0047671F" w:rsidRDefault="0047671F" w:rsidP="00144319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0;margin-top:73.05pt;width:468pt;height:108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" filled="f" strokecolor="black [3213]">
                <v:textbox>
                  <w:txbxContent>
                    <w:p w14:paraId="2D1B9C00" w14:textId="03DA822A" w:rsidR="0047671F" w:rsidRPr="004D2CBB" w:rsidRDefault="009646F8" w:rsidP="00144319">
                      <w:pPr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What is the right answer? Explain how you know it’s the right answer.</w:t>
                      </w:r>
                    </w:p>
                    <w:p w14:paraId="173C7DC0" w14:textId="77777777" w:rsidR="0047671F" w:rsidRDefault="0047671F" w:rsidP="00144319"/>
                    <w:p w14:paraId="06B0E8C0" w14:textId="77777777" w:rsidR="0047671F" w:rsidRDefault="0047671F" w:rsidP="00144319"/>
                    <w:p w14:paraId="4BDDB17E" w14:textId="77777777" w:rsidR="0047671F" w:rsidRDefault="0047671F" w:rsidP="00144319"/>
                    <w:p w14:paraId="12EEFAE7" w14:textId="77777777" w:rsidR="0047671F" w:rsidRDefault="0047671F" w:rsidP="00144319"/>
                    <w:p w14:paraId="751C385F" w14:textId="77777777" w:rsidR="0047671F" w:rsidRDefault="0047671F" w:rsidP="00144319"/>
                    <w:p w14:paraId="56AB8727" w14:textId="77777777" w:rsidR="0047671F" w:rsidRDefault="0047671F" w:rsidP="00144319"/>
                  </w:txbxContent>
                </v:textbox>
                <w10:wrap type="square"/>
              </v:shape>
            </w:pict>
          </mc:Fallback>
        </mc:AlternateContent>
      </w:r>
    </w:p>
    <w:p w14:paraId="3859225D" w14:textId="21B615D2" w:rsidR="00393D55" w:rsidRDefault="009646F8" w:rsidP="00FA2A6C">
      <w:pPr>
        <w:rPr>
          <w:rFonts w:ascii="Calibri" w:hAnsi="Calibri"/>
        </w:rPr>
      </w:pPr>
      <w:r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16FE856" wp14:editId="2B4D262E">
                <wp:simplePos x="0" y="0"/>
                <wp:positionH relativeFrom="column">
                  <wp:posOffset>0</wp:posOffset>
                </wp:positionH>
                <wp:positionV relativeFrom="paragraph">
                  <wp:posOffset>4445</wp:posOffset>
                </wp:positionV>
                <wp:extent cx="5943600" cy="0"/>
                <wp:effectExtent l="50800" t="25400" r="50800" b="101600"/>
                <wp:wrapNone/>
                <wp:docPr id="13" name="Straight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ln>
                          <a:prstDash val="dot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3" o:spid="_x0000_s1026" style="position:absolute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.35pt" to="468pt,.3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" strokecolor="black [3200]" strokeweight="2pt">
                <v:stroke dashstyle="dot"/>
                <v:shadow on="t" opacity="24903f" mv:blur="40000f" origin=",.5" offset="0,20000emu"/>
              </v:line>
            </w:pict>
          </mc:Fallback>
        </mc:AlternateContent>
      </w:r>
    </w:p>
    <w:p w14:paraId="4E880F8B" w14:textId="4DC922DE" w:rsidR="00393D55" w:rsidRDefault="009646F8" w:rsidP="00FA2A6C">
      <w:pPr>
        <w:rPr>
          <w:rFonts w:ascii="Calibri" w:hAnsi="Calibri"/>
        </w:rPr>
      </w:pPr>
      <w:r w:rsidRPr="004D2CBB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18DE5A9" wp14:editId="384B82AE">
                <wp:simplePos x="0" y="0"/>
                <wp:positionH relativeFrom="column">
                  <wp:posOffset>0</wp:posOffset>
                </wp:positionH>
                <wp:positionV relativeFrom="paragraph">
                  <wp:posOffset>2561590</wp:posOffset>
                </wp:positionV>
                <wp:extent cx="5943600" cy="1371600"/>
                <wp:effectExtent l="0" t="0" r="25400" b="2540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1371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DAACDC" w14:textId="77777777" w:rsidR="009646F8" w:rsidRPr="004D2CBB" w:rsidRDefault="009646F8" w:rsidP="009646F8">
                            <w:pPr>
                              <w:rPr>
                                <w:rFonts w:ascii="Calibri" w:hAnsi="Calibri"/>
                              </w:rPr>
                            </w:pPr>
                            <w:r w:rsidRPr="004D2CBB">
                              <w:rPr>
                                <w:rFonts w:ascii="Calibri" w:hAnsi="Calibri"/>
                              </w:rPr>
                              <w:t>What went wrong?  How can I prevent making this mistake in the future?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" o:spid="_x0000_s1029" type="#_x0000_t202" style="position:absolute;margin-left:0;margin-top:201.7pt;width:468pt;height:108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" filled="f" strokecolor="black [3213]">
                <v:textbox>
                  <w:txbxContent>
                    <w:p w14:paraId="52DAACDC" w14:textId="77777777" w:rsidR="009646F8" w:rsidRPr="004D2CBB" w:rsidRDefault="009646F8" w:rsidP="009646F8">
                      <w:pPr>
                        <w:rPr>
                          <w:rFonts w:ascii="Calibri" w:hAnsi="Calibri"/>
                        </w:rPr>
                      </w:pPr>
                      <w:r w:rsidRPr="004D2CBB">
                        <w:rPr>
                          <w:rFonts w:ascii="Calibri" w:hAnsi="Calibri"/>
                        </w:rPr>
                        <w:t>What went wrong?  How can I prevent making this mistake in the future?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4D2CBB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120A0ACF" wp14:editId="3450E25C">
                <wp:simplePos x="0" y="0"/>
                <wp:positionH relativeFrom="column">
                  <wp:posOffset>0</wp:posOffset>
                </wp:positionH>
                <wp:positionV relativeFrom="paragraph">
                  <wp:posOffset>961390</wp:posOffset>
                </wp:positionV>
                <wp:extent cx="5943600" cy="1485900"/>
                <wp:effectExtent l="0" t="0" r="25400" b="38100"/>
                <wp:wrapSquare wrapText="bothSides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1485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0E5C9F" w14:textId="77777777" w:rsidR="009646F8" w:rsidRPr="004D2CBB" w:rsidRDefault="009646F8" w:rsidP="009646F8">
                            <w:pPr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What is the right answer? Explain how you know it’s the right answer.</w:t>
                            </w:r>
                          </w:p>
                          <w:p w14:paraId="7E043CBE" w14:textId="77777777" w:rsidR="009646F8" w:rsidRDefault="009646F8" w:rsidP="009646F8"/>
                          <w:p w14:paraId="039B350C" w14:textId="77777777" w:rsidR="009646F8" w:rsidRDefault="009646F8" w:rsidP="009646F8"/>
                          <w:p w14:paraId="744EAFC0" w14:textId="77777777" w:rsidR="009646F8" w:rsidRDefault="009646F8" w:rsidP="009646F8"/>
                          <w:p w14:paraId="09B940E7" w14:textId="77777777" w:rsidR="009646F8" w:rsidRDefault="009646F8" w:rsidP="009646F8"/>
                          <w:p w14:paraId="22FBA3FA" w14:textId="77777777" w:rsidR="009646F8" w:rsidRDefault="009646F8" w:rsidP="009646F8"/>
                          <w:p w14:paraId="2ACE814B" w14:textId="77777777" w:rsidR="009646F8" w:rsidRDefault="009646F8" w:rsidP="009646F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30" type="#_x0000_t202" style="position:absolute;margin-left:0;margin-top:75.7pt;width:468pt;height:117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" filled="f" strokecolor="black [3213]">
                <v:textbox>
                  <w:txbxContent>
                    <w:p w14:paraId="6C0E5C9F" w14:textId="77777777" w:rsidR="009646F8" w:rsidRPr="004D2CBB" w:rsidRDefault="009646F8" w:rsidP="009646F8">
                      <w:pPr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What is the right answer? Explain how you know it’s the right answer.</w:t>
                      </w:r>
                    </w:p>
                    <w:p w14:paraId="7E043CBE" w14:textId="77777777" w:rsidR="009646F8" w:rsidRDefault="009646F8" w:rsidP="009646F8"/>
                    <w:p w14:paraId="039B350C" w14:textId="77777777" w:rsidR="009646F8" w:rsidRDefault="009646F8" w:rsidP="009646F8"/>
                    <w:p w14:paraId="744EAFC0" w14:textId="77777777" w:rsidR="009646F8" w:rsidRDefault="009646F8" w:rsidP="009646F8"/>
                    <w:p w14:paraId="09B940E7" w14:textId="77777777" w:rsidR="009646F8" w:rsidRDefault="009646F8" w:rsidP="009646F8"/>
                    <w:p w14:paraId="22FBA3FA" w14:textId="77777777" w:rsidR="009646F8" w:rsidRDefault="009646F8" w:rsidP="009646F8"/>
                    <w:p w14:paraId="2ACE814B" w14:textId="77777777" w:rsidR="009646F8" w:rsidRDefault="009646F8" w:rsidP="009646F8"/>
                  </w:txbxContent>
                </v:textbox>
                <w10:wrap type="square"/>
              </v:shape>
            </w:pict>
          </mc:Fallback>
        </mc:AlternateContent>
      </w:r>
      <w:r w:rsidRPr="00F25B3D">
        <w:rPr>
          <w:rFonts w:ascii="Calibri" w:hAnsi="Calibri"/>
          <w:b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E19716A" wp14:editId="63D7E775">
                <wp:simplePos x="0" y="0"/>
                <wp:positionH relativeFrom="column">
                  <wp:posOffset>0</wp:posOffset>
                </wp:positionH>
                <wp:positionV relativeFrom="paragraph">
                  <wp:posOffset>46990</wp:posOffset>
                </wp:positionV>
                <wp:extent cx="5943600" cy="800100"/>
                <wp:effectExtent l="0" t="0" r="25400" b="3810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8001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1E6157A" w14:textId="4E351BE1" w:rsidR="009646F8" w:rsidRPr="004D2CBB" w:rsidRDefault="009646F8" w:rsidP="009646F8">
                            <w:pPr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Re-write (or draw) the problem: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" o:spid="_x0000_s1031" type="#_x0000_t202" style="position:absolute;margin-left:0;margin-top:3.7pt;width:468pt;height:63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" filled="f" strokecolor="black [3213]">
                <v:textbox>
                  <w:txbxContent>
                    <w:p w14:paraId="51E6157A" w14:textId="4E351BE1" w:rsidR="009646F8" w:rsidRPr="004D2CBB" w:rsidRDefault="009646F8" w:rsidP="009646F8">
                      <w:pPr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Re-write (or draw) the problem: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92C50E4" w14:textId="0E3AD340" w:rsidR="009646F8" w:rsidRDefault="009646F8" w:rsidP="009646F8">
      <w:pPr>
        <w:rPr>
          <w:rFonts w:ascii="Calibri" w:hAnsi="Calibri"/>
          <w:b/>
        </w:rPr>
      </w:pPr>
      <w:r w:rsidRPr="00F25B3D">
        <w:rPr>
          <w:rFonts w:ascii="Calibri" w:hAnsi="Calibri"/>
          <w:b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896D684" wp14:editId="2DB0657D">
                <wp:simplePos x="0" y="0"/>
                <wp:positionH relativeFrom="column">
                  <wp:posOffset>0</wp:posOffset>
                </wp:positionH>
                <wp:positionV relativeFrom="paragraph">
                  <wp:posOffset>313690</wp:posOffset>
                </wp:positionV>
                <wp:extent cx="5943600" cy="685800"/>
                <wp:effectExtent l="0" t="0" r="25400" b="2540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685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DF54610" w14:textId="77777777" w:rsidR="009646F8" w:rsidRPr="004D2CBB" w:rsidRDefault="009646F8" w:rsidP="009646F8">
                            <w:pPr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Re-write (or draw) the problem</w:t>
                            </w:r>
                            <w:r w:rsidRPr="004D2CBB">
                              <w:rPr>
                                <w:rFonts w:ascii="Calibri" w:hAnsi="Calibri"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7" o:spid="_x0000_s1032" type="#_x0000_t202" style="position:absolute;margin-left:0;margin-top:24.7pt;width:468pt;height:54pt;z-index:2516715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" filled="f" strokecolor="black [3213]">
                <v:textbox>
                  <w:txbxContent>
                    <w:p w14:paraId="0DF54610" w14:textId="77777777" w:rsidR="009646F8" w:rsidRPr="004D2CBB" w:rsidRDefault="009646F8" w:rsidP="009646F8">
                      <w:pPr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Re-write (or draw) the problem</w:t>
                      </w:r>
                      <w:r w:rsidRPr="004D2CBB">
                        <w:rPr>
                          <w:rFonts w:ascii="Calibri" w:hAnsi="Calibri"/>
                        </w:rPr>
                        <w:t>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157E97">
        <w:rPr>
          <w:rFonts w:ascii="Calibri" w:hAnsi="Calibri"/>
          <w:b/>
        </w:rPr>
        <w:t>Periodic Table Test Corrections</w:t>
      </w:r>
      <w:bookmarkStart w:id="0" w:name="_GoBack"/>
      <w:bookmarkEnd w:id="0"/>
    </w:p>
    <w:p w14:paraId="14281EDC" w14:textId="6EE94E98" w:rsidR="009646F8" w:rsidRDefault="009646F8" w:rsidP="009646F8">
      <w:pPr>
        <w:rPr>
          <w:rFonts w:ascii="Calibri" w:hAnsi="Calibri"/>
          <w:b/>
        </w:rPr>
      </w:pPr>
      <w:r w:rsidRPr="004D2CBB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3323696" wp14:editId="4D3C6077">
                <wp:simplePos x="0" y="0"/>
                <wp:positionH relativeFrom="column">
                  <wp:posOffset>0</wp:posOffset>
                </wp:positionH>
                <wp:positionV relativeFrom="paragraph">
                  <wp:posOffset>2413635</wp:posOffset>
                </wp:positionV>
                <wp:extent cx="5943600" cy="1485900"/>
                <wp:effectExtent l="0" t="0" r="25400" b="3810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1485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74F496" w14:textId="77777777" w:rsidR="009646F8" w:rsidRPr="004D2CBB" w:rsidRDefault="009646F8" w:rsidP="009646F8">
                            <w:pPr>
                              <w:rPr>
                                <w:rFonts w:ascii="Calibri" w:hAnsi="Calibri"/>
                              </w:rPr>
                            </w:pPr>
                            <w:r w:rsidRPr="004D2CBB">
                              <w:rPr>
                                <w:rFonts w:ascii="Calibri" w:hAnsi="Calibri"/>
                              </w:rPr>
                              <w:t>What went wrong?  How can I prevent making this mistake in the future?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33" type="#_x0000_t202" style="position:absolute;margin-left:0;margin-top:190.05pt;width:468pt;height:117pt;z-index:2516736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" filled="f" strokecolor="black [3213]">
                <v:textbox>
                  <w:txbxContent>
                    <w:p w14:paraId="7174F496" w14:textId="77777777" w:rsidR="009646F8" w:rsidRPr="004D2CBB" w:rsidRDefault="009646F8" w:rsidP="009646F8">
                      <w:pPr>
                        <w:rPr>
                          <w:rFonts w:ascii="Calibri" w:hAnsi="Calibri"/>
                        </w:rPr>
                      </w:pPr>
                      <w:r w:rsidRPr="004D2CBB">
                        <w:rPr>
                          <w:rFonts w:ascii="Calibri" w:hAnsi="Calibri"/>
                        </w:rPr>
                        <w:t>What went wrong?  How can I prevent making this mistake in the future?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4D2CBB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86E81F9" wp14:editId="427D2079">
                <wp:simplePos x="0" y="0"/>
                <wp:positionH relativeFrom="column">
                  <wp:posOffset>0</wp:posOffset>
                </wp:positionH>
                <wp:positionV relativeFrom="paragraph">
                  <wp:posOffset>927735</wp:posOffset>
                </wp:positionV>
                <wp:extent cx="5943600" cy="1371600"/>
                <wp:effectExtent l="0" t="0" r="25400" b="25400"/>
                <wp:wrapSquare wrapText="bothSides"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1371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33E2E80" w14:textId="77777777" w:rsidR="009646F8" w:rsidRPr="004D2CBB" w:rsidRDefault="009646F8" w:rsidP="009646F8">
                            <w:pPr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What is the right answer? Explain how you know it’s the right answer.</w:t>
                            </w:r>
                          </w:p>
                          <w:p w14:paraId="738AAD07" w14:textId="77777777" w:rsidR="009646F8" w:rsidRDefault="009646F8" w:rsidP="009646F8"/>
                          <w:p w14:paraId="2A1CDF27" w14:textId="77777777" w:rsidR="009646F8" w:rsidRDefault="009646F8" w:rsidP="009646F8"/>
                          <w:p w14:paraId="30A9AD84" w14:textId="77777777" w:rsidR="009646F8" w:rsidRDefault="009646F8" w:rsidP="009646F8"/>
                          <w:p w14:paraId="78726C54" w14:textId="77777777" w:rsidR="009646F8" w:rsidRDefault="009646F8" w:rsidP="009646F8"/>
                          <w:p w14:paraId="58B2C860" w14:textId="77777777" w:rsidR="009646F8" w:rsidRDefault="009646F8" w:rsidP="009646F8"/>
                          <w:p w14:paraId="5DBE0070" w14:textId="77777777" w:rsidR="009646F8" w:rsidRDefault="009646F8" w:rsidP="009646F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9" o:spid="_x0000_s1034" type="#_x0000_t202" style="position:absolute;margin-left:0;margin-top:73.05pt;width:468pt;height:108pt;z-index:2516725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" filled="f" strokecolor="black [3213]">
                <v:textbox>
                  <w:txbxContent>
                    <w:p w14:paraId="333E2E80" w14:textId="77777777" w:rsidR="009646F8" w:rsidRPr="004D2CBB" w:rsidRDefault="009646F8" w:rsidP="009646F8">
                      <w:pPr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What is the right answer? Explain how you know it’s the right answer.</w:t>
                      </w:r>
                    </w:p>
                    <w:p w14:paraId="738AAD07" w14:textId="77777777" w:rsidR="009646F8" w:rsidRDefault="009646F8" w:rsidP="009646F8"/>
                    <w:p w14:paraId="2A1CDF27" w14:textId="77777777" w:rsidR="009646F8" w:rsidRDefault="009646F8" w:rsidP="009646F8"/>
                    <w:p w14:paraId="30A9AD84" w14:textId="77777777" w:rsidR="009646F8" w:rsidRDefault="009646F8" w:rsidP="009646F8"/>
                    <w:p w14:paraId="78726C54" w14:textId="77777777" w:rsidR="009646F8" w:rsidRDefault="009646F8" w:rsidP="009646F8"/>
                    <w:p w14:paraId="58B2C860" w14:textId="77777777" w:rsidR="009646F8" w:rsidRDefault="009646F8" w:rsidP="009646F8"/>
                    <w:p w14:paraId="5DBE0070" w14:textId="77777777" w:rsidR="009646F8" w:rsidRDefault="009646F8" w:rsidP="009646F8"/>
                  </w:txbxContent>
                </v:textbox>
                <w10:wrap type="square"/>
              </v:shape>
            </w:pict>
          </mc:Fallback>
        </mc:AlternateContent>
      </w:r>
    </w:p>
    <w:p w14:paraId="6234A434" w14:textId="077922E5" w:rsidR="009646F8" w:rsidRDefault="009646F8" w:rsidP="009646F8">
      <w:pPr>
        <w:rPr>
          <w:rFonts w:ascii="Calibri" w:hAnsi="Calibri"/>
        </w:rPr>
      </w:pPr>
      <w:r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6FA7A4D" wp14:editId="204D94B1">
                <wp:simplePos x="0" y="0"/>
                <wp:positionH relativeFrom="column">
                  <wp:posOffset>0</wp:posOffset>
                </wp:positionH>
                <wp:positionV relativeFrom="paragraph">
                  <wp:posOffset>33655</wp:posOffset>
                </wp:positionV>
                <wp:extent cx="5943600" cy="0"/>
                <wp:effectExtent l="50800" t="25400" r="50800" b="101600"/>
                <wp:wrapNone/>
                <wp:docPr id="14" name="Straight Connector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ln>
                          <a:prstDash val="dot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4" o:spid="_x0000_s1026" style="position:absolute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2.65pt" to="468pt,2.6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" strokecolor="black [3200]" strokeweight="2pt">
                <v:stroke dashstyle="dot"/>
                <v:shadow on="t" opacity="24903f" mv:blur="40000f" origin=",.5" offset="0,20000emu"/>
              </v:line>
            </w:pict>
          </mc:Fallback>
        </mc:AlternateContent>
      </w:r>
    </w:p>
    <w:p w14:paraId="188C4745" w14:textId="77777777" w:rsidR="009646F8" w:rsidRDefault="009646F8" w:rsidP="009646F8">
      <w:pPr>
        <w:rPr>
          <w:rFonts w:ascii="Calibri" w:hAnsi="Calibri"/>
        </w:rPr>
      </w:pPr>
      <w:r w:rsidRPr="004D2CBB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55394E7" wp14:editId="02843EAF">
                <wp:simplePos x="0" y="0"/>
                <wp:positionH relativeFrom="column">
                  <wp:posOffset>0</wp:posOffset>
                </wp:positionH>
                <wp:positionV relativeFrom="paragraph">
                  <wp:posOffset>2561590</wp:posOffset>
                </wp:positionV>
                <wp:extent cx="5943600" cy="1371600"/>
                <wp:effectExtent l="0" t="0" r="25400" b="25400"/>
                <wp:wrapSquare wrapText="bothSides"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1371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B16471A" w14:textId="77777777" w:rsidR="009646F8" w:rsidRPr="004D2CBB" w:rsidRDefault="009646F8" w:rsidP="009646F8">
                            <w:pPr>
                              <w:rPr>
                                <w:rFonts w:ascii="Calibri" w:hAnsi="Calibri"/>
                              </w:rPr>
                            </w:pPr>
                            <w:r w:rsidRPr="004D2CBB">
                              <w:rPr>
                                <w:rFonts w:ascii="Calibri" w:hAnsi="Calibri"/>
                              </w:rPr>
                              <w:t>What went wrong?  How can I prevent making this mistake in the future?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0" o:spid="_x0000_s1035" type="#_x0000_t202" style="position:absolute;margin-left:0;margin-top:201.7pt;width:468pt;height:108pt;z-index:251676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" filled="f" strokecolor="black [3213]">
                <v:textbox>
                  <w:txbxContent>
                    <w:p w14:paraId="3B16471A" w14:textId="77777777" w:rsidR="009646F8" w:rsidRPr="004D2CBB" w:rsidRDefault="009646F8" w:rsidP="009646F8">
                      <w:pPr>
                        <w:rPr>
                          <w:rFonts w:ascii="Calibri" w:hAnsi="Calibri"/>
                        </w:rPr>
                      </w:pPr>
                      <w:r w:rsidRPr="004D2CBB">
                        <w:rPr>
                          <w:rFonts w:ascii="Calibri" w:hAnsi="Calibri"/>
                        </w:rPr>
                        <w:t>What went wrong?  How can I prevent making this mistake in the future?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4D2CBB"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6656E1B" wp14:editId="1C3DD3EF">
                <wp:simplePos x="0" y="0"/>
                <wp:positionH relativeFrom="column">
                  <wp:posOffset>0</wp:posOffset>
                </wp:positionH>
                <wp:positionV relativeFrom="paragraph">
                  <wp:posOffset>961390</wp:posOffset>
                </wp:positionV>
                <wp:extent cx="5943600" cy="1485900"/>
                <wp:effectExtent l="0" t="0" r="25400" b="38100"/>
                <wp:wrapSquare wrapText="bothSides"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14859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E38EFA1" w14:textId="77777777" w:rsidR="009646F8" w:rsidRPr="004D2CBB" w:rsidRDefault="009646F8" w:rsidP="009646F8">
                            <w:pPr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What is the right answer? Explain how you know it’s the right answer.</w:t>
                            </w:r>
                          </w:p>
                          <w:p w14:paraId="294DC9CF" w14:textId="77777777" w:rsidR="009646F8" w:rsidRDefault="009646F8" w:rsidP="009646F8"/>
                          <w:p w14:paraId="2843C744" w14:textId="77777777" w:rsidR="009646F8" w:rsidRDefault="009646F8" w:rsidP="009646F8"/>
                          <w:p w14:paraId="4B4056F7" w14:textId="77777777" w:rsidR="009646F8" w:rsidRDefault="009646F8" w:rsidP="009646F8"/>
                          <w:p w14:paraId="7E5524B5" w14:textId="77777777" w:rsidR="009646F8" w:rsidRDefault="009646F8" w:rsidP="009646F8"/>
                          <w:p w14:paraId="236E31EF" w14:textId="77777777" w:rsidR="009646F8" w:rsidRDefault="009646F8" w:rsidP="009646F8"/>
                          <w:p w14:paraId="557E732B" w14:textId="77777777" w:rsidR="009646F8" w:rsidRDefault="009646F8" w:rsidP="009646F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1" o:spid="_x0000_s1036" type="#_x0000_t202" style="position:absolute;margin-left:0;margin-top:75.7pt;width:468pt;height:117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" filled="f" strokecolor="black [3213]">
                <v:textbox>
                  <w:txbxContent>
                    <w:p w14:paraId="3E38EFA1" w14:textId="77777777" w:rsidR="009646F8" w:rsidRPr="004D2CBB" w:rsidRDefault="009646F8" w:rsidP="009646F8">
                      <w:pPr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What is the right answer? Explain how you know it’s the right answer.</w:t>
                      </w:r>
                    </w:p>
                    <w:p w14:paraId="294DC9CF" w14:textId="77777777" w:rsidR="009646F8" w:rsidRDefault="009646F8" w:rsidP="009646F8"/>
                    <w:p w14:paraId="2843C744" w14:textId="77777777" w:rsidR="009646F8" w:rsidRDefault="009646F8" w:rsidP="009646F8"/>
                    <w:p w14:paraId="4B4056F7" w14:textId="77777777" w:rsidR="009646F8" w:rsidRDefault="009646F8" w:rsidP="009646F8"/>
                    <w:p w14:paraId="7E5524B5" w14:textId="77777777" w:rsidR="009646F8" w:rsidRDefault="009646F8" w:rsidP="009646F8"/>
                    <w:p w14:paraId="236E31EF" w14:textId="77777777" w:rsidR="009646F8" w:rsidRDefault="009646F8" w:rsidP="009646F8"/>
                    <w:p w14:paraId="557E732B" w14:textId="77777777" w:rsidR="009646F8" w:rsidRDefault="009646F8" w:rsidP="009646F8"/>
                  </w:txbxContent>
                </v:textbox>
                <w10:wrap type="square"/>
              </v:shape>
            </w:pict>
          </mc:Fallback>
        </mc:AlternateContent>
      </w:r>
      <w:r w:rsidRPr="00F25B3D">
        <w:rPr>
          <w:rFonts w:ascii="Calibri" w:hAnsi="Calibri"/>
          <w:b/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AF8454E" wp14:editId="71876DC4">
                <wp:simplePos x="0" y="0"/>
                <wp:positionH relativeFrom="column">
                  <wp:posOffset>0</wp:posOffset>
                </wp:positionH>
                <wp:positionV relativeFrom="paragraph">
                  <wp:posOffset>46990</wp:posOffset>
                </wp:positionV>
                <wp:extent cx="5943600" cy="800100"/>
                <wp:effectExtent l="0" t="0" r="25400" b="38100"/>
                <wp:wrapSquare wrapText="bothSides"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8001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5CE31EA" w14:textId="77777777" w:rsidR="009646F8" w:rsidRPr="004D2CBB" w:rsidRDefault="009646F8" w:rsidP="009646F8">
                            <w:pPr>
                              <w:rPr>
                                <w:rFonts w:ascii="Calibri" w:hAnsi="Calibri"/>
                              </w:rPr>
                            </w:pPr>
                            <w:r>
                              <w:rPr>
                                <w:rFonts w:ascii="Calibri" w:hAnsi="Calibri"/>
                              </w:rPr>
                              <w:t>Re-write (or draw) the problem: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12" o:spid="_x0000_s1037" type="#_x0000_t202" style="position:absolute;margin-left:0;margin-top:3.7pt;width:468pt;height:63pt;z-index:2516746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" filled="f" strokecolor="black [3213]">
                <v:textbox>
                  <w:txbxContent>
                    <w:p w14:paraId="15CE31EA" w14:textId="77777777" w:rsidR="009646F8" w:rsidRPr="004D2CBB" w:rsidRDefault="009646F8" w:rsidP="009646F8">
                      <w:pPr>
                        <w:rPr>
                          <w:rFonts w:ascii="Calibri" w:hAnsi="Calibri"/>
                        </w:rPr>
                      </w:pPr>
                      <w:r>
                        <w:rPr>
                          <w:rFonts w:ascii="Calibri" w:hAnsi="Calibri"/>
                        </w:rPr>
                        <w:t>Re-write (or draw) the problem: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48BDCAD" w14:textId="34878369" w:rsidR="00007B6F" w:rsidRPr="00007B6F" w:rsidRDefault="00007B6F" w:rsidP="009646F8">
      <w:pPr>
        <w:spacing w:line="360" w:lineRule="auto"/>
        <w:rPr>
          <w:rFonts w:ascii="Calibri" w:hAnsi="Calibri"/>
        </w:rPr>
      </w:pPr>
    </w:p>
    <w:sectPr w:rsidR="00007B6F" w:rsidRPr="00007B6F" w:rsidSect="003E0BEB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76682C"/>
    <w:multiLevelType w:val="hybridMultilevel"/>
    <w:tmpl w:val="6DB8BA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6E4623"/>
    <w:multiLevelType w:val="hybridMultilevel"/>
    <w:tmpl w:val="CB807E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204ABE"/>
    <w:multiLevelType w:val="hybridMultilevel"/>
    <w:tmpl w:val="23806B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3754719"/>
    <w:multiLevelType w:val="hybridMultilevel"/>
    <w:tmpl w:val="A1BAD9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48C14A3"/>
    <w:multiLevelType w:val="hybridMultilevel"/>
    <w:tmpl w:val="C9B01CA0"/>
    <w:lvl w:ilvl="0" w:tplc="975876AA">
      <w:start w:val="1"/>
      <w:numFmt w:val="decimal"/>
      <w:lvlText w:val="%1."/>
      <w:lvlJc w:val="left"/>
      <w:pPr>
        <w:ind w:left="720" w:hanging="360"/>
      </w:pPr>
      <w:rPr>
        <w:rFonts w:asciiTheme="majorHAnsi" w:eastAsiaTheme="minorEastAsia" w:hAnsiTheme="majorHAnsi" w:cstheme="minorBid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68B32B8"/>
    <w:multiLevelType w:val="hybridMultilevel"/>
    <w:tmpl w:val="F974810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B454D48"/>
    <w:multiLevelType w:val="hybridMultilevel"/>
    <w:tmpl w:val="1F6E03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E096E85"/>
    <w:multiLevelType w:val="hybridMultilevel"/>
    <w:tmpl w:val="6DB8BA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3"/>
  </w:num>
  <w:num w:numId="5">
    <w:abstractNumId w:val="1"/>
  </w:num>
  <w:num w:numId="6">
    <w:abstractNumId w:val="6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attachedTemplate r:id="rId1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A6C"/>
    <w:rsid w:val="00007B6F"/>
    <w:rsid w:val="00067569"/>
    <w:rsid w:val="000B489C"/>
    <w:rsid w:val="000B6B58"/>
    <w:rsid w:val="00141B41"/>
    <w:rsid w:val="00143DB3"/>
    <w:rsid w:val="00144319"/>
    <w:rsid w:val="00157E97"/>
    <w:rsid w:val="0025426F"/>
    <w:rsid w:val="002C7D2D"/>
    <w:rsid w:val="00393D55"/>
    <w:rsid w:val="003E0BEB"/>
    <w:rsid w:val="0047671F"/>
    <w:rsid w:val="00492BEF"/>
    <w:rsid w:val="004B3BA2"/>
    <w:rsid w:val="004B4E83"/>
    <w:rsid w:val="004D2787"/>
    <w:rsid w:val="005452F0"/>
    <w:rsid w:val="005F7E5A"/>
    <w:rsid w:val="00613A9C"/>
    <w:rsid w:val="00614335"/>
    <w:rsid w:val="006836DD"/>
    <w:rsid w:val="007619A5"/>
    <w:rsid w:val="007C51CF"/>
    <w:rsid w:val="007D7BA5"/>
    <w:rsid w:val="007F6A86"/>
    <w:rsid w:val="008E27BB"/>
    <w:rsid w:val="009646F8"/>
    <w:rsid w:val="00A5279B"/>
    <w:rsid w:val="00B477F7"/>
    <w:rsid w:val="00C11F86"/>
    <w:rsid w:val="00C918AE"/>
    <w:rsid w:val="00E53046"/>
    <w:rsid w:val="00E61630"/>
    <w:rsid w:val="00E92296"/>
    <w:rsid w:val="00EE1405"/>
    <w:rsid w:val="00FA2A6C"/>
    <w:rsid w:val="00FA4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D39F4D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table" w:styleId="TableGrid">
    <w:name w:val="Table Grid"/>
    <w:basedOn w:val="TableNormal"/>
    <w:uiPriority w:val="59"/>
    <w:rsid w:val="00FA2A6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Grid-Accent5">
    <w:name w:val="Light Grid Accent 5"/>
    <w:basedOn w:val="TableNormal"/>
    <w:uiPriority w:val="62"/>
    <w:rsid w:val="00FA2A6C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B4E83"/>
    <w:pPr>
      <w:ind w:left="720"/>
      <w:contextualSpacing/>
    </w:pPr>
  </w:style>
  <w:style w:type="table" w:styleId="TableGrid">
    <w:name w:val="Table Grid"/>
    <w:basedOn w:val="TableNormal"/>
    <w:uiPriority w:val="59"/>
    <w:rsid w:val="00FA2A6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Grid-Accent5">
    <w:name w:val="Light Grid Accent 5"/>
    <w:basedOn w:val="TableNormal"/>
    <w:uiPriority w:val="62"/>
    <w:rsid w:val="00FA2A6C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racheleggleston:Library:Application%20Support:Microsoft:Office:User%20Templates:My%20Templates:Teacher%20Doc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Teacher Doc.dotx</Template>
  <TotalTime>3</TotalTime>
  <Pages>3</Pages>
  <Words>148</Words>
  <Characters>844</Characters>
  <Application>Microsoft Macintosh Word</Application>
  <DocSecurity>0</DocSecurity>
  <Lines>7</Lines>
  <Paragraphs>1</Paragraphs>
  <ScaleCrop>false</ScaleCrop>
  <Company/>
  <LinksUpToDate>false</LinksUpToDate>
  <CharactersWithSpaces>991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Eggleston</dc:creator>
  <cp:keywords/>
  <dc:description/>
  <cp:lastModifiedBy>Rachel Eggleston</cp:lastModifiedBy>
  <cp:revision>3</cp:revision>
  <dcterms:created xsi:type="dcterms:W3CDTF">2014-01-08T20:35:00Z</dcterms:created>
  <dcterms:modified xsi:type="dcterms:W3CDTF">2014-01-08T20:38:00Z</dcterms:modified>
</cp:coreProperties>
</file>