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E3D55A" w14:textId="77777777" w:rsidR="000B489C" w:rsidRPr="004B4E83" w:rsidRDefault="003E0BEB" w:rsidP="000C63D1">
      <w:pPr>
        <w:rPr>
          <w:rFonts w:ascii="Calibri" w:hAnsi="Calibri"/>
        </w:rPr>
      </w:pPr>
      <w:bookmarkStart w:id="0" w:name="_GoBack"/>
      <w:bookmarkEnd w:id="0"/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="000C63D1"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14:paraId="087CB9B6" w14:textId="77777777" w:rsidR="003E0BEB" w:rsidRPr="004B4E83" w:rsidRDefault="003E0BEB" w:rsidP="000C63D1">
      <w:pPr>
        <w:rPr>
          <w:rFonts w:ascii="Calibri" w:hAnsi="Calibri"/>
        </w:rPr>
      </w:pPr>
    </w:p>
    <w:p w14:paraId="33ED30B1" w14:textId="77777777" w:rsidR="003E0BEB" w:rsidRPr="000B52D9" w:rsidRDefault="000C63D1" w:rsidP="000C63D1">
      <w:pPr>
        <w:jc w:val="center"/>
        <w:rPr>
          <w:rFonts w:ascii="Calibri" w:hAnsi="Calibri"/>
          <w:b/>
          <w:sz w:val="44"/>
          <w:szCs w:val="44"/>
        </w:rPr>
      </w:pPr>
      <w:r w:rsidRPr="000B52D9">
        <w:rPr>
          <w:rFonts w:ascii="Calibri" w:hAnsi="Calibri"/>
          <w:b/>
          <w:sz w:val="44"/>
          <w:szCs w:val="44"/>
        </w:rPr>
        <w:t>Compound Formation Homework</w:t>
      </w:r>
    </w:p>
    <w:p w14:paraId="2D71CB45" w14:textId="77777777" w:rsidR="00E53046" w:rsidRDefault="00E53046" w:rsidP="000C63D1">
      <w:pPr>
        <w:rPr>
          <w:rFonts w:ascii="Calibri" w:hAnsi="Calibri"/>
        </w:rPr>
      </w:pPr>
    </w:p>
    <w:p w14:paraId="018FEF29" w14:textId="77777777" w:rsidR="000C63D1" w:rsidRDefault="000C63D1" w:rsidP="000C63D1">
      <w:pPr>
        <w:rPr>
          <w:rFonts w:ascii="Calibri" w:hAnsi="Calibri"/>
        </w:rPr>
      </w:pPr>
      <w:r>
        <w:rPr>
          <w:rFonts w:ascii="Calibri" w:hAnsi="Calibri"/>
        </w:rPr>
        <w:t>Directions: For the following pairs of ions, write the formula of the compound that you would expect them to form.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29"/>
        <w:gridCol w:w="2578"/>
        <w:gridCol w:w="2578"/>
        <w:gridCol w:w="2578"/>
        <w:gridCol w:w="2578"/>
        <w:gridCol w:w="2575"/>
      </w:tblGrid>
      <w:tr w:rsidR="000C63D1" w14:paraId="43BF0A4B" w14:textId="77777777" w:rsidTr="000C63D1">
        <w:tc>
          <w:tcPr>
            <w:tcW w:w="591" w:type="pct"/>
          </w:tcPr>
          <w:p w14:paraId="09D6AA40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B4E0F21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OH</w:t>
            </w:r>
            <w:r w:rsidRPr="000C63D1">
              <w:rPr>
                <w:rFonts w:ascii="Calibri" w:hAnsi="Calibri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882" w:type="pct"/>
          </w:tcPr>
          <w:p w14:paraId="4CA7149B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PO</w:t>
            </w:r>
            <w:r w:rsidRPr="000C63D1">
              <w:rPr>
                <w:rFonts w:ascii="Calibri" w:hAnsi="Calibri"/>
                <w:sz w:val="28"/>
                <w:szCs w:val="28"/>
                <w:vertAlign w:val="subscript"/>
              </w:rPr>
              <w:t>4</w:t>
            </w:r>
            <w:r w:rsidRPr="000C63D1">
              <w:rPr>
                <w:rFonts w:ascii="Calibri" w:hAnsi="Calibri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882" w:type="pct"/>
          </w:tcPr>
          <w:p w14:paraId="40CE5590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SO</w:t>
            </w:r>
            <w:r w:rsidRPr="000C63D1">
              <w:rPr>
                <w:rFonts w:ascii="Calibri" w:hAnsi="Calibri"/>
                <w:sz w:val="28"/>
                <w:szCs w:val="28"/>
                <w:vertAlign w:val="subscript"/>
              </w:rPr>
              <w:t>4</w:t>
            </w:r>
            <w:r w:rsidRPr="000C63D1">
              <w:rPr>
                <w:rFonts w:ascii="Calibri" w:hAnsi="Calibri"/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882" w:type="pct"/>
          </w:tcPr>
          <w:p w14:paraId="46B54FFA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HCO</w:t>
            </w:r>
            <w:r w:rsidRPr="000C63D1">
              <w:rPr>
                <w:rFonts w:ascii="Calibri" w:hAnsi="Calibri"/>
                <w:sz w:val="28"/>
                <w:szCs w:val="28"/>
                <w:vertAlign w:val="subscript"/>
              </w:rPr>
              <w:t>3</w:t>
            </w:r>
            <w:r w:rsidR="00267CD0" w:rsidRPr="00267CD0">
              <w:rPr>
                <w:rFonts w:ascii="Calibri" w:hAnsi="Calibri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882" w:type="pct"/>
          </w:tcPr>
          <w:p w14:paraId="34C9FB6B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NO</w:t>
            </w:r>
            <w:r w:rsidRPr="000C63D1">
              <w:rPr>
                <w:rFonts w:ascii="Calibri" w:hAnsi="Calibri"/>
                <w:sz w:val="28"/>
                <w:szCs w:val="28"/>
                <w:vertAlign w:val="subscript"/>
              </w:rPr>
              <w:t>3</w:t>
            </w:r>
            <w:r w:rsidRPr="000C63D1">
              <w:rPr>
                <w:rFonts w:ascii="Calibri" w:hAnsi="Calibri"/>
                <w:sz w:val="28"/>
                <w:szCs w:val="28"/>
                <w:vertAlign w:val="superscript"/>
              </w:rPr>
              <w:t>-</w:t>
            </w:r>
          </w:p>
        </w:tc>
      </w:tr>
      <w:tr w:rsidR="000C63D1" w14:paraId="722A523E" w14:textId="77777777" w:rsidTr="000C63D1">
        <w:tc>
          <w:tcPr>
            <w:tcW w:w="591" w:type="pct"/>
          </w:tcPr>
          <w:p w14:paraId="12FAB198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Barium</w:t>
            </w:r>
          </w:p>
        </w:tc>
        <w:tc>
          <w:tcPr>
            <w:tcW w:w="882" w:type="pct"/>
          </w:tcPr>
          <w:p w14:paraId="367BDF99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493DC015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60FEB4C0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66922C3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A6753BB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903EBF2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67F99E7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683FF77A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7905E4E0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  <w:tr w:rsidR="000C63D1" w14:paraId="468E8F65" w14:textId="77777777" w:rsidTr="000C63D1">
        <w:tc>
          <w:tcPr>
            <w:tcW w:w="591" w:type="pct"/>
          </w:tcPr>
          <w:p w14:paraId="5CA211E1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Cobalt (III)</w:t>
            </w:r>
          </w:p>
        </w:tc>
        <w:tc>
          <w:tcPr>
            <w:tcW w:w="882" w:type="pct"/>
          </w:tcPr>
          <w:p w14:paraId="5094BA3B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74B94CEF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03C9756C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62AA68CE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3E8385FF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6B85556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78AEABF1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60072560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D31B237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  <w:tr w:rsidR="000C63D1" w14:paraId="65415CFE" w14:textId="77777777" w:rsidTr="000C63D1">
        <w:tc>
          <w:tcPr>
            <w:tcW w:w="591" w:type="pct"/>
          </w:tcPr>
          <w:p w14:paraId="661FDDFF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Iron (II)</w:t>
            </w:r>
          </w:p>
        </w:tc>
        <w:tc>
          <w:tcPr>
            <w:tcW w:w="882" w:type="pct"/>
          </w:tcPr>
          <w:p w14:paraId="6F946456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ADA3C3E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1145D9E3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3FC49841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7411D7B1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6B8C9896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BC692EE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BFF5F3E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6EF5C2DC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  <w:tr w:rsidR="000C63D1" w14:paraId="26B7A483" w14:textId="77777777" w:rsidTr="000C63D1">
        <w:tc>
          <w:tcPr>
            <w:tcW w:w="591" w:type="pct"/>
          </w:tcPr>
          <w:p w14:paraId="17996BD8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Silver (I)</w:t>
            </w:r>
          </w:p>
        </w:tc>
        <w:tc>
          <w:tcPr>
            <w:tcW w:w="882" w:type="pct"/>
          </w:tcPr>
          <w:p w14:paraId="73CB02B3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4E3386EF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9CC6D0C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2802041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8622E9D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9A2FE12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CF9EBDA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7AD9F8F0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172FFADD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  <w:tr w:rsidR="000C63D1" w14:paraId="01064132" w14:textId="77777777" w:rsidTr="000C63D1">
        <w:tc>
          <w:tcPr>
            <w:tcW w:w="591" w:type="pct"/>
          </w:tcPr>
          <w:p w14:paraId="6E2F0037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Platinum (II)</w:t>
            </w:r>
          </w:p>
        </w:tc>
        <w:tc>
          <w:tcPr>
            <w:tcW w:w="882" w:type="pct"/>
          </w:tcPr>
          <w:p w14:paraId="1C283AE3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4E67E883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034FBF76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2570CB7D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733B4809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44477901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4F9FF65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5C78BFA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5351B7D5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  <w:tr w:rsidR="000C63D1" w14:paraId="02C8EB1B" w14:textId="77777777" w:rsidTr="000C63D1">
        <w:tc>
          <w:tcPr>
            <w:tcW w:w="591" w:type="pct"/>
          </w:tcPr>
          <w:p w14:paraId="67FFD455" w14:textId="77777777" w:rsidR="000C63D1" w:rsidRPr="000C63D1" w:rsidRDefault="000C63D1" w:rsidP="000C63D1">
            <w:pPr>
              <w:rPr>
                <w:rFonts w:ascii="Calibri" w:hAnsi="Calibri"/>
                <w:sz w:val="28"/>
                <w:szCs w:val="28"/>
              </w:rPr>
            </w:pPr>
            <w:r w:rsidRPr="000C63D1">
              <w:rPr>
                <w:rFonts w:ascii="Calibri" w:hAnsi="Calibri"/>
                <w:sz w:val="28"/>
                <w:szCs w:val="28"/>
              </w:rPr>
              <w:t>Platinum (IV)</w:t>
            </w:r>
          </w:p>
        </w:tc>
        <w:tc>
          <w:tcPr>
            <w:tcW w:w="882" w:type="pct"/>
          </w:tcPr>
          <w:p w14:paraId="5C81B16C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76805ACA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3528006D" w14:textId="77777777" w:rsidR="000C63D1" w:rsidRDefault="000C63D1" w:rsidP="000C63D1">
            <w:pPr>
              <w:rPr>
                <w:rFonts w:ascii="Calibri" w:hAnsi="Calibri"/>
              </w:rPr>
            </w:pPr>
          </w:p>
          <w:p w14:paraId="5AA537FA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0F615E9F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2577A359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79C25FE6" w14:textId="77777777" w:rsidR="000C63D1" w:rsidRDefault="000C63D1" w:rsidP="000C63D1">
            <w:pPr>
              <w:rPr>
                <w:rFonts w:ascii="Calibri" w:hAnsi="Calibri"/>
              </w:rPr>
            </w:pPr>
          </w:p>
        </w:tc>
        <w:tc>
          <w:tcPr>
            <w:tcW w:w="882" w:type="pct"/>
          </w:tcPr>
          <w:p w14:paraId="30E60134" w14:textId="77777777" w:rsidR="000C63D1" w:rsidRDefault="000C63D1" w:rsidP="000C63D1">
            <w:pPr>
              <w:rPr>
                <w:rFonts w:ascii="Calibri" w:hAnsi="Calibri"/>
              </w:rPr>
            </w:pPr>
          </w:p>
        </w:tc>
      </w:tr>
    </w:tbl>
    <w:p w14:paraId="70F01BA9" w14:textId="77777777" w:rsidR="000C63D1" w:rsidRPr="00E53046" w:rsidRDefault="000C63D1" w:rsidP="000C63D1">
      <w:pPr>
        <w:rPr>
          <w:rFonts w:ascii="Calibri" w:hAnsi="Calibri"/>
        </w:rPr>
      </w:pPr>
    </w:p>
    <w:sectPr w:rsidR="000C63D1" w:rsidRPr="00E53046" w:rsidSect="000B52D9">
      <w:pgSz w:w="15840" w:h="12240" w:orient="landscape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3D1"/>
    <w:rsid w:val="000B489C"/>
    <w:rsid w:val="000B52D9"/>
    <w:rsid w:val="000C63D1"/>
    <w:rsid w:val="00267CD0"/>
    <w:rsid w:val="003E0BEB"/>
    <w:rsid w:val="004B4E83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8ED6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C63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C63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6</TotalTime>
  <Pages>1</Pages>
  <Words>57</Words>
  <Characters>329</Characters>
  <Application>Microsoft Macintosh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2014-02-02T23:41:00Z</dcterms:created>
  <dcterms:modified xsi:type="dcterms:W3CDTF">2014-02-02T23:49:00Z</dcterms:modified>
</cp:coreProperties>
</file>