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LightGrid-Accent5"/>
        <w:tblW w:w="5000" w:type="pct"/>
        <w:tblLook w:val="04A0" w:firstRow="1" w:lastRow="0" w:firstColumn="1" w:lastColumn="0" w:noHBand="0" w:noVBand="1"/>
      </w:tblPr>
      <w:tblGrid>
        <w:gridCol w:w="1344"/>
        <w:gridCol w:w="6636"/>
        <w:gridCol w:w="6636"/>
      </w:tblGrid>
      <w:tr w:rsidR="00237FEF" w14:paraId="347FF98C" w14:textId="77777777" w:rsidTr="002E264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0" w:type="pct"/>
          </w:tcPr>
          <w:p w14:paraId="6665BDD7" w14:textId="77777777" w:rsidR="00237FEF" w:rsidRDefault="00237FEF" w:rsidP="00237FEF">
            <w:pPr>
              <w:rPr>
                <w:rFonts w:ascii="Calibri" w:hAnsi="Calibri"/>
              </w:rPr>
            </w:pPr>
          </w:p>
        </w:tc>
        <w:tc>
          <w:tcPr>
            <w:tcW w:w="4540" w:type="pct"/>
            <w:gridSpan w:val="2"/>
          </w:tcPr>
          <w:p w14:paraId="6830D59E" w14:textId="77777777" w:rsidR="00237FEF" w:rsidRPr="002E264D" w:rsidRDefault="00237FEF" w:rsidP="00237FE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32"/>
                <w:szCs w:val="32"/>
              </w:rPr>
            </w:pPr>
            <w:r w:rsidRPr="002E264D">
              <w:rPr>
                <w:rFonts w:ascii="Calibri" w:hAnsi="Calibri"/>
                <w:sz w:val="32"/>
                <w:szCs w:val="32"/>
              </w:rPr>
              <w:t>Data Table</w:t>
            </w:r>
          </w:p>
        </w:tc>
      </w:tr>
      <w:tr w:rsidR="00237FEF" w14:paraId="4C73C9D0" w14:textId="77777777" w:rsidTr="002E26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0" w:type="pct"/>
          </w:tcPr>
          <w:p w14:paraId="2C953FF6" w14:textId="77777777" w:rsidR="00237FEF" w:rsidRDefault="00237FEF" w:rsidP="00237FEF">
            <w:pPr>
              <w:rPr>
                <w:rFonts w:ascii="Calibri" w:hAnsi="Calibri"/>
              </w:rPr>
            </w:pPr>
          </w:p>
        </w:tc>
        <w:tc>
          <w:tcPr>
            <w:tcW w:w="2270" w:type="pct"/>
          </w:tcPr>
          <w:p w14:paraId="74C37A82" w14:textId="77777777" w:rsidR="00237FEF" w:rsidRDefault="00E96F8E" w:rsidP="00E96F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Citric Acid + Baking Soda</w:t>
            </w:r>
          </w:p>
        </w:tc>
        <w:tc>
          <w:tcPr>
            <w:tcW w:w="2270" w:type="pct"/>
          </w:tcPr>
          <w:p w14:paraId="0A3FCBA2" w14:textId="77777777" w:rsidR="00237FEF" w:rsidRDefault="00237FEF" w:rsidP="00E96F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Hydrochloric </w:t>
            </w:r>
            <w:r w:rsidR="00E96F8E">
              <w:rPr>
                <w:rFonts w:ascii="Calibri" w:hAnsi="Calibri"/>
              </w:rPr>
              <w:t>Acid + Aluminum</w:t>
            </w:r>
          </w:p>
        </w:tc>
      </w:tr>
      <w:tr w:rsidR="00237FEF" w14:paraId="01187D76" w14:textId="77777777" w:rsidTr="002E264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0" w:type="pct"/>
          </w:tcPr>
          <w:p w14:paraId="111200BD" w14:textId="77777777" w:rsidR="00237FEF" w:rsidRPr="00237FEF" w:rsidRDefault="00237FEF" w:rsidP="00237FEF">
            <w:pPr>
              <w:rPr>
                <w:rFonts w:ascii="Calibri" w:hAnsi="Calibri"/>
                <w:sz w:val="20"/>
                <w:szCs w:val="20"/>
              </w:rPr>
            </w:pPr>
            <w:r w:rsidRPr="00237FEF">
              <w:rPr>
                <w:rFonts w:ascii="Calibri" w:hAnsi="Calibri"/>
                <w:sz w:val="20"/>
                <w:szCs w:val="20"/>
              </w:rPr>
              <w:t xml:space="preserve">Initial temp. </w:t>
            </w:r>
            <w:proofErr w:type="gramStart"/>
            <w:r w:rsidRPr="00237FEF">
              <w:rPr>
                <w:rFonts w:ascii="Calibri" w:hAnsi="Calibri"/>
                <w:sz w:val="20"/>
                <w:szCs w:val="20"/>
              </w:rPr>
              <w:t>in</w:t>
            </w:r>
            <w:proofErr w:type="gramEnd"/>
            <w:r w:rsidRPr="00237FEF">
              <w:rPr>
                <w:rFonts w:ascii="Calibri" w:hAnsi="Calibri"/>
                <w:sz w:val="20"/>
                <w:szCs w:val="20"/>
              </w:rPr>
              <w:t xml:space="preserve"> °C (t1)</w:t>
            </w:r>
          </w:p>
        </w:tc>
        <w:tc>
          <w:tcPr>
            <w:tcW w:w="2270" w:type="pct"/>
          </w:tcPr>
          <w:p w14:paraId="7AB313C5" w14:textId="77777777" w:rsidR="00237FEF" w:rsidRDefault="00237FEF" w:rsidP="00237FEF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</w:rPr>
            </w:pPr>
          </w:p>
        </w:tc>
        <w:tc>
          <w:tcPr>
            <w:tcW w:w="2270" w:type="pct"/>
          </w:tcPr>
          <w:p w14:paraId="430A66D9" w14:textId="77777777" w:rsidR="00237FEF" w:rsidRDefault="00237FEF" w:rsidP="00237FEF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</w:rPr>
            </w:pPr>
          </w:p>
        </w:tc>
      </w:tr>
      <w:tr w:rsidR="00237FEF" w14:paraId="32F3E9ED" w14:textId="77777777" w:rsidTr="002E26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0" w:type="pct"/>
          </w:tcPr>
          <w:p w14:paraId="2391B730" w14:textId="77777777" w:rsidR="00237FEF" w:rsidRPr="00237FEF" w:rsidRDefault="00237FEF" w:rsidP="00237FEF">
            <w:pPr>
              <w:rPr>
                <w:rFonts w:ascii="Calibri" w:hAnsi="Calibri"/>
                <w:sz w:val="20"/>
                <w:szCs w:val="20"/>
              </w:rPr>
            </w:pPr>
            <w:r w:rsidRPr="00237FEF">
              <w:rPr>
                <w:rFonts w:ascii="Calibri" w:hAnsi="Calibri"/>
                <w:sz w:val="20"/>
                <w:szCs w:val="20"/>
              </w:rPr>
              <w:t xml:space="preserve">Final temp. </w:t>
            </w:r>
            <w:proofErr w:type="gramStart"/>
            <w:r w:rsidRPr="00237FEF">
              <w:rPr>
                <w:rFonts w:ascii="Calibri" w:hAnsi="Calibri"/>
                <w:sz w:val="20"/>
                <w:szCs w:val="20"/>
              </w:rPr>
              <w:t>in</w:t>
            </w:r>
            <w:proofErr w:type="gramEnd"/>
            <w:r w:rsidRPr="00237FEF">
              <w:rPr>
                <w:rFonts w:ascii="Calibri" w:hAnsi="Calibri"/>
                <w:sz w:val="20"/>
                <w:szCs w:val="20"/>
              </w:rPr>
              <w:t xml:space="preserve"> °C (t2)</w:t>
            </w:r>
          </w:p>
        </w:tc>
        <w:tc>
          <w:tcPr>
            <w:tcW w:w="2270" w:type="pct"/>
          </w:tcPr>
          <w:p w14:paraId="282D836F" w14:textId="77777777" w:rsidR="00237FEF" w:rsidRDefault="00237FEF" w:rsidP="00237F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</w:rPr>
            </w:pPr>
          </w:p>
        </w:tc>
        <w:tc>
          <w:tcPr>
            <w:tcW w:w="2270" w:type="pct"/>
          </w:tcPr>
          <w:p w14:paraId="7517F3E1" w14:textId="77777777" w:rsidR="00237FEF" w:rsidRDefault="00237FEF" w:rsidP="00237F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</w:rPr>
            </w:pPr>
          </w:p>
        </w:tc>
      </w:tr>
      <w:tr w:rsidR="00237FEF" w14:paraId="5570E5C0" w14:textId="77777777" w:rsidTr="002E264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0" w:type="pct"/>
          </w:tcPr>
          <w:p w14:paraId="5261E99C" w14:textId="77777777" w:rsidR="00237FEF" w:rsidRPr="00237FEF" w:rsidRDefault="00237FEF" w:rsidP="00237FEF">
            <w:pPr>
              <w:rPr>
                <w:rFonts w:ascii="Calibri" w:hAnsi="Calibri"/>
                <w:sz w:val="20"/>
                <w:szCs w:val="20"/>
              </w:rPr>
            </w:pPr>
            <w:r w:rsidRPr="00237FEF">
              <w:rPr>
                <w:rFonts w:ascii="Calibri" w:hAnsi="Calibri"/>
                <w:sz w:val="20"/>
                <w:szCs w:val="20"/>
              </w:rPr>
              <w:t xml:space="preserve">Change in temp. </w:t>
            </w:r>
            <w:proofErr w:type="gramStart"/>
            <w:r w:rsidRPr="00237FEF">
              <w:rPr>
                <w:rFonts w:ascii="Calibri" w:hAnsi="Calibri"/>
                <w:sz w:val="20"/>
                <w:szCs w:val="20"/>
              </w:rPr>
              <w:t>in</w:t>
            </w:r>
            <w:proofErr w:type="gramEnd"/>
            <w:r w:rsidRPr="00237FEF">
              <w:rPr>
                <w:rFonts w:ascii="Calibri" w:hAnsi="Calibri"/>
                <w:sz w:val="20"/>
                <w:szCs w:val="20"/>
              </w:rPr>
              <w:t xml:space="preserve"> °C (t2-t1)</w:t>
            </w:r>
          </w:p>
        </w:tc>
        <w:tc>
          <w:tcPr>
            <w:tcW w:w="2270" w:type="pct"/>
          </w:tcPr>
          <w:p w14:paraId="114BEE93" w14:textId="77777777" w:rsidR="00237FEF" w:rsidRDefault="00237FEF" w:rsidP="00237FEF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</w:rPr>
            </w:pPr>
          </w:p>
        </w:tc>
        <w:tc>
          <w:tcPr>
            <w:tcW w:w="2270" w:type="pct"/>
          </w:tcPr>
          <w:p w14:paraId="290C3C45" w14:textId="77777777" w:rsidR="00237FEF" w:rsidRDefault="00237FEF" w:rsidP="00237FEF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</w:rPr>
            </w:pPr>
          </w:p>
        </w:tc>
      </w:tr>
      <w:tr w:rsidR="00237FEF" w14:paraId="28B55EC5" w14:textId="77777777" w:rsidTr="002E26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0" w:type="pct"/>
          </w:tcPr>
          <w:p w14:paraId="672AE9EA" w14:textId="77777777" w:rsidR="00237FEF" w:rsidRPr="00237FEF" w:rsidRDefault="00237FEF" w:rsidP="00237FEF">
            <w:pPr>
              <w:rPr>
                <w:rFonts w:ascii="Calibri" w:hAnsi="Calibri"/>
                <w:sz w:val="20"/>
                <w:szCs w:val="20"/>
              </w:rPr>
            </w:pPr>
            <w:r w:rsidRPr="00237FEF">
              <w:rPr>
                <w:rFonts w:ascii="Calibri" w:hAnsi="Calibri"/>
                <w:sz w:val="20"/>
                <w:szCs w:val="20"/>
              </w:rPr>
              <w:t>Observations</w:t>
            </w:r>
          </w:p>
        </w:tc>
        <w:tc>
          <w:tcPr>
            <w:tcW w:w="2270" w:type="pct"/>
          </w:tcPr>
          <w:p w14:paraId="745C96D0" w14:textId="77777777" w:rsidR="00237FEF" w:rsidRDefault="00237FEF" w:rsidP="00237F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</w:rPr>
            </w:pPr>
          </w:p>
          <w:p w14:paraId="1F129D7B" w14:textId="77777777" w:rsidR="00237FEF" w:rsidRDefault="00237FEF" w:rsidP="00237F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</w:rPr>
            </w:pPr>
          </w:p>
          <w:p w14:paraId="28302B29" w14:textId="77777777" w:rsidR="00237FEF" w:rsidRDefault="00237FEF" w:rsidP="00237F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</w:rPr>
            </w:pPr>
          </w:p>
          <w:p w14:paraId="5AF49591" w14:textId="77777777" w:rsidR="00237FEF" w:rsidRDefault="00237FEF" w:rsidP="00237F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</w:rPr>
            </w:pPr>
          </w:p>
          <w:p w14:paraId="741AB510" w14:textId="77777777" w:rsidR="00237FEF" w:rsidRDefault="00237FEF" w:rsidP="00237F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</w:rPr>
            </w:pPr>
          </w:p>
          <w:p w14:paraId="3FA11B67" w14:textId="77777777" w:rsidR="00237FEF" w:rsidRDefault="00237FEF" w:rsidP="00237F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</w:rPr>
            </w:pPr>
          </w:p>
          <w:p w14:paraId="22A50A2C" w14:textId="77777777" w:rsidR="00237FEF" w:rsidRDefault="00237FEF" w:rsidP="00237F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</w:rPr>
            </w:pPr>
          </w:p>
          <w:p w14:paraId="308405F7" w14:textId="77777777" w:rsidR="00237FEF" w:rsidRDefault="00237FEF" w:rsidP="00237F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</w:rPr>
            </w:pPr>
          </w:p>
        </w:tc>
        <w:tc>
          <w:tcPr>
            <w:tcW w:w="2270" w:type="pct"/>
          </w:tcPr>
          <w:p w14:paraId="53E58F40" w14:textId="77777777" w:rsidR="00237FEF" w:rsidRDefault="00237FEF" w:rsidP="00237F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</w:rPr>
            </w:pPr>
          </w:p>
        </w:tc>
      </w:tr>
      <w:tr w:rsidR="00237FEF" w14:paraId="4FE2AC84" w14:textId="77777777" w:rsidTr="002E264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0" w:type="pct"/>
          </w:tcPr>
          <w:p w14:paraId="51018135" w14:textId="77777777" w:rsidR="00237FEF" w:rsidRPr="00237FEF" w:rsidRDefault="00237FEF" w:rsidP="00237FEF">
            <w:pPr>
              <w:rPr>
                <w:rFonts w:ascii="Calibri" w:hAnsi="Calibri"/>
                <w:sz w:val="20"/>
                <w:szCs w:val="20"/>
              </w:rPr>
            </w:pPr>
            <w:r w:rsidRPr="00237FEF">
              <w:rPr>
                <w:rFonts w:ascii="Calibri" w:hAnsi="Calibri"/>
                <w:sz w:val="20"/>
                <w:szCs w:val="20"/>
              </w:rPr>
              <w:t>Graph</w:t>
            </w:r>
          </w:p>
        </w:tc>
        <w:tc>
          <w:tcPr>
            <w:tcW w:w="2270" w:type="pct"/>
          </w:tcPr>
          <w:p w14:paraId="41C6BFB2" w14:textId="77777777" w:rsidR="00237FEF" w:rsidRDefault="00237FEF" w:rsidP="00237FEF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</w:rPr>
            </w:pPr>
          </w:p>
          <w:p w14:paraId="00B4E9A8" w14:textId="77777777" w:rsidR="00237FEF" w:rsidRDefault="00237FEF" w:rsidP="00237FEF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     </w:t>
            </w:r>
            <w:r w:rsidRPr="00237FEF">
              <w:rPr>
                <w:rFonts w:ascii="Calibri" w:hAnsi="Calibri"/>
                <w:noProof/>
              </w:rPr>
              <mc:AlternateContent>
                <mc:Choice Requires="wpg">
                  <w:drawing>
                    <wp:inline distT="0" distB="0" distL="0" distR="0" wp14:anchorId="5D6BC37E" wp14:editId="0A37B41C">
                      <wp:extent cx="3887792" cy="3136455"/>
                      <wp:effectExtent l="0" t="0" r="0" b="0"/>
                      <wp:docPr id="4" name="Group 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887792" cy="3136455"/>
                                <a:chOff x="48" y="0"/>
                                <a:chExt cx="3887792" cy="313645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5" name="Picture 5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585840" y="0"/>
                                  <a:ext cx="3302000" cy="29051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wps:wsp>
                              <wps:cNvPr id="6" name="Text Box 6"/>
                              <wps:cNvSpPr txBox="1"/>
                              <wps:spPr>
                                <a:xfrm>
                                  <a:off x="839437" y="2889901"/>
                                  <a:ext cx="1136650" cy="24638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6974CB4D" w14:textId="77777777" w:rsidR="002E264D" w:rsidRPr="00237FEF" w:rsidRDefault="002E264D" w:rsidP="00237FEF">
                                    <w:pPr>
                                      <w:pStyle w:val="NormalWeb"/>
                                      <w:spacing w:before="0" w:beforeAutospacing="0" w:after="0" w:afterAutospacing="0"/>
                                      <w:rPr>
                                        <w:rFonts w:ascii="Calibri" w:hAnsi="Calibri"/>
                                      </w:rPr>
                                    </w:pPr>
                                    <w:r w:rsidRPr="00237FEF">
                                      <w:rPr>
                                        <w:rFonts w:ascii="Calibri" w:hAnsi="Calibri" w:cstheme="minorBidi"/>
                                        <w:color w:val="000000" w:themeColor="text1"/>
                                        <w:kern w:val="24"/>
                                      </w:rPr>
                                      <w:t>Initial temp. (</w:t>
                                    </w:r>
                                    <w:proofErr w:type="gramStart"/>
                                    <w:r w:rsidRPr="00237FEF">
                                      <w:rPr>
                                        <w:rFonts w:ascii="Calibri" w:hAnsi="Calibri" w:cstheme="minorBidi"/>
                                        <w:color w:val="000000" w:themeColor="text1"/>
                                        <w:kern w:val="24"/>
                                      </w:rPr>
                                      <w:t>t1</w:t>
                                    </w:r>
                                    <w:proofErr w:type="gramEnd"/>
                                    <w:r w:rsidRPr="00237FEF">
                                      <w:rPr>
                                        <w:rFonts w:ascii="Calibri" w:hAnsi="Calibri" w:cstheme="minorBidi"/>
                                        <w:color w:val="000000" w:themeColor="text1"/>
                                        <w:kern w:val="24"/>
                                      </w:rPr>
                                      <w:t>)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spAutoFit/>
                              </wps:bodyPr>
                            </wps:wsp>
                            <wps:wsp>
                              <wps:cNvPr id="7" name="Text Box 7"/>
                              <wps:cNvSpPr txBox="1"/>
                              <wps:spPr>
                                <a:xfrm>
                                  <a:off x="2684883" y="2890075"/>
                                  <a:ext cx="1111885" cy="24638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10BECF89" w14:textId="77777777" w:rsidR="002E264D" w:rsidRPr="00237FEF" w:rsidRDefault="002E264D" w:rsidP="00237FEF">
                                    <w:pPr>
                                      <w:pStyle w:val="NormalWeb"/>
                                      <w:spacing w:before="0" w:beforeAutospacing="0" w:after="0" w:afterAutospacing="0"/>
                                      <w:rPr>
                                        <w:rFonts w:ascii="Calibri" w:hAnsi="Calibri"/>
                                      </w:rPr>
                                    </w:pPr>
                                    <w:r w:rsidRPr="00237FEF">
                                      <w:rPr>
                                        <w:rFonts w:ascii="Calibri" w:hAnsi="Calibri" w:cstheme="minorBidi"/>
                                        <w:color w:val="000000" w:themeColor="text1"/>
                                        <w:kern w:val="24"/>
                                      </w:rPr>
                                      <w:t>Final temp. (</w:t>
                                    </w:r>
                                    <w:proofErr w:type="gramStart"/>
                                    <w:r w:rsidRPr="00237FEF">
                                      <w:rPr>
                                        <w:rFonts w:ascii="Calibri" w:hAnsi="Calibri" w:cstheme="minorBidi"/>
                                        <w:color w:val="000000" w:themeColor="text1"/>
                                        <w:kern w:val="24"/>
                                      </w:rPr>
                                      <w:t>t2</w:t>
                                    </w:r>
                                    <w:proofErr w:type="gramEnd"/>
                                    <w:r w:rsidRPr="00237FEF">
                                      <w:rPr>
                                        <w:rFonts w:ascii="Calibri" w:hAnsi="Calibri" w:cstheme="minorBidi"/>
                                        <w:color w:val="000000" w:themeColor="text1"/>
                                        <w:kern w:val="24"/>
                                      </w:rPr>
                                      <w:t>)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spAutoFit/>
                              </wps:bodyPr>
                            </wps:wsp>
                            <wps:wsp>
                              <wps:cNvPr id="8" name="Text Box 8"/>
                              <wps:cNvSpPr txBox="1"/>
                              <wps:spPr>
                                <a:xfrm rot="16200000">
                                  <a:off x="-585422" y="1272243"/>
                                  <a:ext cx="1417320" cy="24638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5A9C97E9" w14:textId="77777777" w:rsidR="002E264D" w:rsidRPr="00237FEF" w:rsidRDefault="002E264D" w:rsidP="00237FEF">
                                    <w:pPr>
                                      <w:pStyle w:val="NormalWeb"/>
                                      <w:spacing w:before="0" w:beforeAutospacing="0" w:after="0" w:afterAutospacing="0"/>
                                      <w:jc w:val="center"/>
                                      <w:rPr>
                                        <w:rFonts w:ascii="Calibri" w:hAnsi="Calibri"/>
                                      </w:rPr>
                                    </w:pPr>
                                    <w:r w:rsidRPr="00237FEF">
                                      <w:rPr>
                                        <w:rFonts w:ascii="Calibri" w:hAnsi="Calibri" w:cstheme="minorBidi"/>
                                        <w:color w:val="000000" w:themeColor="text1"/>
                                        <w:kern w:val="24"/>
                                      </w:rPr>
                                      <w:t>Temperature (°</w:t>
                                    </w:r>
                                    <w:proofErr w:type="gramStart"/>
                                    <w:r w:rsidRPr="00237FEF">
                                      <w:rPr>
                                        <w:rFonts w:ascii="Calibri" w:hAnsi="Calibri" w:cstheme="minorBidi"/>
                                        <w:color w:val="000000" w:themeColor="text1"/>
                                        <w:kern w:val="24"/>
                                      </w:rPr>
                                      <w:t>C )</w:t>
                                    </w:r>
                                    <w:proofErr w:type="gramEnd"/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cr/>
                                      <w:t>nswer the following questions in complete sentences to receive full credit.</w:t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sp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9" o:spid="_x0000_s1026" style="width:306.15pt;height:246.95pt;mso-position-horizontal-relative:char;mso-position-vertical-relative:line" coordorigin="48" coordsize="3887792,3136455" o:gfxdata="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Picture 5" o:spid="_x0000_s1027" type="#_x0000_t75" style="position:absolute;left:585840;width:3302000;height:2905125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">
                        <v:imagedata r:id="rId7" o:title=""/>
                      </v:shape>
                      <v:shapetype id="_x0000_t202" coordsize="21600,21600" o:spt="202" path="m0,0l0,21600,21600,21600,21600,0xe">
                        <v:stroke joinstyle="miter"/>
                        <v:path gradientshapeok="t" o:connecttype="rect"/>
                      </v:shapetype>
                      <v:shape id="Text Box 6" o:spid="_x0000_s1028" type="#_x0000_t202" style="position:absolute;left:839437;top:2889901;width:1136650;height:24638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7lbX4wQAA&#10;ANoAAAAPAAAAZHJzL2Rvd25yZXYueG1sRI9Ba8JAFITvQv/D8oTedGOhIqlrCLYFD16q6f2Rfc2G&#10;Zt+G7KuJ/94VhB6HmfmG2RaT79SFhtgGNrBaZqCI62BbbgxU58/FBlQUZItdYDJwpQjF7mm2xdyG&#10;kb/ocpJGJQjHHA04kT7XOtaOPMZl6ImT9xMGj5Lk0Gg74JjgvtMvWbbWHltOCw572juqf09/3oCI&#10;LVfX6sPHw/d0fB9dVr9iZczzfCrfQAlN8h9+tA/WwBruV9IN0Lsb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e5W1+MEAAADaAAAADwAAAAAAAAAAAAAAAACXAgAAZHJzL2Rvd25y&#10;ZXYueG1sUEsFBgAAAAAEAAQA9QAAAIUDAAAAAA==&#10;" filled="f" stroked="f">
                        <v:textbox style="mso-fit-shape-to-text:t">
                          <w:txbxContent>
                            <w:p w14:paraId="6974CB4D" w14:textId="77777777" w:rsidR="002E264D" w:rsidRPr="00237FEF" w:rsidRDefault="002E264D" w:rsidP="00237FEF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="Calibri" w:hAnsi="Calibri"/>
                                </w:rPr>
                              </w:pPr>
                              <w:r w:rsidRPr="00237FEF">
                                <w:rPr>
                                  <w:rFonts w:ascii="Calibri" w:hAnsi="Calibri" w:cstheme="minorBidi"/>
                                  <w:color w:val="000000" w:themeColor="text1"/>
                                  <w:kern w:val="24"/>
                                </w:rPr>
                                <w:t>Initial temp. (</w:t>
                              </w:r>
                              <w:proofErr w:type="gramStart"/>
                              <w:r w:rsidRPr="00237FEF">
                                <w:rPr>
                                  <w:rFonts w:ascii="Calibri" w:hAnsi="Calibri" w:cstheme="minorBidi"/>
                                  <w:color w:val="000000" w:themeColor="text1"/>
                                  <w:kern w:val="24"/>
                                </w:rPr>
                                <w:t>t1</w:t>
                              </w:r>
                              <w:proofErr w:type="gramEnd"/>
                              <w:r w:rsidRPr="00237FEF">
                                <w:rPr>
                                  <w:rFonts w:ascii="Calibri" w:hAnsi="Calibri" w:cstheme="minorBidi"/>
                                  <w:color w:val="000000" w:themeColor="text1"/>
                                  <w:kern w:val="24"/>
                                </w:rPr>
                                <w:t>)</w:t>
                              </w:r>
                            </w:p>
                          </w:txbxContent>
                        </v:textbox>
                      </v:shape>
                      <v:shape id="Text Box 7" o:spid="_x0000_s1029" type="#_x0000_t202" style="position:absolute;left:2684883;top:2890075;width:1111885;height:24638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U2RBjwQAA&#10;ANoAAAAPAAAAZHJzL2Rvd25yZXYueG1sRI9Pa8JAFMTvBb/D8gRvdWPBtkRXEf+Ah15q4/2RfWaD&#10;2bch+2rit3eFQo/DzPyGWa4H36gbdbEObGA2zUARl8HWXBkofg6vn6CiIFtsApOBO0VYr0YvS8xt&#10;6PmbbiepVIJwzNGAE2lzrWPpyGOchpY4eZfQeZQku0rbDvsE941+y7J37bHmtOCwpa2j8nr69QZE&#10;7GZ2L/Y+Hs/D1653WTnHwpjJeNgsQAkN8h/+ax+tgQ94Xkk3QK8e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FNkQY8EAAADaAAAADwAAAAAAAAAAAAAAAACXAgAAZHJzL2Rvd25y&#10;ZXYueG1sUEsFBgAAAAAEAAQA9QAAAIUDAAAAAA==&#10;" filled="f" stroked="f">
                        <v:textbox style="mso-fit-shape-to-text:t">
                          <w:txbxContent>
                            <w:p w14:paraId="10BECF89" w14:textId="77777777" w:rsidR="002E264D" w:rsidRPr="00237FEF" w:rsidRDefault="002E264D" w:rsidP="00237FEF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="Calibri" w:hAnsi="Calibri"/>
                                </w:rPr>
                              </w:pPr>
                              <w:r w:rsidRPr="00237FEF">
                                <w:rPr>
                                  <w:rFonts w:ascii="Calibri" w:hAnsi="Calibri" w:cstheme="minorBidi"/>
                                  <w:color w:val="000000" w:themeColor="text1"/>
                                  <w:kern w:val="24"/>
                                </w:rPr>
                                <w:t>Final temp. (</w:t>
                              </w:r>
                              <w:proofErr w:type="gramStart"/>
                              <w:r w:rsidRPr="00237FEF">
                                <w:rPr>
                                  <w:rFonts w:ascii="Calibri" w:hAnsi="Calibri" w:cstheme="minorBidi"/>
                                  <w:color w:val="000000" w:themeColor="text1"/>
                                  <w:kern w:val="24"/>
                                </w:rPr>
                                <w:t>t2</w:t>
                              </w:r>
                              <w:proofErr w:type="gramEnd"/>
                              <w:r w:rsidRPr="00237FEF">
                                <w:rPr>
                                  <w:rFonts w:ascii="Calibri" w:hAnsi="Calibri" w:cstheme="minorBidi"/>
                                  <w:color w:val="000000" w:themeColor="text1"/>
                                  <w:kern w:val="24"/>
                                </w:rPr>
                                <w:t>)</w:t>
                              </w:r>
                            </w:p>
                          </w:txbxContent>
                        </v:textbox>
                      </v:shape>
                      <v:shape id="Text Box 8" o:spid="_x0000_s1030" type="#_x0000_t202" style="position:absolute;left:-585422;top:1272243;width:1417320;height:246380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R36A1vwAA&#10;ANoAAAAPAAAAZHJzL2Rvd25yZXYueG1sRE9Ni8IwEL0L/ocwghdZU10s0m0qIgjiZVmt99lmbMs2&#10;k9LEWv315rDg8fG+081gGtFT52rLChbzCARxYXXNpYL8vP9Yg3AeWWNjmRQ8yMEmG49STLS98w/1&#10;J1+KEMIuQQWV920ipSsqMujmtiUO3NV2Bn2AXSl1h/cQbhq5jKJYGqw5NFTY0q6i4u90Mwpm113+&#10;uBzt9zM2lK9+e11/5l6p6WTYfoHwNPi3+N990ArC1nAl3ACZvQA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JHfoDW/AAAA2gAAAA8AAAAAAAAAAAAAAAAAlwIAAGRycy9kb3ducmV2&#10;LnhtbFBLBQYAAAAABAAEAPUAAACDAwAAAAA=&#10;" filled="f" stroked="f">
                        <v:textbox style="mso-fit-shape-to-text:t">
                          <w:txbxContent>
                            <w:p w14:paraId="5A9C97E9" w14:textId="77777777" w:rsidR="002E264D" w:rsidRPr="00237FEF" w:rsidRDefault="002E264D" w:rsidP="00237FEF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rFonts w:ascii="Calibri" w:hAnsi="Calibri"/>
                                </w:rPr>
                              </w:pPr>
                              <w:r w:rsidRPr="00237FEF">
                                <w:rPr>
                                  <w:rFonts w:ascii="Calibri" w:hAnsi="Calibri" w:cstheme="minorBidi"/>
                                  <w:color w:val="000000" w:themeColor="text1"/>
                                  <w:kern w:val="24"/>
                                </w:rPr>
                                <w:t>Temperature (°</w:t>
                              </w:r>
                              <w:proofErr w:type="gramStart"/>
                              <w:r w:rsidRPr="00237FEF">
                                <w:rPr>
                                  <w:rFonts w:ascii="Calibri" w:hAnsi="Calibri" w:cstheme="minorBidi"/>
                                  <w:color w:val="000000" w:themeColor="text1"/>
                                  <w:kern w:val="24"/>
                                </w:rPr>
                                <w:t>C )</w:t>
                              </w:r>
                              <w:proofErr w:type="gramEnd"/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cr/>
                                <w:t>nswer the following questions in complete sentences to receive full credit.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</w:p>
                          </w:txbxContent>
                        </v:textbox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270" w:type="pct"/>
          </w:tcPr>
          <w:p w14:paraId="37748B47" w14:textId="77777777" w:rsidR="00237FEF" w:rsidRDefault="00237FEF" w:rsidP="00237FEF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</w:rPr>
            </w:pPr>
          </w:p>
          <w:p w14:paraId="0D0FF3F2" w14:textId="77777777" w:rsidR="00237FEF" w:rsidRDefault="00237FEF" w:rsidP="00237FEF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</w:rPr>
            </w:pPr>
            <w:r w:rsidRPr="00237FEF">
              <w:rPr>
                <w:rFonts w:ascii="Calibri" w:hAnsi="Calibri"/>
                <w:noProof/>
              </w:rPr>
              <mc:AlternateContent>
                <mc:Choice Requires="wpg">
                  <w:drawing>
                    <wp:inline distT="0" distB="0" distL="0" distR="0" wp14:anchorId="160548E7" wp14:editId="63CA7845">
                      <wp:extent cx="3887792" cy="3136455"/>
                      <wp:effectExtent l="0" t="0" r="0" b="0"/>
                      <wp:docPr id="9" name="Group 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887792" cy="3136455"/>
                                <a:chOff x="48" y="0"/>
                                <a:chExt cx="3887792" cy="313645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0" name="Picture 10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585840" y="0"/>
                                  <a:ext cx="3302000" cy="29051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wps:wsp>
                              <wps:cNvPr id="11" name="Text Box 11"/>
                              <wps:cNvSpPr txBox="1"/>
                              <wps:spPr>
                                <a:xfrm>
                                  <a:off x="839437" y="2889901"/>
                                  <a:ext cx="1136650" cy="24638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7E9742D8" w14:textId="77777777" w:rsidR="002E264D" w:rsidRPr="00237FEF" w:rsidRDefault="002E264D" w:rsidP="00237FEF">
                                    <w:pPr>
                                      <w:pStyle w:val="NormalWeb"/>
                                      <w:spacing w:before="0" w:beforeAutospacing="0" w:after="0" w:afterAutospacing="0"/>
                                      <w:rPr>
                                        <w:rFonts w:ascii="Calibri" w:hAnsi="Calibri"/>
                                      </w:rPr>
                                    </w:pPr>
                                    <w:r w:rsidRPr="00237FEF">
                                      <w:rPr>
                                        <w:rFonts w:ascii="Calibri" w:hAnsi="Calibri" w:cstheme="minorBidi"/>
                                        <w:color w:val="000000" w:themeColor="text1"/>
                                        <w:kern w:val="24"/>
                                      </w:rPr>
                                      <w:t>Initial temp. (</w:t>
                                    </w:r>
                                    <w:proofErr w:type="gramStart"/>
                                    <w:r w:rsidRPr="00237FEF">
                                      <w:rPr>
                                        <w:rFonts w:ascii="Calibri" w:hAnsi="Calibri" w:cstheme="minorBidi"/>
                                        <w:color w:val="000000" w:themeColor="text1"/>
                                        <w:kern w:val="24"/>
                                      </w:rPr>
                                      <w:t>t1</w:t>
                                    </w:r>
                                    <w:proofErr w:type="gramEnd"/>
                                    <w:r w:rsidRPr="00237FEF">
                                      <w:rPr>
                                        <w:rFonts w:ascii="Calibri" w:hAnsi="Calibri" w:cstheme="minorBidi"/>
                                        <w:color w:val="000000" w:themeColor="text1"/>
                                        <w:kern w:val="24"/>
                                      </w:rPr>
                                      <w:t>)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spAutoFit/>
                              </wps:bodyPr>
                            </wps:wsp>
                            <wps:wsp>
                              <wps:cNvPr id="12" name="Text Box 12"/>
                              <wps:cNvSpPr txBox="1"/>
                              <wps:spPr>
                                <a:xfrm>
                                  <a:off x="2684883" y="2890075"/>
                                  <a:ext cx="1111885" cy="24638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04B69460" w14:textId="77777777" w:rsidR="002E264D" w:rsidRPr="00237FEF" w:rsidRDefault="002E264D" w:rsidP="00237FEF">
                                    <w:pPr>
                                      <w:pStyle w:val="NormalWeb"/>
                                      <w:spacing w:before="0" w:beforeAutospacing="0" w:after="0" w:afterAutospacing="0"/>
                                      <w:rPr>
                                        <w:rFonts w:ascii="Calibri" w:hAnsi="Calibri"/>
                                      </w:rPr>
                                    </w:pPr>
                                    <w:r w:rsidRPr="00237FEF">
                                      <w:rPr>
                                        <w:rFonts w:ascii="Calibri" w:hAnsi="Calibri" w:cstheme="minorBidi"/>
                                        <w:color w:val="000000" w:themeColor="text1"/>
                                        <w:kern w:val="24"/>
                                      </w:rPr>
                                      <w:t>Final temp. (</w:t>
                                    </w:r>
                                    <w:proofErr w:type="gramStart"/>
                                    <w:r w:rsidRPr="00237FEF">
                                      <w:rPr>
                                        <w:rFonts w:ascii="Calibri" w:hAnsi="Calibri" w:cstheme="minorBidi"/>
                                        <w:color w:val="000000" w:themeColor="text1"/>
                                        <w:kern w:val="24"/>
                                      </w:rPr>
                                      <w:t>t2</w:t>
                                    </w:r>
                                    <w:proofErr w:type="gramEnd"/>
                                    <w:r w:rsidRPr="00237FEF">
                                      <w:rPr>
                                        <w:rFonts w:ascii="Calibri" w:hAnsi="Calibri" w:cstheme="minorBidi"/>
                                        <w:color w:val="000000" w:themeColor="text1"/>
                                        <w:kern w:val="24"/>
                                      </w:rPr>
                                      <w:t>)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spAutoFit/>
                              </wps:bodyPr>
                            </wps:wsp>
                            <wps:wsp>
                              <wps:cNvPr id="13" name="Text Box 13"/>
                              <wps:cNvSpPr txBox="1"/>
                              <wps:spPr>
                                <a:xfrm rot="16200000">
                                  <a:off x="-585422" y="1272243"/>
                                  <a:ext cx="1417320" cy="24638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6191BA5C" w14:textId="77777777" w:rsidR="002E264D" w:rsidRPr="00237FEF" w:rsidRDefault="002E264D" w:rsidP="00237FEF">
                                    <w:pPr>
                                      <w:pStyle w:val="NormalWeb"/>
                                      <w:spacing w:before="0" w:beforeAutospacing="0" w:after="0" w:afterAutospacing="0"/>
                                      <w:jc w:val="center"/>
                                      <w:rPr>
                                        <w:rFonts w:ascii="Calibri" w:hAnsi="Calibri"/>
                                      </w:rPr>
                                    </w:pPr>
                                    <w:r w:rsidRPr="00237FEF">
                                      <w:rPr>
                                        <w:rFonts w:ascii="Calibri" w:hAnsi="Calibri" w:cstheme="minorBidi"/>
                                        <w:color w:val="000000" w:themeColor="text1"/>
                                        <w:kern w:val="24"/>
                                      </w:rPr>
                                      <w:t>Temperature (°</w:t>
                                    </w:r>
                                    <w:proofErr w:type="gramStart"/>
                                    <w:r w:rsidRPr="00237FEF">
                                      <w:rPr>
                                        <w:rFonts w:ascii="Calibri" w:hAnsi="Calibri" w:cstheme="minorBidi"/>
                                        <w:color w:val="000000" w:themeColor="text1"/>
                                        <w:kern w:val="24"/>
                                      </w:rPr>
                                      <w:t>C )</w:t>
                                    </w:r>
                                    <w:proofErr w:type="gramEnd"/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cr/>
                                      <w:t>nswer the following questions in complete sentences to receive full credit.</w:t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  <w:r>
                                      <w:rPr>
                                        <w:rFonts w:ascii="Calibri" w:hAnsi="Calibri"/>
                                        <w:b/>
                                        <w:vanish/>
                                        <w:sz w:val="30"/>
                                        <w:szCs w:val="30"/>
                                        <w:u w:val="single"/>
                                      </w:rPr>
                                      <w:pgNum/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sp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_x0000_s1031" style="width:306.15pt;height:246.95pt;mso-position-horizontal-relative:char;mso-position-vertical-relative:line" coordorigin="48" coordsize="3887792,3136455" o:gfxdata="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">
                      <v:shape id="Picture 10" o:spid="_x0000_s1032" type="#_x0000_t75" style="position:absolute;left:585840;width:3302000;height:2905125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">
                        <v:imagedata r:id="rId8" o:title=""/>
                      </v:shape>
                      <v:shape id="Text Box 11" o:spid="_x0000_s1033" type="#_x0000_t202" style="position:absolute;left:839437;top:2889901;width:1136650;height:24638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lz8KjvwAA&#10;ANsAAAAPAAAAZHJzL2Rvd25yZXYueG1sRE9Na8JAEL0X/A/LCN7qJgVFUleRWsFDL9p4H7LTbGh2&#10;NmRHE/+9WxB6m8f7nPV29K26UR+bwAbyeQaKuAq24dpA+X14XYGKgmyxDUwG7hRhu5m8rLGwYeAT&#10;3c5SqxTCsUADTqQrtI6VI49xHjrixP2E3qMk2Nfa9jikcN/qtyxbao8NpwaHHX04qn7PV29AxO7y&#10;e/np4/Eyfu0Hl1ULLI2ZTcfdOyihUf7FT/fRpvk5/P2SDtCbBwA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KXPwqO/AAAA2wAAAA8AAAAAAAAAAAAAAAAAlwIAAGRycy9kb3ducmV2&#10;LnhtbFBLBQYAAAAABAAEAPUAAACDAwAAAAA=&#10;" filled="f" stroked="f">
                        <v:textbox style="mso-fit-shape-to-text:t">
                          <w:txbxContent>
                            <w:p w14:paraId="7E9742D8" w14:textId="77777777" w:rsidR="002E264D" w:rsidRPr="00237FEF" w:rsidRDefault="002E264D" w:rsidP="00237FEF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="Calibri" w:hAnsi="Calibri"/>
                                </w:rPr>
                              </w:pPr>
                              <w:r w:rsidRPr="00237FEF">
                                <w:rPr>
                                  <w:rFonts w:ascii="Calibri" w:hAnsi="Calibri" w:cstheme="minorBidi"/>
                                  <w:color w:val="000000" w:themeColor="text1"/>
                                  <w:kern w:val="24"/>
                                </w:rPr>
                                <w:t>Initial temp. (</w:t>
                              </w:r>
                              <w:proofErr w:type="gramStart"/>
                              <w:r w:rsidRPr="00237FEF">
                                <w:rPr>
                                  <w:rFonts w:ascii="Calibri" w:hAnsi="Calibri" w:cstheme="minorBidi"/>
                                  <w:color w:val="000000" w:themeColor="text1"/>
                                  <w:kern w:val="24"/>
                                </w:rPr>
                                <w:t>t1</w:t>
                              </w:r>
                              <w:proofErr w:type="gramEnd"/>
                              <w:r w:rsidRPr="00237FEF">
                                <w:rPr>
                                  <w:rFonts w:ascii="Calibri" w:hAnsi="Calibri" w:cstheme="minorBidi"/>
                                  <w:color w:val="000000" w:themeColor="text1"/>
                                  <w:kern w:val="24"/>
                                </w:rPr>
                                <w:t>)</w:t>
                              </w:r>
                            </w:p>
                          </w:txbxContent>
                        </v:textbox>
                      </v:shape>
                      <v:shape id="Text Box 12" o:spid="_x0000_s1034" type="#_x0000_t202" style="position:absolute;left:2684883;top:2890075;width:1111885;height:24638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VHVzUvwAA&#10;ANsAAAAPAAAAZHJzL2Rvd25yZXYueG1sRE9Na8JAEL0L/Q/LCN50o1ApqWsItgUPXrTpfchOs6HZ&#10;2ZCdmvjvXaHQ2zze5+yKyXfqSkNsAxtYrzJQxHWwLTcGqs+P5QuoKMgWu8Bk4EYRiv3TbIe5DSOf&#10;6XqRRqUQjjkacCJ9rnWsHXmMq9ATJ+47DB4lwaHRdsAxhftOb7Jsqz22nBoc9nRwVP9cfr0BEVuu&#10;b9W7j8ev6fQ2uqx+xsqYxXwqX0EJTfIv/nMfbZq/gccv6QC9vwM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FUdXNS/AAAA2wAAAA8AAAAAAAAAAAAAAAAAlwIAAGRycy9kb3ducmV2&#10;LnhtbFBLBQYAAAAABAAEAPUAAACDAwAAAAA=&#10;" filled="f" stroked="f">
                        <v:textbox style="mso-fit-shape-to-text:t">
                          <w:txbxContent>
                            <w:p w14:paraId="04B69460" w14:textId="77777777" w:rsidR="002E264D" w:rsidRPr="00237FEF" w:rsidRDefault="002E264D" w:rsidP="00237FEF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="Calibri" w:hAnsi="Calibri"/>
                                </w:rPr>
                              </w:pPr>
                              <w:r w:rsidRPr="00237FEF">
                                <w:rPr>
                                  <w:rFonts w:ascii="Calibri" w:hAnsi="Calibri" w:cstheme="minorBidi"/>
                                  <w:color w:val="000000" w:themeColor="text1"/>
                                  <w:kern w:val="24"/>
                                </w:rPr>
                                <w:t>Final temp. (</w:t>
                              </w:r>
                              <w:proofErr w:type="gramStart"/>
                              <w:r w:rsidRPr="00237FEF">
                                <w:rPr>
                                  <w:rFonts w:ascii="Calibri" w:hAnsi="Calibri" w:cstheme="minorBidi"/>
                                  <w:color w:val="000000" w:themeColor="text1"/>
                                  <w:kern w:val="24"/>
                                </w:rPr>
                                <w:t>t2</w:t>
                              </w:r>
                              <w:proofErr w:type="gramEnd"/>
                              <w:r w:rsidRPr="00237FEF">
                                <w:rPr>
                                  <w:rFonts w:ascii="Calibri" w:hAnsi="Calibri" w:cstheme="minorBidi"/>
                                  <w:color w:val="000000" w:themeColor="text1"/>
                                  <w:kern w:val="24"/>
                                </w:rPr>
                                <w:t>)</w:t>
                              </w:r>
                            </w:p>
                          </w:txbxContent>
                        </v:textbox>
                      </v:shape>
                      <v:shape id="Text Box 13" o:spid="_x0000_s1035" type="#_x0000_t202" style="position:absolute;left:-585422;top:1272243;width:1417320;height:246380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mQw31wgAA&#10;ANsAAAAPAAAAZHJzL2Rvd25yZXYueG1sRE9La8JAEL4X+h+WKfRSdGNFkTSbIIFC6aWo8T5mJw+a&#10;nQ3ZbRL767sFwdt8fM9Jstl0YqTBtZYVrJYRCOLS6pZrBcXpfbED4Tyyxs4yKbiSgyx9fEgw1nbi&#10;A41HX4sQwi5GBY33fSylKxsy6Ja2Jw5cZQeDPsChlnrAKYSbTr5G0VYabDk0NNhT3lD5ffwxCl6q&#10;vLieP+3X79ZQsbmMul0XXqnnp3n/BsLT7O/im/tDh/lr+P8lHCDTP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KZDDfXCAAAA2wAAAA8AAAAAAAAAAAAAAAAAlwIAAGRycy9kb3du&#10;cmV2LnhtbFBLBQYAAAAABAAEAPUAAACGAwAAAAA=&#10;" filled="f" stroked="f">
                        <v:textbox style="mso-fit-shape-to-text:t">
                          <w:txbxContent>
                            <w:p w14:paraId="6191BA5C" w14:textId="77777777" w:rsidR="002E264D" w:rsidRPr="00237FEF" w:rsidRDefault="002E264D" w:rsidP="00237FEF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rFonts w:ascii="Calibri" w:hAnsi="Calibri"/>
                                </w:rPr>
                              </w:pPr>
                              <w:r w:rsidRPr="00237FEF">
                                <w:rPr>
                                  <w:rFonts w:ascii="Calibri" w:hAnsi="Calibri" w:cstheme="minorBidi"/>
                                  <w:color w:val="000000" w:themeColor="text1"/>
                                  <w:kern w:val="24"/>
                                </w:rPr>
                                <w:t>Temperature (°</w:t>
                              </w:r>
                              <w:proofErr w:type="gramStart"/>
                              <w:r w:rsidRPr="00237FEF">
                                <w:rPr>
                                  <w:rFonts w:ascii="Calibri" w:hAnsi="Calibri" w:cstheme="minorBidi"/>
                                  <w:color w:val="000000" w:themeColor="text1"/>
                                  <w:kern w:val="24"/>
                                </w:rPr>
                                <w:t>C )</w:t>
                              </w:r>
                              <w:proofErr w:type="gramEnd"/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cr/>
                                <w:t>nswer the following questions in complete sentences to receive full credit.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  <w:r>
                                <w:rPr>
                                  <w:rFonts w:ascii="Calibri" w:hAnsi="Calibri"/>
                                  <w:b/>
                                  <w:vanish/>
                                  <w:sz w:val="30"/>
                                  <w:szCs w:val="30"/>
                                  <w:u w:val="single"/>
                                </w:rPr>
                                <w:pgNum/>
                              </w:r>
                            </w:p>
                          </w:txbxContent>
                        </v:textbox>
                      </v:shape>
                      <w10:anchorlock/>
                    </v:group>
                  </w:pict>
                </mc:Fallback>
              </mc:AlternateContent>
            </w:r>
          </w:p>
          <w:p w14:paraId="380E3EFD" w14:textId="77777777" w:rsidR="00237FEF" w:rsidRDefault="00237FEF" w:rsidP="00237FEF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</w:rPr>
            </w:pPr>
          </w:p>
          <w:p w14:paraId="159352F8" w14:textId="77777777" w:rsidR="00237FEF" w:rsidRDefault="00237FEF" w:rsidP="00237FEF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</w:rPr>
            </w:pPr>
          </w:p>
        </w:tc>
      </w:tr>
    </w:tbl>
    <w:p w14:paraId="4601152D" w14:textId="77777777" w:rsidR="00237FEF" w:rsidRDefault="00237FEF" w:rsidP="00237FEF">
      <w:pPr>
        <w:rPr>
          <w:rFonts w:ascii="Calibri" w:hAnsi="Calibri"/>
        </w:rPr>
        <w:sectPr w:rsidR="00237FEF" w:rsidSect="00237FEF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tbl>
      <w:tblPr>
        <w:tblStyle w:val="LightGrid-Accent5"/>
        <w:tblW w:w="0" w:type="auto"/>
        <w:tblLook w:val="04A0" w:firstRow="1" w:lastRow="0" w:firstColumn="1" w:lastColumn="0" w:noHBand="0" w:noVBand="1"/>
      </w:tblPr>
      <w:tblGrid>
        <w:gridCol w:w="2178"/>
        <w:gridCol w:w="6219"/>
        <w:gridCol w:w="6219"/>
      </w:tblGrid>
      <w:tr w:rsidR="00E96F8E" w14:paraId="2A826140" w14:textId="77777777" w:rsidTr="001669D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16" w:type="dxa"/>
            <w:gridSpan w:val="3"/>
          </w:tcPr>
          <w:p w14:paraId="4FFA2A11" w14:textId="77777777" w:rsidR="00E96F8E" w:rsidRPr="002E264D" w:rsidRDefault="00E96F8E" w:rsidP="002E264D">
            <w:pPr>
              <w:jc w:val="center"/>
              <w:rPr>
                <w:rFonts w:ascii="Calibri" w:hAnsi="Calibri"/>
                <w:sz w:val="30"/>
                <w:szCs w:val="30"/>
                <w:u w:val="single"/>
              </w:rPr>
            </w:pPr>
            <w:r w:rsidRPr="002E264D">
              <w:rPr>
                <w:rFonts w:ascii="Calibri" w:hAnsi="Calibri"/>
                <w:sz w:val="30"/>
                <w:szCs w:val="30"/>
                <w:u w:val="single"/>
              </w:rPr>
              <w:lastRenderedPageBreak/>
              <w:t>Post-Lab Questions</w:t>
            </w:r>
          </w:p>
          <w:p w14:paraId="47873ED6" w14:textId="4B2CB1C1" w:rsidR="002E264D" w:rsidRPr="002E264D" w:rsidRDefault="002E264D" w:rsidP="002E264D">
            <w:pPr>
              <w:jc w:val="center"/>
              <w:rPr>
                <w:rFonts w:ascii="Calibri" w:hAnsi="Calibri"/>
                <w:b w:val="0"/>
              </w:rPr>
            </w:pPr>
            <w:r w:rsidRPr="002E264D">
              <w:rPr>
                <w:rFonts w:ascii="Calibri" w:hAnsi="Calibri"/>
              </w:rPr>
              <w:t>Answer the following questions in complete sentences to receive full credit.</w:t>
            </w:r>
          </w:p>
        </w:tc>
      </w:tr>
      <w:tr w:rsidR="00E96F8E" w14:paraId="20AE95E7" w14:textId="77777777" w:rsidTr="001669D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8" w:type="dxa"/>
          </w:tcPr>
          <w:p w14:paraId="66D98EFE" w14:textId="77777777" w:rsidR="00E96F8E" w:rsidRDefault="00E96F8E" w:rsidP="00E96F8E">
            <w:pPr>
              <w:rPr>
                <w:rFonts w:ascii="Calibri" w:hAnsi="Calibri"/>
                <w:b w:val="0"/>
                <w:sz w:val="30"/>
                <w:szCs w:val="30"/>
                <w:u w:val="single"/>
              </w:rPr>
            </w:pPr>
          </w:p>
        </w:tc>
        <w:tc>
          <w:tcPr>
            <w:tcW w:w="6219" w:type="dxa"/>
          </w:tcPr>
          <w:p w14:paraId="434F8FB3" w14:textId="77777777" w:rsidR="00E96F8E" w:rsidRPr="00E96F8E" w:rsidRDefault="00E96F8E" w:rsidP="00E96F8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30"/>
                <w:szCs w:val="30"/>
              </w:rPr>
            </w:pPr>
            <w:r w:rsidRPr="00E96F8E">
              <w:rPr>
                <w:rFonts w:ascii="Calibri" w:hAnsi="Calibri"/>
                <w:sz w:val="30"/>
                <w:szCs w:val="30"/>
              </w:rPr>
              <w:t>Citric Acid + Baking Soda</w:t>
            </w:r>
          </w:p>
        </w:tc>
        <w:tc>
          <w:tcPr>
            <w:tcW w:w="6219" w:type="dxa"/>
          </w:tcPr>
          <w:p w14:paraId="5E488F4E" w14:textId="77777777" w:rsidR="00E96F8E" w:rsidRPr="00E96F8E" w:rsidRDefault="00E96F8E" w:rsidP="00E96F8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30"/>
                <w:szCs w:val="30"/>
              </w:rPr>
            </w:pPr>
            <w:r w:rsidRPr="00E96F8E">
              <w:rPr>
                <w:rFonts w:ascii="Calibri" w:hAnsi="Calibri"/>
                <w:sz w:val="30"/>
                <w:szCs w:val="30"/>
              </w:rPr>
              <w:t>Hydrochloric Acid + Aluminum</w:t>
            </w:r>
          </w:p>
        </w:tc>
      </w:tr>
      <w:tr w:rsidR="00E96F8E" w14:paraId="029B3B35" w14:textId="77777777" w:rsidTr="002E26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8" w:type="dxa"/>
          </w:tcPr>
          <w:p w14:paraId="64B98E57" w14:textId="77777777" w:rsidR="00E96F8E" w:rsidRPr="002144E7" w:rsidRDefault="00E96F8E" w:rsidP="00E96F8E">
            <w:pPr>
              <w:rPr>
                <w:rFonts w:ascii="Calibri" w:hAnsi="Calibri"/>
                <w:b w:val="0"/>
                <w:sz w:val="21"/>
                <w:szCs w:val="21"/>
              </w:rPr>
            </w:pPr>
            <w:r w:rsidRPr="002144E7">
              <w:rPr>
                <w:rFonts w:ascii="Calibri" w:hAnsi="Calibri"/>
                <w:b w:val="0"/>
                <w:sz w:val="21"/>
                <w:szCs w:val="21"/>
              </w:rPr>
              <w:t>Describe what you observed during the reaction.  What did you see (bubbles, color change, something appearing or disappearing, etc.)?</w:t>
            </w:r>
          </w:p>
        </w:tc>
        <w:tc>
          <w:tcPr>
            <w:tcW w:w="6219" w:type="dxa"/>
          </w:tcPr>
          <w:p w14:paraId="2438769C" w14:textId="77777777" w:rsidR="00E96F8E" w:rsidRDefault="00E96F8E" w:rsidP="00E96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sz w:val="30"/>
                <w:szCs w:val="30"/>
                <w:u w:val="single"/>
              </w:rPr>
            </w:pPr>
          </w:p>
          <w:p w14:paraId="252B00D6" w14:textId="77777777" w:rsidR="002E264D" w:rsidRDefault="002E264D" w:rsidP="00E96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sz w:val="30"/>
                <w:szCs w:val="30"/>
                <w:u w:val="single"/>
              </w:rPr>
            </w:pPr>
          </w:p>
          <w:p w14:paraId="7DCBD420" w14:textId="77777777" w:rsidR="002E264D" w:rsidRDefault="002E264D" w:rsidP="00E96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sz w:val="30"/>
                <w:szCs w:val="30"/>
                <w:u w:val="single"/>
              </w:rPr>
            </w:pPr>
          </w:p>
          <w:p w14:paraId="0F95CD48" w14:textId="77777777" w:rsidR="002E264D" w:rsidRDefault="002E264D" w:rsidP="00E96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sz w:val="30"/>
                <w:szCs w:val="30"/>
                <w:u w:val="single"/>
              </w:rPr>
            </w:pPr>
          </w:p>
          <w:p w14:paraId="3AB90DEA" w14:textId="77777777" w:rsidR="002E264D" w:rsidRDefault="002E264D" w:rsidP="00E96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sz w:val="30"/>
                <w:szCs w:val="30"/>
                <w:u w:val="single"/>
              </w:rPr>
            </w:pPr>
          </w:p>
          <w:p w14:paraId="509092E9" w14:textId="77777777" w:rsidR="002E264D" w:rsidRDefault="002E264D" w:rsidP="00E96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sz w:val="30"/>
                <w:szCs w:val="30"/>
                <w:u w:val="single"/>
              </w:rPr>
            </w:pPr>
          </w:p>
          <w:p w14:paraId="5560C830" w14:textId="77777777" w:rsidR="002E264D" w:rsidRDefault="002E264D" w:rsidP="00E96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sz w:val="30"/>
                <w:szCs w:val="30"/>
                <w:u w:val="single"/>
              </w:rPr>
            </w:pPr>
          </w:p>
          <w:p w14:paraId="3D968E20" w14:textId="77777777" w:rsidR="002E264D" w:rsidRDefault="002E264D" w:rsidP="00E96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sz w:val="30"/>
                <w:szCs w:val="30"/>
                <w:u w:val="single"/>
              </w:rPr>
            </w:pPr>
          </w:p>
        </w:tc>
        <w:tc>
          <w:tcPr>
            <w:tcW w:w="6219" w:type="dxa"/>
          </w:tcPr>
          <w:p w14:paraId="53D73864" w14:textId="77777777" w:rsidR="00E96F8E" w:rsidRDefault="00E96F8E" w:rsidP="00E96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sz w:val="30"/>
                <w:szCs w:val="30"/>
                <w:u w:val="single"/>
              </w:rPr>
            </w:pPr>
          </w:p>
        </w:tc>
      </w:tr>
      <w:tr w:rsidR="00E96F8E" w14:paraId="183D274F" w14:textId="77777777" w:rsidTr="002E264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8" w:type="dxa"/>
          </w:tcPr>
          <w:p w14:paraId="183B22CB" w14:textId="77777777" w:rsidR="00E96F8E" w:rsidRPr="002144E7" w:rsidRDefault="00E96F8E" w:rsidP="00E96F8E">
            <w:pPr>
              <w:rPr>
                <w:rFonts w:ascii="Calibri" w:hAnsi="Calibri"/>
                <w:b w:val="0"/>
                <w:sz w:val="21"/>
                <w:szCs w:val="21"/>
              </w:rPr>
            </w:pPr>
            <w:r w:rsidRPr="002144E7">
              <w:rPr>
                <w:rFonts w:ascii="Calibri" w:hAnsi="Calibri"/>
                <w:b w:val="0"/>
                <w:sz w:val="21"/>
                <w:szCs w:val="21"/>
              </w:rPr>
              <w:t>What was the change in temperature?  Did the beaker get colder or hotter during this reaction?</w:t>
            </w:r>
          </w:p>
        </w:tc>
        <w:tc>
          <w:tcPr>
            <w:tcW w:w="6219" w:type="dxa"/>
          </w:tcPr>
          <w:p w14:paraId="6857ADBD" w14:textId="77777777" w:rsidR="00E96F8E" w:rsidRDefault="00E96F8E" w:rsidP="00E96F8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b/>
                <w:sz w:val="30"/>
                <w:szCs w:val="30"/>
                <w:u w:val="single"/>
              </w:rPr>
            </w:pPr>
          </w:p>
          <w:p w14:paraId="06B107E7" w14:textId="77777777" w:rsidR="002E264D" w:rsidRDefault="002E264D" w:rsidP="00E96F8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b/>
                <w:sz w:val="30"/>
                <w:szCs w:val="30"/>
                <w:u w:val="single"/>
              </w:rPr>
            </w:pPr>
          </w:p>
          <w:p w14:paraId="5088CD08" w14:textId="77777777" w:rsidR="002E264D" w:rsidRDefault="002E264D" w:rsidP="00E96F8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b/>
                <w:sz w:val="30"/>
                <w:szCs w:val="30"/>
                <w:u w:val="single"/>
              </w:rPr>
            </w:pPr>
          </w:p>
          <w:p w14:paraId="5BBF2F90" w14:textId="77777777" w:rsidR="002E264D" w:rsidRDefault="002E264D" w:rsidP="00E96F8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b/>
                <w:sz w:val="30"/>
                <w:szCs w:val="30"/>
                <w:u w:val="single"/>
              </w:rPr>
            </w:pPr>
          </w:p>
          <w:p w14:paraId="2FB2849D" w14:textId="77777777" w:rsidR="002E264D" w:rsidRDefault="002E264D" w:rsidP="00E96F8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b/>
                <w:sz w:val="30"/>
                <w:szCs w:val="30"/>
                <w:u w:val="single"/>
              </w:rPr>
            </w:pPr>
          </w:p>
        </w:tc>
        <w:tc>
          <w:tcPr>
            <w:tcW w:w="6219" w:type="dxa"/>
          </w:tcPr>
          <w:p w14:paraId="6E9654B9" w14:textId="77777777" w:rsidR="00E96F8E" w:rsidRDefault="00E96F8E" w:rsidP="00E96F8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b/>
                <w:sz w:val="30"/>
                <w:szCs w:val="30"/>
                <w:u w:val="single"/>
              </w:rPr>
            </w:pPr>
          </w:p>
        </w:tc>
      </w:tr>
      <w:tr w:rsidR="00E96F8E" w14:paraId="2456424F" w14:textId="77777777" w:rsidTr="002E26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8" w:type="dxa"/>
          </w:tcPr>
          <w:p w14:paraId="7D19BCF7" w14:textId="77777777" w:rsidR="00E96F8E" w:rsidRPr="002144E7" w:rsidRDefault="00E96F8E" w:rsidP="00E96F8E">
            <w:pPr>
              <w:rPr>
                <w:rFonts w:ascii="Calibri" w:hAnsi="Calibri"/>
                <w:b w:val="0"/>
                <w:sz w:val="21"/>
                <w:szCs w:val="21"/>
              </w:rPr>
            </w:pPr>
            <w:r w:rsidRPr="002144E7">
              <w:rPr>
                <w:rFonts w:ascii="Calibri" w:hAnsi="Calibri"/>
                <w:b w:val="0"/>
                <w:sz w:val="21"/>
                <w:szCs w:val="21"/>
              </w:rPr>
              <w:t>Is this process (the reaction of baking soda and citric acid) exothermic or endothermic?  How do you know?  Explain how you know.</w:t>
            </w:r>
          </w:p>
        </w:tc>
        <w:tc>
          <w:tcPr>
            <w:tcW w:w="6219" w:type="dxa"/>
          </w:tcPr>
          <w:p w14:paraId="2B2E9AE0" w14:textId="77777777" w:rsidR="00E96F8E" w:rsidRDefault="00E96F8E" w:rsidP="00E96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sz w:val="30"/>
                <w:szCs w:val="30"/>
                <w:u w:val="single"/>
              </w:rPr>
            </w:pPr>
          </w:p>
          <w:p w14:paraId="35F85D97" w14:textId="77777777" w:rsidR="002E264D" w:rsidRDefault="002E264D" w:rsidP="00E96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sz w:val="30"/>
                <w:szCs w:val="30"/>
                <w:u w:val="single"/>
              </w:rPr>
            </w:pPr>
          </w:p>
          <w:p w14:paraId="142B3802" w14:textId="77777777" w:rsidR="002E264D" w:rsidRDefault="002E264D" w:rsidP="00E96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sz w:val="30"/>
                <w:szCs w:val="30"/>
                <w:u w:val="single"/>
              </w:rPr>
            </w:pPr>
          </w:p>
          <w:p w14:paraId="59106982" w14:textId="77777777" w:rsidR="002E264D" w:rsidRDefault="002E264D" w:rsidP="00E96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sz w:val="30"/>
                <w:szCs w:val="30"/>
                <w:u w:val="single"/>
              </w:rPr>
            </w:pPr>
          </w:p>
          <w:p w14:paraId="65AC96B0" w14:textId="77777777" w:rsidR="002E264D" w:rsidRDefault="002E264D" w:rsidP="00E96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sz w:val="30"/>
                <w:szCs w:val="30"/>
                <w:u w:val="single"/>
              </w:rPr>
            </w:pPr>
          </w:p>
          <w:p w14:paraId="291DBE72" w14:textId="77777777" w:rsidR="002E264D" w:rsidRDefault="002E264D" w:rsidP="00E96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sz w:val="30"/>
                <w:szCs w:val="30"/>
                <w:u w:val="single"/>
              </w:rPr>
            </w:pPr>
          </w:p>
          <w:p w14:paraId="751FF374" w14:textId="77777777" w:rsidR="002E264D" w:rsidRDefault="002E264D" w:rsidP="00E96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sz w:val="30"/>
                <w:szCs w:val="30"/>
                <w:u w:val="single"/>
              </w:rPr>
            </w:pPr>
          </w:p>
          <w:p w14:paraId="7CECC794" w14:textId="77777777" w:rsidR="002E264D" w:rsidRDefault="002E264D" w:rsidP="00E96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sz w:val="30"/>
                <w:szCs w:val="30"/>
                <w:u w:val="single"/>
              </w:rPr>
            </w:pPr>
          </w:p>
          <w:p w14:paraId="22B1796B" w14:textId="77777777" w:rsidR="002E264D" w:rsidRDefault="002E264D" w:rsidP="00E96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sz w:val="30"/>
                <w:szCs w:val="30"/>
                <w:u w:val="single"/>
              </w:rPr>
            </w:pPr>
          </w:p>
          <w:p w14:paraId="482CFACF" w14:textId="77777777" w:rsidR="002E264D" w:rsidRDefault="002E264D" w:rsidP="00E96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sz w:val="30"/>
                <w:szCs w:val="30"/>
                <w:u w:val="single"/>
              </w:rPr>
            </w:pPr>
          </w:p>
          <w:p w14:paraId="65CB9363" w14:textId="77777777" w:rsidR="002E264D" w:rsidRDefault="002E264D" w:rsidP="00E96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sz w:val="30"/>
                <w:szCs w:val="30"/>
                <w:u w:val="single"/>
              </w:rPr>
            </w:pPr>
          </w:p>
          <w:p w14:paraId="4DE22CAF" w14:textId="77777777" w:rsidR="002E264D" w:rsidRDefault="002E264D" w:rsidP="00E96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sz w:val="30"/>
                <w:szCs w:val="30"/>
                <w:u w:val="single"/>
              </w:rPr>
            </w:pPr>
          </w:p>
          <w:p w14:paraId="5F734391" w14:textId="77777777" w:rsidR="002E264D" w:rsidRDefault="002E264D" w:rsidP="00E96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sz w:val="30"/>
                <w:szCs w:val="30"/>
                <w:u w:val="single"/>
              </w:rPr>
            </w:pPr>
          </w:p>
        </w:tc>
        <w:tc>
          <w:tcPr>
            <w:tcW w:w="6219" w:type="dxa"/>
          </w:tcPr>
          <w:p w14:paraId="63F40AFC" w14:textId="77777777" w:rsidR="00E96F8E" w:rsidRDefault="00E96F8E" w:rsidP="00E96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sz w:val="30"/>
                <w:szCs w:val="30"/>
                <w:u w:val="single"/>
              </w:rPr>
            </w:pPr>
          </w:p>
        </w:tc>
      </w:tr>
      <w:tr w:rsidR="00E96F8E" w14:paraId="669FB2E9" w14:textId="77777777" w:rsidTr="00862AB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8" w:type="dxa"/>
            <w:shd w:val="clear" w:color="auto" w:fill="DAEEF3" w:themeFill="accent5" w:themeFillTint="33"/>
          </w:tcPr>
          <w:p w14:paraId="1C3AA598" w14:textId="77777777" w:rsidR="00E96F8E" w:rsidRPr="002144E7" w:rsidRDefault="00E96F8E" w:rsidP="00E96F8E">
            <w:pPr>
              <w:rPr>
                <w:rFonts w:ascii="Calibri" w:hAnsi="Calibri"/>
                <w:b w:val="0"/>
                <w:sz w:val="21"/>
                <w:szCs w:val="21"/>
                <w:u w:val="single"/>
              </w:rPr>
            </w:pPr>
            <w:r w:rsidRPr="002144E7">
              <w:rPr>
                <w:rFonts w:ascii="Calibri" w:hAnsi="Calibri"/>
                <w:b w:val="0"/>
                <w:sz w:val="21"/>
                <w:szCs w:val="21"/>
              </w:rPr>
              <w:t>Was your hypothesis supported or rejected? Explain how you know.</w:t>
            </w:r>
          </w:p>
        </w:tc>
        <w:tc>
          <w:tcPr>
            <w:tcW w:w="6219" w:type="dxa"/>
            <w:shd w:val="clear" w:color="auto" w:fill="DAEEF3" w:themeFill="accent5" w:themeFillTint="33"/>
          </w:tcPr>
          <w:p w14:paraId="393152B1" w14:textId="77777777" w:rsidR="00E96F8E" w:rsidRDefault="00E96F8E" w:rsidP="00E96F8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b/>
                <w:sz w:val="30"/>
                <w:szCs w:val="30"/>
                <w:u w:val="single"/>
              </w:rPr>
            </w:pPr>
          </w:p>
          <w:p w14:paraId="343E18E8" w14:textId="77777777" w:rsidR="002E264D" w:rsidRDefault="002E264D" w:rsidP="00E96F8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b/>
                <w:sz w:val="30"/>
                <w:szCs w:val="30"/>
                <w:u w:val="single"/>
              </w:rPr>
            </w:pPr>
          </w:p>
          <w:p w14:paraId="37F5620C" w14:textId="77777777" w:rsidR="002E264D" w:rsidRDefault="002E264D" w:rsidP="00E96F8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b/>
                <w:sz w:val="30"/>
                <w:szCs w:val="30"/>
                <w:u w:val="single"/>
              </w:rPr>
            </w:pPr>
          </w:p>
          <w:p w14:paraId="4D4E567F" w14:textId="77777777" w:rsidR="002E264D" w:rsidRDefault="002E264D" w:rsidP="00E96F8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b/>
                <w:sz w:val="30"/>
                <w:szCs w:val="30"/>
                <w:u w:val="single"/>
              </w:rPr>
            </w:pPr>
          </w:p>
          <w:p w14:paraId="0C07B339" w14:textId="77777777" w:rsidR="002E264D" w:rsidRDefault="002E264D" w:rsidP="00E96F8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b/>
                <w:sz w:val="30"/>
                <w:szCs w:val="30"/>
                <w:u w:val="single"/>
              </w:rPr>
            </w:pPr>
          </w:p>
          <w:p w14:paraId="009EA38E" w14:textId="77777777" w:rsidR="002E264D" w:rsidRDefault="002E264D" w:rsidP="00E96F8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b/>
                <w:sz w:val="30"/>
                <w:szCs w:val="30"/>
                <w:u w:val="single"/>
              </w:rPr>
            </w:pPr>
          </w:p>
          <w:p w14:paraId="60F53595" w14:textId="77777777" w:rsidR="002E264D" w:rsidRDefault="002E264D" w:rsidP="00E96F8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b/>
                <w:sz w:val="30"/>
                <w:szCs w:val="30"/>
                <w:u w:val="single"/>
              </w:rPr>
            </w:pPr>
          </w:p>
          <w:p w14:paraId="3A157B68" w14:textId="77777777" w:rsidR="002E264D" w:rsidRDefault="002E264D" w:rsidP="00E96F8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b/>
                <w:sz w:val="30"/>
                <w:szCs w:val="30"/>
                <w:u w:val="single"/>
              </w:rPr>
            </w:pPr>
          </w:p>
          <w:p w14:paraId="1BE33347" w14:textId="77777777" w:rsidR="002E264D" w:rsidRDefault="002E264D" w:rsidP="00E96F8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b/>
                <w:sz w:val="30"/>
                <w:szCs w:val="30"/>
                <w:u w:val="single"/>
              </w:rPr>
            </w:pPr>
          </w:p>
          <w:p w14:paraId="7632F32C" w14:textId="77777777" w:rsidR="002E264D" w:rsidRDefault="002E264D" w:rsidP="00E96F8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b/>
                <w:sz w:val="30"/>
                <w:szCs w:val="30"/>
                <w:u w:val="single"/>
              </w:rPr>
            </w:pPr>
          </w:p>
          <w:p w14:paraId="10EF8A58" w14:textId="77777777" w:rsidR="002E264D" w:rsidRDefault="002E264D" w:rsidP="00E96F8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b/>
                <w:sz w:val="30"/>
                <w:szCs w:val="30"/>
                <w:u w:val="single"/>
              </w:rPr>
            </w:pPr>
          </w:p>
        </w:tc>
        <w:tc>
          <w:tcPr>
            <w:tcW w:w="6219" w:type="dxa"/>
            <w:shd w:val="clear" w:color="auto" w:fill="DAEEF3" w:themeFill="accent5" w:themeFillTint="33"/>
          </w:tcPr>
          <w:p w14:paraId="509B0871" w14:textId="77777777" w:rsidR="00E96F8E" w:rsidRDefault="00E96F8E" w:rsidP="00E96F8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b/>
                <w:sz w:val="30"/>
                <w:szCs w:val="30"/>
                <w:u w:val="single"/>
              </w:rPr>
            </w:pPr>
          </w:p>
        </w:tc>
      </w:tr>
      <w:tr w:rsidR="00E96F8E" w14:paraId="4A562BCD" w14:textId="77777777" w:rsidTr="00862A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8" w:type="dxa"/>
            <w:shd w:val="clear" w:color="auto" w:fill="auto"/>
          </w:tcPr>
          <w:p w14:paraId="179F8903" w14:textId="77777777" w:rsidR="00E96F8E" w:rsidRPr="002144E7" w:rsidRDefault="00E96F8E" w:rsidP="00E96F8E">
            <w:pPr>
              <w:rPr>
                <w:rFonts w:ascii="Calibri" w:hAnsi="Calibri"/>
                <w:b w:val="0"/>
                <w:sz w:val="21"/>
                <w:szCs w:val="21"/>
              </w:rPr>
            </w:pPr>
            <w:r w:rsidRPr="002144E7">
              <w:rPr>
                <w:rFonts w:ascii="Calibri" w:hAnsi="Calibri"/>
                <w:b w:val="0"/>
                <w:sz w:val="21"/>
                <w:szCs w:val="21"/>
              </w:rPr>
              <w:t>What type of reaction is this (synthesis, decomposition, single replacement, double replacement or combustion)? Explain how you know. Look back at the equation on the previous page.</w:t>
            </w:r>
          </w:p>
        </w:tc>
        <w:tc>
          <w:tcPr>
            <w:tcW w:w="6219" w:type="dxa"/>
            <w:shd w:val="clear" w:color="auto" w:fill="auto"/>
          </w:tcPr>
          <w:p w14:paraId="0CAC2251" w14:textId="77777777" w:rsidR="002E264D" w:rsidRDefault="002E264D" w:rsidP="00E96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sz w:val="30"/>
                <w:szCs w:val="30"/>
                <w:u w:val="single"/>
              </w:rPr>
            </w:pPr>
          </w:p>
          <w:p w14:paraId="42AD31CD" w14:textId="77777777" w:rsidR="002E264D" w:rsidRDefault="002E264D" w:rsidP="00E96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sz w:val="30"/>
                <w:szCs w:val="30"/>
                <w:u w:val="single"/>
              </w:rPr>
            </w:pPr>
          </w:p>
          <w:p w14:paraId="095C5E0B" w14:textId="77777777" w:rsidR="002E264D" w:rsidRDefault="002E264D" w:rsidP="00E96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sz w:val="30"/>
                <w:szCs w:val="30"/>
                <w:u w:val="single"/>
              </w:rPr>
            </w:pPr>
          </w:p>
          <w:p w14:paraId="379073EF" w14:textId="77777777" w:rsidR="002E264D" w:rsidRDefault="002E264D" w:rsidP="00E96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sz w:val="30"/>
                <w:szCs w:val="30"/>
                <w:u w:val="single"/>
              </w:rPr>
            </w:pPr>
          </w:p>
          <w:p w14:paraId="3B78946F" w14:textId="77777777" w:rsidR="002E264D" w:rsidRDefault="002E264D" w:rsidP="00E96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sz w:val="30"/>
                <w:szCs w:val="30"/>
                <w:u w:val="single"/>
              </w:rPr>
            </w:pPr>
          </w:p>
          <w:p w14:paraId="3BBC6A8C" w14:textId="77777777" w:rsidR="002E264D" w:rsidRDefault="002E264D" w:rsidP="00E96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sz w:val="30"/>
                <w:szCs w:val="30"/>
                <w:u w:val="single"/>
              </w:rPr>
            </w:pPr>
          </w:p>
          <w:p w14:paraId="1BA7CAA9" w14:textId="77777777" w:rsidR="002E264D" w:rsidRDefault="002E264D" w:rsidP="00E96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sz w:val="30"/>
                <w:szCs w:val="30"/>
                <w:u w:val="single"/>
              </w:rPr>
            </w:pPr>
          </w:p>
          <w:p w14:paraId="5E57EEF0" w14:textId="77777777" w:rsidR="002E264D" w:rsidRDefault="002E264D" w:rsidP="00E96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sz w:val="30"/>
                <w:szCs w:val="30"/>
                <w:u w:val="single"/>
              </w:rPr>
            </w:pPr>
          </w:p>
        </w:tc>
        <w:tc>
          <w:tcPr>
            <w:tcW w:w="6219" w:type="dxa"/>
            <w:shd w:val="clear" w:color="auto" w:fill="auto"/>
          </w:tcPr>
          <w:p w14:paraId="6E764587" w14:textId="77777777" w:rsidR="00E96F8E" w:rsidRDefault="00E96F8E" w:rsidP="00E96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sz w:val="30"/>
                <w:szCs w:val="30"/>
                <w:u w:val="single"/>
              </w:rPr>
            </w:pPr>
          </w:p>
        </w:tc>
      </w:tr>
      <w:tr w:rsidR="00E96F8E" w14:paraId="696240C3" w14:textId="77777777" w:rsidTr="00862AB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8" w:type="dxa"/>
            <w:shd w:val="clear" w:color="auto" w:fill="DAEEF3" w:themeFill="accent5" w:themeFillTint="33"/>
          </w:tcPr>
          <w:p w14:paraId="66DB36B4" w14:textId="77777777" w:rsidR="00E96F8E" w:rsidRPr="002144E7" w:rsidRDefault="00E96F8E" w:rsidP="00E96F8E">
            <w:pPr>
              <w:rPr>
                <w:rFonts w:ascii="Calibri" w:hAnsi="Calibri"/>
                <w:b w:val="0"/>
                <w:sz w:val="21"/>
                <w:szCs w:val="21"/>
                <w:u w:val="single"/>
              </w:rPr>
            </w:pPr>
            <w:r w:rsidRPr="002144E7">
              <w:rPr>
                <w:rFonts w:ascii="Calibri" w:hAnsi="Calibri"/>
                <w:b w:val="0"/>
                <w:sz w:val="21"/>
                <w:szCs w:val="21"/>
              </w:rPr>
              <w:t>Write a balanced chemical equation for the single replacement reaction you just observed.</w:t>
            </w:r>
          </w:p>
        </w:tc>
        <w:tc>
          <w:tcPr>
            <w:tcW w:w="6219" w:type="dxa"/>
            <w:shd w:val="clear" w:color="auto" w:fill="DAEEF3" w:themeFill="accent5" w:themeFillTint="33"/>
          </w:tcPr>
          <w:p w14:paraId="59437160" w14:textId="77777777" w:rsidR="00E96F8E" w:rsidRDefault="00E96F8E" w:rsidP="00E96F8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b/>
                <w:sz w:val="30"/>
                <w:szCs w:val="30"/>
                <w:u w:val="single"/>
              </w:rPr>
            </w:pPr>
          </w:p>
          <w:p w14:paraId="0B614572" w14:textId="77777777" w:rsidR="002E264D" w:rsidRDefault="002E264D" w:rsidP="00E96F8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b/>
                <w:sz w:val="30"/>
                <w:szCs w:val="30"/>
                <w:u w:val="single"/>
              </w:rPr>
            </w:pPr>
          </w:p>
          <w:p w14:paraId="2DB1EA86" w14:textId="77777777" w:rsidR="002E264D" w:rsidRDefault="002E264D" w:rsidP="00E96F8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b/>
                <w:sz w:val="30"/>
                <w:szCs w:val="30"/>
                <w:u w:val="single"/>
              </w:rPr>
            </w:pPr>
          </w:p>
          <w:p w14:paraId="1D7EF4CB" w14:textId="77777777" w:rsidR="002E264D" w:rsidRDefault="002E264D" w:rsidP="00E96F8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b/>
                <w:sz w:val="30"/>
                <w:szCs w:val="30"/>
                <w:u w:val="single"/>
              </w:rPr>
            </w:pPr>
          </w:p>
          <w:p w14:paraId="277480A9" w14:textId="77777777" w:rsidR="002E264D" w:rsidRDefault="002E264D" w:rsidP="00E96F8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b/>
                <w:sz w:val="30"/>
                <w:szCs w:val="30"/>
                <w:u w:val="single"/>
              </w:rPr>
            </w:pPr>
          </w:p>
          <w:p w14:paraId="02CE926D" w14:textId="77777777" w:rsidR="002E264D" w:rsidRDefault="002E264D" w:rsidP="00E96F8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b/>
                <w:sz w:val="30"/>
                <w:szCs w:val="30"/>
                <w:u w:val="single"/>
              </w:rPr>
            </w:pPr>
          </w:p>
        </w:tc>
        <w:tc>
          <w:tcPr>
            <w:tcW w:w="6219" w:type="dxa"/>
            <w:shd w:val="clear" w:color="auto" w:fill="DAEEF3" w:themeFill="accent5" w:themeFillTint="33"/>
          </w:tcPr>
          <w:p w14:paraId="49D41CD0" w14:textId="77777777" w:rsidR="00E96F8E" w:rsidRDefault="00E96F8E" w:rsidP="00E96F8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b/>
                <w:sz w:val="30"/>
                <w:szCs w:val="30"/>
                <w:u w:val="single"/>
              </w:rPr>
            </w:pPr>
          </w:p>
        </w:tc>
      </w:tr>
    </w:tbl>
    <w:p w14:paraId="6D698AAA" w14:textId="77777777" w:rsidR="00976847" w:rsidRPr="00E53046" w:rsidRDefault="00976847" w:rsidP="00237FEF">
      <w:pPr>
        <w:rPr>
          <w:rFonts w:ascii="Calibri" w:hAnsi="Calibri"/>
        </w:rPr>
      </w:pPr>
      <w:bookmarkStart w:id="0" w:name="_GoBack"/>
      <w:bookmarkEnd w:id="0"/>
    </w:p>
    <w:sectPr w:rsidR="00976847" w:rsidRPr="00E53046" w:rsidSect="00976847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8C14A3"/>
    <w:multiLevelType w:val="hybridMultilevel"/>
    <w:tmpl w:val="C9B01CA0"/>
    <w:lvl w:ilvl="0" w:tplc="975876AA">
      <w:start w:val="1"/>
      <w:numFmt w:val="decimal"/>
      <w:lvlText w:val="%1."/>
      <w:lvlJc w:val="left"/>
      <w:pPr>
        <w:ind w:left="720" w:hanging="360"/>
      </w:pPr>
      <w:rPr>
        <w:rFonts w:asciiTheme="majorHAnsi" w:eastAsiaTheme="minorEastAsia" w:hAnsiTheme="maj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7FEF"/>
    <w:rsid w:val="000B489C"/>
    <w:rsid w:val="001669DD"/>
    <w:rsid w:val="002144E7"/>
    <w:rsid w:val="00237FEF"/>
    <w:rsid w:val="002E264D"/>
    <w:rsid w:val="003E0BEB"/>
    <w:rsid w:val="004B4E83"/>
    <w:rsid w:val="00862ABB"/>
    <w:rsid w:val="00976847"/>
    <w:rsid w:val="00C918AE"/>
    <w:rsid w:val="00E53046"/>
    <w:rsid w:val="00E96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21BFA5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4E83"/>
    <w:pPr>
      <w:ind w:left="720"/>
      <w:contextualSpacing/>
    </w:pPr>
  </w:style>
  <w:style w:type="table" w:styleId="TableGrid">
    <w:name w:val="Table Grid"/>
    <w:basedOn w:val="TableNormal"/>
    <w:uiPriority w:val="59"/>
    <w:rsid w:val="00237FE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37FE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7FEF"/>
    <w:rPr>
      <w:rFonts w:ascii="Lucida Grande" w:hAnsi="Lucida Grande" w:cs="Lucida Grande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237FEF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table" w:styleId="LightGrid-Accent5">
    <w:name w:val="Light Grid Accent 5"/>
    <w:basedOn w:val="TableNormal"/>
    <w:uiPriority w:val="62"/>
    <w:rsid w:val="002E264D"/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4E83"/>
    <w:pPr>
      <w:ind w:left="720"/>
      <w:contextualSpacing/>
    </w:pPr>
  </w:style>
  <w:style w:type="table" w:styleId="TableGrid">
    <w:name w:val="Table Grid"/>
    <w:basedOn w:val="TableNormal"/>
    <w:uiPriority w:val="59"/>
    <w:rsid w:val="00237FE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37FE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7FEF"/>
    <w:rPr>
      <w:rFonts w:ascii="Lucida Grande" w:hAnsi="Lucida Grande" w:cs="Lucida Grande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237FEF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table" w:styleId="LightGrid-Accent5">
    <w:name w:val="Light Grid Accent 5"/>
    <w:basedOn w:val="TableNormal"/>
    <w:uiPriority w:val="62"/>
    <w:rsid w:val="002E264D"/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image" Target="media/image2.jpeg"/><Relationship Id="rId8" Type="http://schemas.openxmlformats.org/officeDocument/2006/relationships/image" Target="media/image3.jpeg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Users:racheleggleston:Library:Application%20Support:Microsoft:Office:User%20Templates:My%20Templates:Teacher%20Doc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Teacher Doc.dotx</Template>
  <TotalTime>19</TotalTime>
  <Pages>3</Pages>
  <Words>166</Words>
  <Characters>949</Characters>
  <Application>Microsoft Macintosh Word</Application>
  <DocSecurity>0</DocSecurity>
  <Lines>7</Lines>
  <Paragraphs>2</Paragraphs>
  <ScaleCrop>false</ScaleCrop>
  <Company/>
  <LinksUpToDate>false</LinksUpToDate>
  <CharactersWithSpaces>1113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Eggleston</dc:creator>
  <cp:keywords/>
  <dc:description/>
  <cp:lastModifiedBy>Rachel Eggleston</cp:lastModifiedBy>
  <cp:revision>6</cp:revision>
  <dcterms:created xsi:type="dcterms:W3CDTF">2014-03-23T16:29:00Z</dcterms:created>
  <dcterms:modified xsi:type="dcterms:W3CDTF">2014-03-23T17:01:00Z</dcterms:modified>
</cp:coreProperties>
</file>