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28246" w14:textId="40821CBC" w:rsidR="000B489C" w:rsidRPr="004B4E83" w:rsidRDefault="003E0BEB" w:rsidP="00EE36CF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 w:rsidR="00063D32">
        <w:rPr>
          <w:rFonts w:ascii="Calibri" w:hAnsi="Calibri"/>
        </w:rPr>
        <w:tab/>
      </w:r>
      <w:r w:rsidR="00063D32">
        <w:rPr>
          <w:rFonts w:ascii="Calibri" w:hAnsi="Calibri"/>
        </w:rPr>
        <w:tab/>
      </w:r>
      <w:r w:rsidRPr="004B4E83">
        <w:rPr>
          <w:rFonts w:ascii="Calibri" w:hAnsi="Calibri"/>
        </w:rPr>
        <w:t>Period: _______</w:t>
      </w:r>
      <w:r w:rsidRPr="004B4E83">
        <w:rPr>
          <w:rFonts w:ascii="Calibri" w:hAnsi="Calibri"/>
        </w:rPr>
        <w:tab/>
        <w:t>Date: _____________</w:t>
      </w:r>
    </w:p>
    <w:p w14:paraId="5EDC746B" w14:textId="77777777" w:rsidR="003E0BEB" w:rsidRPr="004B4E83" w:rsidRDefault="003E0BEB" w:rsidP="00EE36CF">
      <w:pPr>
        <w:rPr>
          <w:rFonts w:ascii="Calibri" w:hAnsi="Calibri"/>
        </w:rPr>
      </w:pPr>
    </w:p>
    <w:p w14:paraId="57C9B700" w14:textId="628C458F" w:rsidR="00C2008A" w:rsidRPr="005A574B" w:rsidRDefault="00C2008A" w:rsidP="00C2008A">
      <w:pPr>
        <w:jc w:val="center"/>
        <w:rPr>
          <w:rFonts w:ascii="Calibri" w:hAnsi="Calibri"/>
          <w:b/>
          <w:sz w:val="42"/>
          <w:szCs w:val="42"/>
        </w:rPr>
      </w:pPr>
      <w:r w:rsidRPr="005A574B">
        <w:rPr>
          <w:rFonts w:ascii="Calibri" w:hAnsi="Calibri"/>
          <w:b/>
          <w:sz w:val="42"/>
          <w:szCs w:val="42"/>
        </w:rPr>
        <w:t>Exothermic and Endothermic Reactions Lab Report Checklist</w:t>
      </w:r>
    </w:p>
    <w:p w14:paraId="0BD84D26" w14:textId="77777777" w:rsidR="00E53046" w:rsidRDefault="00E53046" w:rsidP="00EE36CF">
      <w:pPr>
        <w:rPr>
          <w:rFonts w:ascii="Calibri" w:hAnsi="Calibri"/>
        </w:rPr>
      </w:pPr>
    </w:p>
    <w:tbl>
      <w:tblPr>
        <w:tblStyle w:val="LightGrid-Accent5"/>
        <w:tblW w:w="5000" w:type="pct"/>
        <w:tblLayout w:type="fixed"/>
        <w:tblLook w:val="0480" w:firstRow="0" w:lastRow="0" w:firstColumn="1" w:lastColumn="0" w:noHBand="0" w:noVBand="1"/>
      </w:tblPr>
      <w:tblGrid>
        <w:gridCol w:w="785"/>
        <w:gridCol w:w="2007"/>
        <w:gridCol w:w="524"/>
        <w:gridCol w:w="1562"/>
        <w:gridCol w:w="1022"/>
        <w:gridCol w:w="1049"/>
        <w:gridCol w:w="4067"/>
      </w:tblGrid>
      <w:tr w:rsidR="00063D32" w:rsidRPr="00126113" w14:paraId="2E6BFA11" w14:textId="77777777" w:rsidTr="003F4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04145BE3" w14:textId="77777777" w:rsidR="00EE36CF" w:rsidRPr="00126113" w:rsidRDefault="00EE36CF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FORMATTING</w:t>
            </w:r>
          </w:p>
        </w:tc>
        <w:tc>
          <w:tcPr>
            <w:tcW w:w="2322" w:type="pct"/>
            <w:gridSpan w:val="4"/>
            <w:tcBorders>
              <w:right w:val="nil"/>
            </w:tcBorders>
          </w:tcPr>
          <w:p w14:paraId="1C15C5F8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0A587EE8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</w:t>
            </w:r>
          </w:p>
          <w:p w14:paraId="00094C86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Group members</w:t>
            </w:r>
          </w:p>
          <w:p w14:paraId="7FC953AB" w14:textId="77777777" w:rsidR="00FF2E8B" w:rsidRPr="00126113" w:rsidRDefault="00FF2E8B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Class name and teacher</w:t>
            </w:r>
          </w:p>
          <w:p w14:paraId="699BC0A7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Date</w:t>
            </w:r>
          </w:p>
        </w:tc>
        <w:tc>
          <w:tcPr>
            <w:tcW w:w="2322" w:type="pct"/>
            <w:gridSpan w:val="2"/>
            <w:tcBorders>
              <w:left w:val="nil"/>
            </w:tcBorders>
          </w:tcPr>
          <w:p w14:paraId="173AC620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Size 12</w:t>
            </w:r>
          </w:p>
          <w:p w14:paraId="44CF6BFA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Times New Roman or Arial</w:t>
            </w:r>
          </w:p>
          <w:p w14:paraId="646E320E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Double spaced</w:t>
            </w:r>
          </w:p>
          <w:p w14:paraId="728333ED" w14:textId="77777777" w:rsidR="00EE36CF" w:rsidRPr="00126113" w:rsidRDefault="00EE36CF" w:rsidP="000247D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Headings in bold (intro, materials, etc.)</w:t>
            </w:r>
          </w:p>
        </w:tc>
      </w:tr>
      <w:tr w:rsidR="003F495D" w:rsidRPr="00126113" w14:paraId="409BD6A5" w14:textId="77777777" w:rsidTr="003F49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7F653876" w14:textId="77777777" w:rsidR="003C0F29" w:rsidRPr="00126113" w:rsidRDefault="003C0F29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INTRODUCTION</w:t>
            </w:r>
          </w:p>
        </w:tc>
        <w:tc>
          <w:tcPr>
            <w:tcW w:w="1858" w:type="pct"/>
            <w:gridSpan w:val="3"/>
            <w:tcBorders>
              <w:right w:val="nil"/>
            </w:tcBorders>
          </w:tcPr>
          <w:p w14:paraId="084FD123" w14:textId="6148516F" w:rsidR="003C0F29" w:rsidRPr="00126113" w:rsidRDefault="003C0F29" w:rsidP="000247DA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State experimental question</w:t>
            </w:r>
            <w:r w:rsidR="000247DA">
              <w:rPr>
                <w:rFonts w:ascii="Calibri" w:hAnsi="Calibri"/>
                <w:sz w:val="21"/>
                <w:szCs w:val="21"/>
              </w:rPr>
              <w:t>s</w:t>
            </w:r>
            <w:r w:rsidR="003F495D">
              <w:rPr>
                <w:rFonts w:ascii="Calibri" w:hAnsi="Calibri"/>
                <w:sz w:val="21"/>
                <w:szCs w:val="21"/>
              </w:rPr>
              <w:t xml:space="preserve"> </w:t>
            </w:r>
            <w:r w:rsidR="003F495D" w:rsidRPr="003F495D">
              <w:rPr>
                <w:rFonts w:ascii="Calibri" w:hAnsi="Calibri"/>
                <w:i/>
                <w:sz w:val="21"/>
                <w:szCs w:val="21"/>
              </w:rPr>
              <w:t>(i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n this lab we tested…)</w:t>
            </w:r>
          </w:p>
          <w:p w14:paraId="7916EE8C" w14:textId="77777777" w:rsidR="003C0F29" w:rsidRPr="00126113" w:rsidRDefault="003C0F29" w:rsidP="000247DA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Provide background information:</w:t>
            </w:r>
          </w:p>
          <w:p w14:paraId="7FCA71F5" w14:textId="77777777" w:rsidR="003C0F29" w:rsidRPr="00126113" w:rsidRDefault="003C0F29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 chemical reaction?</w:t>
            </w:r>
          </w:p>
          <w:p w14:paraId="1482C303" w14:textId="4551A5E0" w:rsidR="003C0F29" w:rsidRPr="00126113" w:rsidRDefault="003C0F29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 at least</w:t>
            </w:r>
            <w:r w:rsidR="003F495D">
              <w:rPr>
                <w:rFonts w:ascii="Calibri" w:hAnsi="Calibri"/>
                <w:sz w:val="21"/>
                <w:szCs w:val="21"/>
              </w:rPr>
              <w:t xml:space="preserve"> 3 signs of a chemical reaction</w:t>
            </w:r>
          </w:p>
          <w:p w14:paraId="777FF911" w14:textId="77777777" w:rsidR="003C0F29" w:rsidRPr="00126113" w:rsidRDefault="003C0F29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exothermic reaction?</w:t>
            </w:r>
          </w:p>
          <w:p w14:paraId="66D77D1B" w14:textId="77777777" w:rsidR="003C0F29" w:rsidRDefault="003C0F29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exothermic reaction has occurred?</w:t>
            </w:r>
          </w:p>
          <w:p w14:paraId="1CF52339" w14:textId="15DE4AC5" w:rsidR="000247DA" w:rsidRPr="000247DA" w:rsidRDefault="000247DA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endothermic reaction?</w:t>
            </w:r>
          </w:p>
        </w:tc>
        <w:tc>
          <w:tcPr>
            <w:tcW w:w="2786" w:type="pct"/>
            <w:gridSpan w:val="3"/>
            <w:tcBorders>
              <w:left w:val="nil"/>
            </w:tcBorders>
          </w:tcPr>
          <w:p w14:paraId="2E6C6B02" w14:textId="77777777" w:rsidR="003C0F29" w:rsidRPr="00126113" w:rsidRDefault="003C0F29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endothermic reaction has occurred?</w:t>
            </w:r>
          </w:p>
          <w:p w14:paraId="353F2243" w14:textId="51F4074C" w:rsidR="003C0F29" w:rsidRPr="00126113" w:rsidRDefault="003C0F29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List at least one example of an endo</w:t>
            </w:r>
            <w:r w:rsidR="003F495D">
              <w:rPr>
                <w:rFonts w:ascii="Calibri" w:hAnsi="Calibri"/>
                <w:sz w:val="21"/>
                <w:szCs w:val="21"/>
              </w:rPr>
              <w:t>thermic AND exothermic reaction</w:t>
            </w:r>
          </w:p>
          <w:p w14:paraId="3E393689" w14:textId="3E5F86A6" w:rsidR="003C0F29" w:rsidRPr="003F495D" w:rsidRDefault="003C0F29" w:rsidP="000247DA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 xml:space="preserve">State </w:t>
            </w:r>
            <w:r w:rsidR="000247DA">
              <w:rPr>
                <w:rFonts w:ascii="Calibri" w:hAnsi="Calibri"/>
                <w:sz w:val="21"/>
                <w:szCs w:val="21"/>
              </w:rPr>
              <w:t>hypotheses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in “if…then…because” format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(I hypothesized that…)</w:t>
            </w:r>
          </w:p>
          <w:p w14:paraId="33EDEADB" w14:textId="77777777" w:rsidR="003C0F29" w:rsidRPr="00126113" w:rsidRDefault="003C0F29" w:rsidP="000247DA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Summarize what you did (the procedure) in 1-3 sentences</w:t>
            </w:r>
          </w:p>
          <w:p w14:paraId="5357E2D5" w14:textId="77777777" w:rsidR="003C0F29" w:rsidRDefault="003C0F29" w:rsidP="000247DA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Honors only: include and correctly cite outside research</w:t>
            </w:r>
          </w:p>
          <w:p w14:paraId="4957992B" w14:textId="24662E52" w:rsidR="000247DA" w:rsidRPr="003F495D" w:rsidRDefault="000247DA" w:rsidP="003F495D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Ideas: what citric acid and </w:t>
            </w:r>
            <w:proofErr w:type="spellStart"/>
            <w:r w:rsidR="003F495D">
              <w:rPr>
                <w:rFonts w:ascii="Calibri" w:hAnsi="Calibri"/>
                <w:i/>
                <w:sz w:val="21"/>
                <w:szCs w:val="21"/>
              </w:rPr>
              <w:t>HCl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are used for, why </w:t>
            </w:r>
            <w:proofErr w:type="spellStart"/>
            <w:r w:rsidR="003F495D"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 w:rsidR="003F495D"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 w:rsidR="003F495D"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are important in real life, what the molecules are doing during 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</w:t>
            </w:r>
          </w:p>
        </w:tc>
      </w:tr>
      <w:tr w:rsidR="003F495D" w:rsidRPr="00126113" w14:paraId="20640D60" w14:textId="77777777" w:rsidTr="003F4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3586517B" w14:textId="76C692F9" w:rsidR="00126113" w:rsidRPr="00126113" w:rsidRDefault="00126113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MATERIALS</w:t>
            </w:r>
          </w:p>
        </w:tc>
        <w:tc>
          <w:tcPr>
            <w:tcW w:w="911" w:type="pct"/>
          </w:tcPr>
          <w:p w14:paraId="6944E80F" w14:textId="77777777" w:rsidR="00126113" w:rsidRDefault="00126113" w:rsidP="000247DA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7E989F44" w14:textId="77777777" w:rsidR="00126113" w:rsidRDefault="00126113" w:rsidP="000247DA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Bullet points</w:t>
            </w:r>
          </w:p>
          <w:p w14:paraId="7B8B530A" w14:textId="4022EF8F" w:rsidR="00126113" w:rsidRPr="00126113" w:rsidRDefault="00126113" w:rsidP="000247DA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Quantitative amounts (numbers)</w:t>
            </w:r>
          </w:p>
        </w:tc>
        <w:tc>
          <w:tcPr>
            <w:tcW w:w="238" w:type="pct"/>
            <w:shd w:val="clear" w:color="auto" w:fill="31849B" w:themeFill="accent5" w:themeFillShade="BF"/>
            <w:textDirection w:val="btLr"/>
          </w:tcPr>
          <w:p w14:paraId="66A9C5E8" w14:textId="72624C87" w:rsidR="00126113" w:rsidRPr="00126113" w:rsidRDefault="00126113" w:rsidP="000247DA">
            <w:pPr>
              <w:spacing w:line="276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>PROCEDURE</w:t>
            </w:r>
          </w:p>
        </w:tc>
        <w:tc>
          <w:tcPr>
            <w:tcW w:w="1649" w:type="pct"/>
            <w:gridSpan w:val="3"/>
            <w:tcBorders>
              <w:right w:val="nil"/>
            </w:tcBorders>
          </w:tcPr>
          <w:p w14:paraId="52A9D397" w14:textId="7B8D9DC2" w:rsidR="00126113" w:rsidRPr="00371D88" w:rsidRDefault="00126113" w:rsidP="000247D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For a 3:</w:t>
            </w:r>
          </w:p>
          <w:p w14:paraId="04B10DBC" w14:textId="77777777" w:rsidR="00126113" w:rsidRDefault="00126113" w:rsidP="000247DA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Copy procedure from lab handout</w:t>
            </w:r>
          </w:p>
          <w:p w14:paraId="2946CA1F" w14:textId="25601715" w:rsidR="00126113" w:rsidRPr="00126113" w:rsidRDefault="00126113" w:rsidP="000247DA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CITE MS. EGGLESTON!</w:t>
            </w:r>
          </w:p>
        </w:tc>
        <w:tc>
          <w:tcPr>
            <w:tcW w:w="1846" w:type="pct"/>
            <w:tcBorders>
              <w:left w:val="nil"/>
            </w:tcBorders>
          </w:tcPr>
          <w:p w14:paraId="76BE3DFE" w14:textId="77777777" w:rsidR="00126113" w:rsidRPr="00371D88" w:rsidRDefault="00126113" w:rsidP="000247D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Honors only:</w:t>
            </w:r>
          </w:p>
          <w:p w14:paraId="7B5D36B3" w14:textId="77777777" w:rsidR="00126113" w:rsidRPr="00126113" w:rsidRDefault="00126113" w:rsidP="000247DA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Paragraph form</w:t>
            </w:r>
          </w:p>
          <w:p w14:paraId="4F86C02D" w14:textId="77777777" w:rsidR="00126113" w:rsidRDefault="00126113" w:rsidP="000247DA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Past tense</w:t>
            </w:r>
          </w:p>
          <w:p w14:paraId="0C57D3C6" w14:textId="7F874D65" w:rsidR="00126113" w:rsidRPr="00126113" w:rsidRDefault="00126113" w:rsidP="000247DA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3</w:t>
            </w:r>
            <w:r w:rsidRPr="00126113">
              <w:rPr>
                <w:rFonts w:ascii="Calibri" w:hAnsi="Calibri"/>
                <w:sz w:val="21"/>
                <w:szCs w:val="21"/>
                <w:vertAlign w:val="superscript"/>
              </w:rPr>
              <w:t>rd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person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(the chemicals were combined, the color change was observed, etc.)</w:t>
            </w:r>
          </w:p>
        </w:tc>
      </w:tr>
      <w:tr w:rsidR="003F495D" w:rsidRPr="00126113" w14:paraId="7EA7FE91" w14:textId="77777777" w:rsidTr="003F49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46501CE5" w14:textId="39BF5F37" w:rsidR="000247DA" w:rsidRPr="00126113" w:rsidRDefault="000247DA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DATA TABLES/GRAPHS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0C8F8357" w14:textId="197E4A98" w:rsidR="003F495D" w:rsidRDefault="003F495D" w:rsidP="000247DA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Data table: one column for each experiment</w:t>
            </w:r>
          </w:p>
          <w:p w14:paraId="78AE5667" w14:textId="77777777" w:rsidR="003F495D" w:rsidRDefault="003F495D" w:rsidP="003F495D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49F9E50C" w14:textId="77777777" w:rsidR="003F495D" w:rsidRDefault="003F495D" w:rsidP="003F495D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Initial temperature</w:t>
            </w:r>
          </w:p>
          <w:p w14:paraId="0B5BE52D" w14:textId="77777777" w:rsidR="003F495D" w:rsidRDefault="003F495D" w:rsidP="003F495D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Final temperature</w:t>
            </w:r>
          </w:p>
          <w:p w14:paraId="72376A73" w14:textId="1F40F185" w:rsidR="003F495D" w:rsidRDefault="003F495D" w:rsidP="003F495D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Change in temperature</w:t>
            </w:r>
          </w:p>
          <w:p w14:paraId="3AE84D36" w14:textId="77777777" w:rsidR="000247DA" w:rsidRPr="00126113" w:rsidRDefault="000247DA" w:rsidP="000247DA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Observations section with title</w:t>
            </w:r>
          </w:p>
        </w:tc>
        <w:tc>
          <w:tcPr>
            <w:tcW w:w="1846" w:type="pct"/>
            <w:tcBorders>
              <w:left w:val="nil"/>
            </w:tcBorders>
          </w:tcPr>
          <w:p w14:paraId="6350EE2E" w14:textId="55EE3399" w:rsidR="003F495D" w:rsidRDefault="003F495D" w:rsidP="000247DA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 xml:space="preserve">One </w:t>
            </w:r>
            <w:r w:rsidRPr="003F495D">
              <w:rPr>
                <w:rFonts w:ascii="Calibri" w:hAnsi="Calibri"/>
                <w:sz w:val="21"/>
                <w:szCs w:val="21"/>
              </w:rPr>
              <w:t>line</w:t>
            </w:r>
            <w:r w:rsidR="000247DA" w:rsidRPr="00126113">
              <w:rPr>
                <w:rFonts w:ascii="Calibri" w:hAnsi="Calibri"/>
                <w:sz w:val="21"/>
                <w:szCs w:val="21"/>
              </w:rPr>
              <w:t xml:space="preserve"> graph</w:t>
            </w:r>
            <w:r>
              <w:rPr>
                <w:rFonts w:ascii="Calibri" w:hAnsi="Calibri"/>
                <w:sz w:val="21"/>
                <w:szCs w:val="21"/>
              </w:rPr>
              <w:t xml:space="preserve"> for both experiments</w:t>
            </w:r>
          </w:p>
          <w:p w14:paraId="268CFFD5" w14:textId="77777777" w:rsidR="003F495D" w:rsidRDefault="003F495D" w:rsidP="003F495D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26065493" w14:textId="77777777" w:rsidR="003F495D" w:rsidRDefault="003F495D" w:rsidP="003F495D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Labeled a</w:t>
            </w:r>
            <w:r w:rsidR="000247DA" w:rsidRPr="00126113">
              <w:rPr>
                <w:rFonts w:ascii="Calibri" w:hAnsi="Calibri"/>
                <w:sz w:val="21"/>
                <w:szCs w:val="21"/>
              </w:rPr>
              <w:t>xes</w:t>
            </w:r>
          </w:p>
          <w:p w14:paraId="2FF12D67" w14:textId="7A563BE9" w:rsidR="00063D32" w:rsidRDefault="003F495D" w:rsidP="003F495D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A</w:t>
            </w:r>
            <w:r w:rsidR="000247DA" w:rsidRPr="00126113">
              <w:rPr>
                <w:rFonts w:ascii="Calibri" w:hAnsi="Calibri"/>
                <w:sz w:val="21"/>
                <w:szCs w:val="21"/>
              </w:rPr>
              <w:t xml:space="preserve">ccurate </w:t>
            </w:r>
            <w:r>
              <w:rPr>
                <w:rFonts w:ascii="Calibri" w:hAnsi="Calibri"/>
                <w:sz w:val="21"/>
                <w:szCs w:val="21"/>
              </w:rPr>
              <w:t>scale (numbers) on y-axis</w:t>
            </w:r>
          </w:p>
          <w:p w14:paraId="36D75A17" w14:textId="526799B7" w:rsidR="000247DA" w:rsidRPr="00063D32" w:rsidRDefault="000247DA" w:rsidP="000247DA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063D32">
              <w:rPr>
                <w:rFonts w:ascii="Calibri" w:hAnsi="Calibri"/>
                <w:sz w:val="21"/>
                <w:szCs w:val="21"/>
              </w:rPr>
              <w:t>Honors only: graphs created on a computer</w:t>
            </w:r>
          </w:p>
        </w:tc>
      </w:tr>
      <w:tr w:rsidR="003F495D" w:rsidRPr="00126113" w14:paraId="5E2482EB" w14:textId="77777777" w:rsidTr="003F4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3D6B9241" w14:textId="0A3F5138" w:rsidR="00063D32" w:rsidRPr="00126113" w:rsidRDefault="00063D32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CONCLUSION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182E463A" w14:textId="3A36688E" w:rsidR="00063D32" w:rsidRPr="00063D32" w:rsidRDefault="00063D32" w:rsidP="00063D3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1:</w:t>
            </w:r>
          </w:p>
          <w:p w14:paraId="0CCEF01F" w14:textId="77777777" w:rsidR="00063D32" w:rsidRPr="00726F4D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experimental question</w:t>
            </w:r>
          </w:p>
          <w:p w14:paraId="79DE87D6" w14:textId="77777777" w:rsidR="00063D32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Summarize what you did in 1-3 sentences</w:t>
            </w:r>
          </w:p>
          <w:p w14:paraId="5455D126" w14:textId="20D79A52" w:rsidR="00063D32" w:rsidRPr="00063D32" w:rsidRDefault="00063D32" w:rsidP="00063D3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2: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citric acid + baking soda</w:t>
            </w:r>
          </w:p>
          <w:p w14:paraId="690E0DE2" w14:textId="2EA478C3" w:rsidR="00063D32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hypothesis</w:t>
            </w:r>
          </w:p>
          <w:p w14:paraId="76B98AFB" w14:textId="080D37C6" w:rsidR="003F495D" w:rsidRPr="003F495D" w:rsidRDefault="003F495D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Balanced chemical equation and reaction type </w:t>
            </w:r>
            <w:r w:rsidRPr="003F495D">
              <w:rPr>
                <w:rFonts w:ascii="Calibri" w:hAnsi="Calibri"/>
                <w:i/>
                <w:sz w:val="22"/>
                <w:szCs w:val="22"/>
              </w:rPr>
              <w:t>(the reaction between citric acid and baking soda is a _______ replacement reaction and the balanced chemical equation is…)</w:t>
            </w:r>
          </w:p>
          <w:p w14:paraId="5B377BBB" w14:textId="55FEFD05" w:rsidR="00063D32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Answer data analysis questions:</w:t>
            </w:r>
          </w:p>
          <w:p w14:paraId="7A928C99" w14:textId="77777777" w:rsidR="00063D32" w:rsidRPr="00B609B0" w:rsidRDefault="00063D32" w:rsidP="003F495D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Did you support or reject your hypothesis?</w:t>
            </w:r>
          </w:p>
          <w:p w14:paraId="6328B75A" w14:textId="77777777" w:rsidR="00063D32" w:rsidRPr="00B609B0" w:rsidRDefault="00063D32" w:rsidP="003F495D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 a chemical reaction occurred? Use your observations as evidence.</w:t>
            </w:r>
          </w:p>
          <w:p w14:paraId="2C0ED595" w14:textId="77777777" w:rsidR="00063D32" w:rsidRPr="00B609B0" w:rsidRDefault="00063D32" w:rsidP="003F495D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Was the reaction exothermic or endothermic?</w:t>
            </w:r>
          </w:p>
          <w:p w14:paraId="6E25F057" w14:textId="77777777" w:rsidR="00063D32" w:rsidRDefault="00063D32" w:rsidP="003F495D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know? Include SPECIFIC TEMPERATURES that you recorded in your data table.</w:t>
            </w:r>
          </w:p>
        </w:tc>
        <w:tc>
          <w:tcPr>
            <w:tcW w:w="1846" w:type="pct"/>
            <w:tcBorders>
              <w:left w:val="nil"/>
            </w:tcBorders>
          </w:tcPr>
          <w:p w14:paraId="233A8C8A" w14:textId="771B5201" w:rsidR="00063D32" w:rsidRPr="00B609B0" w:rsidRDefault="00063D32" w:rsidP="003F495D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8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Why did the temperature increase or decrease? Describe how releasing or absorbing energy affects the temperature of the surroundings.</w:t>
            </w:r>
          </w:p>
          <w:p w14:paraId="42ADFC6C" w14:textId="3633550A" w:rsidR="00063D32" w:rsidRPr="00063D32" w:rsidRDefault="00063D32" w:rsidP="00063D3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3: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proofErr w:type="spellStart"/>
            <w:r w:rsidR="003F495D">
              <w:rPr>
                <w:rFonts w:ascii="Calibri" w:hAnsi="Calibri"/>
                <w:b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</w:rPr>
              <w:t xml:space="preserve"> + aluminum</w:t>
            </w:r>
          </w:p>
          <w:p w14:paraId="5F18F498" w14:textId="6B451518" w:rsidR="00063D32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Repeat paragraph 2 for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+ Al</w:t>
            </w:r>
          </w:p>
          <w:p w14:paraId="66FD9B73" w14:textId="0F1E4069" w:rsidR="00063D32" w:rsidRPr="00063D32" w:rsidRDefault="00063D32" w:rsidP="00063D3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4:</w:t>
            </w:r>
          </w:p>
          <w:p w14:paraId="5B3AB82A" w14:textId="1699C727" w:rsidR="00063D32" w:rsidRPr="00726F4D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Identify 1 error</w:t>
            </w:r>
            <w:r>
              <w:rPr>
                <w:rFonts w:ascii="Calibri" w:hAnsi="Calibri"/>
                <w:sz w:val="22"/>
                <w:szCs w:val="22"/>
              </w:rPr>
              <w:t xml:space="preserve"> in your experiment</w:t>
            </w:r>
          </w:p>
          <w:p w14:paraId="76B807E2" w14:textId="77777777" w:rsidR="00063D32" w:rsidRPr="00726F4D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Explain HOW error affected data</w:t>
            </w:r>
          </w:p>
          <w:p w14:paraId="001060B7" w14:textId="77777777" w:rsidR="00063D32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Suggest how to fix error</w:t>
            </w:r>
          </w:p>
          <w:p w14:paraId="4F280C44" w14:textId="18C589C4" w:rsidR="00063D32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Name at least 1 other change you would make to improve the lab and get better results </w:t>
            </w:r>
          </w:p>
          <w:p w14:paraId="5EC8F324" w14:textId="0F5AEAAE" w:rsidR="00063D32" w:rsidRPr="00063D32" w:rsidRDefault="00063D32" w:rsidP="000247DA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063D32">
              <w:rPr>
                <w:rFonts w:ascii="Calibri" w:hAnsi="Calibri"/>
                <w:sz w:val="22"/>
                <w:szCs w:val="22"/>
              </w:rPr>
              <w:t>2 future questions</w:t>
            </w:r>
          </w:p>
        </w:tc>
      </w:tr>
    </w:tbl>
    <w:p w14:paraId="67AB5831" w14:textId="2A4185F6" w:rsidR="002728D6" w:rsidRDefault="002728D6" w:rsidP="00C2008A">
      <w:pPr>
        <w:rPr>
          <w:rFonts w:ascii="Calibri" w:hAnsi="Calibri"/>
        </w:rPr>
      </w:pPr>
    </w:p>
    <w:p w14:paraId="42E41059" w14:textId="77777777" w:rsidR="00E13879" w:rsidRPr="004B4E83" w:rsidRDefault="00E13879" w:rsidP="00E13879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4B4E83">
        <w:rPr>
          <w:rFonts w:ascii="Calibri" w:hAnsi="Calibri"/>
        </w:rPr>
        <w:t>Period: _______</w:t>
      </w:r>
      <w:r w:rsidRPr="004B4E83">
        <w:rPr>
          <w:rFonts w:ascii="Calibri" w:hAnsi="Calibri"/>
        </w:rPr>
        <w:tab/>
        <w:t>Date: _____________</w:t>
      </w:r>
    </w:p>
    <w:p w14:paraId="4253FA07" w14:textId="77777777" w:rsidR="00E13879" w:rsidRPr="004B4E83" w:rsidRDefault="00E13879" w:rsidP="00E13879">
      <w:pPr>
        <w:rPr>
          <w:rFonts w:ascii="Calibri" w:hAnsi="Calibri"/>
        </w:rPr>
      </w:pPr>
    </w:p>
    <w:p w14:paraId="2AABB443" w14:textId="77777777" w:rsidR="00E13879" w:rsidRPr="005A574B" w:rsidRDefault="00E13879" w:rsidP="00E13879">
      <w:pPr>
        <w:jc w:val="center"/>
        <w:rPr>
          <w:rFonts w:ascii="Calibri" w:hAnsi="Calibri"/>
          <w:b/>
          <w:sz w:val="42"/>
          <w:szCs w:val="42"/>
        </w:rPr>
      </w:pPr>
      <w:r w:rsidRPr="005A574B">
        <w:rPr>
          <w:rFonts w:ascii="Calibri" w:hAnsi="Calibri"/>
          <w:b/>
          <w:sz w:val="42"/>
          <w:szCs w:val="42"/>
        </w:rPr>
        <w:t>Exothermic and Endothermic Reactions Lab Report Checklist</w:t>
      </w:r>
    </w:p>
    <w:p w14:paraId="182F4064" w14:textId="77777777" w:rsidR="00E13879" w:rsidRDefault="00E13879" w:rsidP="00E13879">
      <w:pPr>
        <w:rPr>
          <w:rFonts w:ascii="Calibri" w:hAnsi="Calibri"/>
        </w:rPr>
      </w:pPr>
    </w:p>
    <w:tbl>
      <w:tblPr>
        <w:tblStyle w:val="LightGrid-Accent5"/>
        <w:tblW w:w="5000" w:type="pct"/>
        <w:tblLayout w:type="fixed"/>
        <w:tblLook w:val="0480" w:firstRow="0" w:lastRow="0" w:firstColumn="1" w:lastColumn="0" w:noHBand="0" w:noVBand="1"/>
      </w:tblPr>
      <w:tblGrid>
        <w:gridCol w:w="785"/>
        <w:gridCol w:w="2007"/>
        <w:gridCol w:w="524"/>
        <w:gridCol w:w="1562"/>
        <w:gridCol w:w="1022"/>
        <w:gridCol w:w="1049"/>
        <w:gridCol w:w="4067"/>
      </w:tblGrid>
      <w:tr w:rsidR="00E13879" w:rsidRPr="00126113" w14:paraId="5621C314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67C5EBD5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FORMATTING</w:t>
            </w:r>
          </w:p>
        </w:tc>
        <w:tc>
          <w:tcPr>
            <w:tcW w:w="2322" w:type="pct"/>
            <w:gridSpan w:val="4"/>
            <w:tcBorders>
              <w:right w:val="nil"/>
            </w:tcBorders>
          </w:tcPr>
          <w:p w14:paraId="2EF52A5D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0E66FF6A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</w:t>
            </w:r>
          </w:p>
          <w:p w14:paraId="20613FE1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Group members</w:t>
            </w:r>
          </w:p>
          <w:p w14:paraId="4DDC6152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Class name and teacher</w:t>
            </w:r>
          </w:p>
          <w:p w14:paraId="1A8E64AD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Date</w:t>
            </w:r>
          </w:p>
        </w:tc>
        <w:tc>
          <w:tcPr>
            <w:tcW w:w="2322" w:type="pct"/>
            <w:gridSpan w:val="2"/>
            <w:tcBorders>
              <w:left w:val="nil"/>
            </w:tcBorders>
          </w:tcPr>
          <w:p w14:paraId="63B90B2D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Size 12</w:t>
            </w:r>
          </w:p>
          <w:p w14:paraId="4CEE9E61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Times New Roman or Arial</w:t>
            </w:r>
          </w:p>
          <w:p w14:paraId="793ED1B1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Double spaced</w:t>
            </w:r>
          </w:p>
          <w:p w14:paraId="79FF6710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Headings in bold (intro, materials, etc.)</w:t>
            </w:r>
          </w:p>
        </w:tc>
      </w:tr>
      <w:tr w:rsidR="00E13879" w:rsidRPr="00126113" w14:paraId="25109894" w14:textId="77777777" w:rsidTr="00E13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6845B041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INTRODUCTION</w:t>
            </w:r>
          </w:p>
        </w:tc>
        <w:tc>
          <w:tcPr>
            <w:tcW w:w="1858" w:type="pct"/>
            <w:gridSpan w:val="3"/>
            <w:tcBorders>
              <w:right w:val="nil"/>
            </w:tcBorders>
          </w:tcPr>
          <w:p w14:paraId="54878D39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State experimental question</w:t>
            </w:r>
            <w:r>
              <w:rPr>
                <w:rFonts w:ascii="Calibri" w:hAnsi="Calibri"/>
                <w:sz w:val="21"/>
                <w:szCs w:val="21"/>
              </w:rPr>
              <w:t xml:space="preserve">s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(in this lab we tested…)</w:t>
            </w:r>
          </w:p>
          <w:p w14:paraId="6F4194DA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Provide background information:</w:t>
            </w:r>
          </w:p>
          <w:p w14:paraId="41F86489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 chemical reaction?</w:t>
            </w:r>
          </w:p>
          <w:p w14:paraId="7135A0A0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 at least</w:t>
            </w:r>
            <w:r>
              <w:rPr>
                <w:rFonts w:ascii="Calibri" w:hAnsi="Calibri"/>
                <w:sz w:val="21"/>
                <w:szCs w:val="21"/>
              </w:rPr>
              <w:t xml:space="preserve"> 3 signs of a chemical reaction</w:t>
            </w:r>
          </w:p>
          <w:p w14:paraId="3160178E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exothermic reaction?</w:t>
            </w:r>
          </w:p>
          <w:p w14:paraId="4E747F1F" w14:textId="77777777" w:rsidR="00E13879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exothermic reaction has occurred?</w:t>
            </w:r>
          </w:p>
          <w:p w14:paraId="663DAE9D" w14:textId="77777777" w:rsidR="00E13879" w:rsidRPr="000247DA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endothermic reaction?</w:t>
            </w:r>
          </w:p>
        </w:tc>
        <w:tc>
          <w:tcPr>
            <w:tcW w:w="2786" w:type="pct"/>
            <w:gridSpan w:val="3"/>
            <w:tcBorders>
              <w:left w:val="nil"/>
            </w:tcBorders>
          </w:tcPr>
          <w:p w14:paraId="67609B85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endothermic reaction has occurred?</w:t>
            </w:r>
          </w:p>
          <w:p w14:paraId="003B1908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List at least one example of an endo</w:t>
            </w:r>
            <w:r>
              <w:rPr>
                <w:rFonts w:ascii="Calibri" w:hAnsi="Calibri"/>
                <w:sz w:val="21"/>
                <w:szCs w:val="21"/>
              </w:rPr>
              <w:t>thermic AND exothermic reaction</w:t>
            </w:r>
          </w:p>
          <w:p w14:paraId="763C07F8" w14:textId="77777777" w:rsidR="00E13879" w:rsidRPr="003F495D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 xml:space="preserve">State </w:t>
            </w:r>
            <w:r>
              <w:rPr>
                <w:rFonts w:ascii="Calibri" w:hAnsi="Calibri"/>
                <w:sz w:val="21"/>
                <w:szCs w:val="21"/>
              </w:rPr>
              <w:t>hypotheses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in “if…then…because” format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(I hypothesized that…)</w:t>
            </w:r>
          </w:p>
          <w:p w14:paraId="780A9A8C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Summarize what you did (the procedure) in 1-3 sentences</w:t>
            </w:r>
          </w:p>
          <w:p w14:paraId="49D7D2D6" w14:textId="77777777" w:rsidR="00E13879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Honors only: include and correctly cite outside research</w:t>
            </w:r>
          </w:p>
          <w:p w14:paraId="77C03DD2" w14:textId="77777777" w:rsidR="00E13879" w:rsidRPr="003F495D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Ideas: what citric acid and 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HCl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are used for, why 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are important in real life, what the molecules are doing during 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</w:t>
            </w:r>
          </w:p>
        </w:tc>
      </w:tr>
      <w:tr w:rsidR="00E13879" w:rsidRPr="00126113" w14:paraId="64016439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08BA1FD7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MATERIALS</w:t>
            </w:r>
          </w:p>
        </w:tc>
        <w:tc>
          <w:tcPr>
            <w:tcW w:w="911" w:type="pct"/>
          </w:tcPr>
          <w:p w14:paraId="676425D0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080B8AF0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Bullet points</w:t>
            </w:r>
          </w:p>
          <w:p w14:paraId="3DDDBBA8" w14:textId="77777777" w:rsidR="00E13879" w:rsidRPr="00126113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Quantitative amounts (numbers)</w:t>
            </w:r>
          </w:p>
        </w:tc>
        <w:tc>
          <w:tcPr>
            <w:tcW w:w="238" w:type="pct"/>
            <w:shd w:val="clear" w:color="auto" w:fill="31849B" w:themeFill="accent5" w:themeFillShade="BF"/>
            <w:textDirection w:val="btLr"/>
          </w:tcPr>
          <w:p w14:paraId="7E74E4C8" w14:textId="77777777" w:rsidR="00E13879" w:rsidRPr="00126113" w:rsidRDefault="00E13879" w:rsidP="00E13879">
            <w:pPr>
              <w:spacing w:line="276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>PROCEDURE</w:t>
            </w:r>
          </w:p>
        </w:tc>
        <w:tc>
          <w:tcPr>
            <w:tcW w:w="1649" w:type="pct"/>
            <w:gridSpan w:val="3"/>
            <w:tcBorders>
              <w:right w:val="nil"/>
            </w:tcBorders>
          </w:tcPr>
          <w:p w14:paraId="6579DB2B" w14:textId="77777777" w:rsidR="00E13879" w:rsidRPr="00371D88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For a 3:</w:t>
            </w:r>
          </w:p>
          <w:p w14:paraId="0ED9ED0C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Copy procedure from lab handout</w:t>
            </w:r>
          </w:p>
          <w:p w14:paraId="59679277" w14:textId="77777777" w:rsidR="00E13879" w:rsidRPr="00126113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CITE MS. EGGLESTON!</w:t>
            </w:r>
          </w:p>
        </w:tc>
        <w:tc>
          <w:tcPr>
            <w:tcW w:w="1846" w:type="pct"/>
            <w:tcBorders>
              <w:left w:val="nil"/>
            </w:tcBorders>
          </w:tcPr>
          <w:p w14:paraId="756AC667" w14:textId="77777777" w:rsidR="00E13879" w:rsidRPr="00371D88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Honors only:</w:t>
            </w:r>
          </w:p>
          <w:p w14:paraId="1C4A6232" w14:textId="77777777" w:rsidR="00E13879" w:rsidRPr="00126113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Paragraph form</w:t>
            </w:r>
          </w:p>
          <w:p w14:paraId="6CA5C68B" w14:textId="77777777" w:rsidR="00E13879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Past tense</w:t>
            </w:r>
          </w:p>
          <w:p w14:paraId="2EBEAD0C" w14:textId="77777777" w:rsidR="00E13879" w:rsidRPr="00126113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3</w:t>
            </w:r>
            <w:r w:rsidRPr="00126113">
              <w:rPr>
                <w:rFonts w:ascii="Calibri" w:hAnsi="Calibri"/>
                <w:sz w:val="21"/>
                <w:szCs w:val="21"/>
                <w:vertAlign w:val="superscript"/>
              </w:rPr>
              <w:t>rd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person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(the chemicals were combined, the color change was observed, etc.)</w:t>
            </w:r>
          </w:p>
        </w:tc>
      </w:tr>
      <w:tr w:rsidR="00E13879" w:rsidRPr="00126113" w14:paraId="7EDBFFD9" w14:textId="77777777" w:rsidTr="00E13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246EC7C2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DATA TABLES/GRAPHS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48F22A47" w14:textId="77777777" w:rsidR="00E13879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Data table: one column for each experiment</w:t>
            </w:r>
          </w:p>
          <w:p w14:paraId="0D4CC69B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556BCF7F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Initial temperature</w:t>
            </w:r>
          </w:p>
          <w:p w14:paraId="240414E7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Final temperature</w:t>
            </w:r>
          </w:p>
          <w:p w14:paraId="4BA2AC9F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Change in temperature</w:t>
            </w:r>
          </w:p>
          <w:p w14:paraId="3AC52D46" w14:textId="77777777" w:rsidR="00E13879" w:rsidRPr="00126113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Observations section with title</w:t>
            </w:r>
          </w:p>
        </w:tc>
        <w:tc>
          <w:tcPr>
            <w:tcW w:w="1846" w:type="pct"/>
            <w:tcBorders>
              <w:left w:val="nil"/>
            </w:tcBorders>
          </w:tcPr>
          <w:p w14:paraId="3966A448" w14:textId="77777777" w:rsidR="00E13879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 xml:space="preserve">One </w:t>
            </w:r>
            <w:r w:rsidRPr="003F495D">
              <w:rPr>
                <w:rFonts w:ascii="Calibri" w:hAnsi="Calibri"/>
                <w:sz w:val="21"/>
                <w:szCs w:val="21"/>
              </w:rPr>
              <w:t>line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graph</w:t>
            </w:r>
            <w:r>
              <w:rPr>
                <w:rFonts w:ascii="Calibri" w:hAnsi="Calibri"/>
                <w:sz w:val="21"/>
                <w:szCs w:val="21"/>
              </w:rPr>
              <w:t xml:space="preserve"> for both experiments</w:t>
            </w:r>
          </w:p>
          <w:p w14:paraId="31B92D6E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2810B58C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Labeled a</w:t>
            </w:r>
            <w:r w:rsidRPr="00126113">
              <w:rPr>
                <w:rFonts w:ascii="Calibri" w:hAnsi="Calibri"/>
                <w:sz w:val="21"/>
                <w:szCs w:val="21"/>
              </w:rPr>
              <w:t>xes</w:t>
            </w:r>
          </w:p>
          <w:p w14:paraId="24117482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A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ccurate </w:t>
            </w:r>
            <w:r>
              <w:rPr>
                <w:rFonts w:ascii="Calibri" w:hAnsi="Calibri"/>
                <w:sz w:val="21"/>
                <w:szCs w:val="21"/>
              </w:rPr>
              <w:t>scale (numbers) on y-axis</w:t>
            </w:r>
          </w:p>
          <w:p w14:paraId="4CAF5EFD" w14:textId="77777777" w:rsidR="00E13879" w:rsidRPr="00063D32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063D32">
              <w:rPr>
                <w:rFonts w:ascii="Calibri" w:hAnsi="Calibri"/>
                <w:sz w:val="21"/>
                <w:szCs w:val="21"/>
              </w:rPr>
              <w:t>Honors only: graphs created on a computer</w:t>
            </w:r>
          </w:p>
        </w:tc>
      </w:tr>
      <w:tr w:rsidR="00E13879" w:rsidRPr="00126113" w14:paraId="5087EC4E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58F33645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CONCLUSION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0575DA73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1:</w:t>
            </w:r>
          </w:p>
          <w:p w14:paraId="154A180A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experimental question</w:t>
            </w:r>
          </w:p>
          <w:p w14:paraId="5688FC31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Summarize what you did in 1-3 sentences</w:t>
            </w:r>
          </w:p>
          <w:p w14:paraId="603FC55B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2: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citric acid + baking soda</w:t>
            </w:r>
          </w:p>
          <w:p w14:paraId="098320EF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hypothesis</w:t>
            </w:r>
          </w:p>
          <w:p w14:paraId="06932162" w14:textId="77777777" w:rsidR="00E13879" w:rsidRPr="003F495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Balanced chemical equation and reaction type </w:t>
            </w:r>
            <w:r w:rsidRPr="003F495D">
              <w:rPr>
                <w:rFonts w:ascii="Calibri" w:hAnsi="Calibri"/>
                <w:i/>
                <w:sz w:val="22"/>
                <w:szCs w:val="22"/>
              </w:rPr>
              <w:t>(the reaction between citric acid and baking soda is a _______ replacement reaction and the balanced chemical equation is…)</w:t>
            </w:r>
          </w:p>
          <w:p w14:paraId="557454B0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Answer data analysis questions:</w:t>
            </w:r>
          </w:p>
          <w:p w14:paraId="6AE1C498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Did you support or reject your hypothesis?</w:t>
            </w:r>
          </w:p>
          <w:p w14:paraId="723FE132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 a chemical reaction occurred? Use your observations as evidence.</w:t>
            </w:r>
          </w:p>
          <w:p w14:paraId="17AF1D3F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Was the reaction exothermic or endothermic?</w:t>
            </w:r>
          </w:p>
          <w:p w14:paraId="3401CAE3" w14:textId="77777777" w:rsidR="00E13879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know? Include SPECIFIC TEMPERATURES that you recorded in your data table.</w:t>
            </w:r>
          </w:p>
        </w:tc>
        <w:tc>
          <w:tcPr>
            <w:tcW w:w="1846" w:type="pct"/>
            <w:tcBorders>
              <w:left w:val="nil"/>
            </w:tcBorders>
          </w:tcPr>
          <w:p w14:paraId="43D12781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8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Why did the temperature increase or decrease? Describe how releasing or absorbing energy affects the temperature of the surroundings.</w:t>
            </w:r>
          </w:p>
          <w:p w14:paraId="49E54CD0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3: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</w:rPr>
              <w:t xml:space="preserve"> + aluminum</w:t>
            </w:r>
          </w:p>
          <w:p w14:paraId="7CC0B64E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Repeat paragraph 2 for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+ Al</w:t>
            </w:r>
          </w:p>
          <w:p w14:paraId="081EBA03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4:</w:t>
            </w:r>
          </w:p>
          <w:p w14:paraId="1DD2B951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Identify 1 error</w:t>
            </w:r>
            <w:r>
              <w:rPr>
                <w:rFonts w:ascii="Calibri" w:hAnsi="Calibri"/>
                <w:sz w:val="22"/>
                <w:szCs w:val="22"/>
              </w:rPr>
              <w:t xml:space="preserve"> in your experiment</w:t>
            </w:r>
          </w:p>
          <w:p w14:paraId="381C230E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Explain HOW error affected data</w:t>
            </w:r>
          </w:p>
          <w:p w14:paraId="2A79A6A1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Suggest how to fix error</w:t>
            </w:r>
          </w:p>
          <w:p w14:paraId="17FA4076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Name at least 1 other change you would make to improve the lab and get better results </w:t>
            </w:r>
          </w:p>
          <w:p w14:paraId="7687BDC4" w14:textId="77777777" w:rsidR="00E13879" w:rsidRPr="00063D32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063D32">
              <w:rPr>
                <w:rFonts w:ascii="Calibri" w:hAnsi="Calibri"/>
                <w:sz w:val="22"/>
                <w:szCs w:val="22"/>
              </w:rPr>
              <w:t>2 future questions</w:t>
            </w:r>
          </w:p>
        </w:tc>
      </w:tr>
    </w:tbl>
    <w:p w14:paraId="09815FF4" w14:textId="77777777" w:rsidR="00E13879" w:rsidRPr="00E53046" w:rsidRDefault="00E13879" w:rsidP="00E13879">
      <w:pPr>
        <w:rPr>
          <w:rFonts w:ascii="Calibri" w:hAnsi="Calibri"/>
        </w:rPr>
      </w:pPr>
    </w:p>
    <w:p w14:paraId="434AD188" w14:textId="77777777" w:rsidR="00E13879" w:rsidRPr="004B4E83" w:rsidRDefault="00E13879" w:rsidP="00E13879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4B4E83">
        <w:rPr>
          <w:rFonts w:ascii="Calibri" w:hAnsi="Calibri"/>
        </w:rPr>
        <w:t>Period: _______</w:t>
      </w:r>
      <w:r w:rsidRPr="004B4E83">
        <w:rPr>
          <w:rFonts w:ascii="Calibri" w:hAnsi="Calibri"/>
        </w:rPr>
        <w:tab/>
        <w:t>Date: _____________</w:t>
      </w:r>
    </w:p>
    <w:p w14:paraId="28552999" w14:textId="77777777" w:rsidR="00E13879" w:rsidRPr="004B4E83" w:rsidRDefault="00E13879" w:rsidP="00E13879">
      <w:pPr>
        <w:rPr>
          <w:rFonts w:ascii="Calibri" w:hAnsi="Calibri"/>
        </w:rPr>
      </w:pPr>
    </w:p>
    <w:p w14:paraId="6629883B" w14:textId="77777777" w:rsidR="00E13879" w:rsidRPr="005A574B" w:rsidRDefault="00E13879" w:rsidP="00E13879">
      <w:pPr>
        <w:jc w:val="center"/>
        <w:rPr>
          <w:rFonts w:ascii="Calibri" w:hAnsi="Calibri"/>
          <w:b/>
          <w:sz w:val="42"/>
          <w:szCs w:val="42"/>
        </w:rPr>
      </w:pPr>
      <w:r w:rsidRPr="005A574B">
        <w:rPr>
          <w:rFonts w:ascii="Calibri" w:hAnsi="Calibri"/>
          <w:b/>
          <w:sz w:val="42"/>
          <w:szCs w:val="42"/>
        </w:rPr>
        <w:t>Exothermic and Endothermic Reactions Lab Report Checklist</w:t>
      </w:r>
    </w:p>
    <w:p w14:paraId="625C1B5E" w14:textId="77777777" w:rsidR="00E13879" w:rsidRDefault="00E13879" w:rsidP="00E13879">
      <w:pPr>
        <w:rPr>
          <w:rFonts w:ascii="Calibri" w:hAnsi="Calibri"/>
        </w:rPr>
      </w:pPr>
    </w:p>
    <w:tbl>
      <w:tblPr>
        <w:tblStyle w:val="LightGrid-Accent5"/>
        <w:tblW w:w="5000" w:type="pct"/>
        <w:tblLayout w:type="fixed"/>
        <w:tblLook w:val="0480" w:firstRow="0" w:lastRow="0" w:firstColumn="1" w:lastColumn="0" w:noHBand="0" w:noVBand="1"/>
      </w:tblPr>
      <w:tblGrid>
        <w:gridCol w:w="785"/>
        <w:gridCol w:w="2007"/>
        <w:gridCol w:w="524"/>
        <w:gridCol w:w="1562"/>
        <w:gridCol w:w="1022"/>
        <w:gridCol w:w="1049"/>
        <w:gridCol w:w="4067"/>
      </w:tblGrid>
      <w:tr w:rsidR="00E13879" w:rsidRPr="00126113" w14:paraId="6DCA90BE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0292E07C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FORMATTING</w:t>
            </w:r>
          </w:p>
        </w:tc>
        <w:tc>
          <w:tcPr>
            <w:tcW w:w="2322" w:type="pct"/>
            <w:gridSpan w:val="4"/>
            <w:tcBorders>
              <w:right w:val="nil"/>
            </w:tcBorders>
          </w:tcPr>
          <w:p w14:paraId="57BAA7C6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2EC32FA6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</w:t>
            </w:r>
          </w:p>
          <w:p w14:paraId="1107C02F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Group members</w:t>
            </w:r>
          </w:p>
          <w:p w14:paraId="71648C7C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Class name and teacher</w:t>
            </w:r>
          </w:p>
          <w:p w14:paraId="396E60D7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Date</w:t>
            </w:r>
          </w:p>
        </w:tc>
        <w:tc>
          <w:tcPr>
            <w:tcW w:w="2322" w:type="pct"/>
            <w:gridSpan w:val="2"/>
            <w:tcBorders>
              <w:left w:val="nil"/>
            </w:tcBorders>
          </w:tcPr>
          <w:p w14:paraId="5A85F23E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Size 12</w:t>
            </w:r>
          </w:p>
          <w:p w14:paraId="5FAB2211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Times New Roman or Arial</w:t>
            </w:r>
          </w:p>
          <w:p w14:paraId="4346D572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Double spaced</w:t>
            </w:r>
          </w:p>
          <w:p w14:paraId="0F774624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Headings in bold (intro, materials, etc.)</w:t>
            </w:r>
          </w:p>
        </w:tc>
      </w:tr>
      <w:tr w:rsidR="00E13879" w:rsidRPr="00126113" w14:paraId="6B113FFB" w14:textId="77777777" w:rsidTr="00E13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0F1FB5AC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INTRODUCTION</w:t>
            </w:r>
          </w:p>
        </w:tc>
        <w:tc>
          <w:tcPr>
            <w:tcW w:w="1858" w:type="pct"/>
            <w:gridSpan w:val="3"/>
            <w:tcBorders>
              <w:right w:val="nil"/>
            </w:tcBorders>
          </w:tcPr>
          <w:p w14:paraId="4E8949A5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State experimental question</w:t>
            </w:r>
            <w:r>
              <w:rPr>
                <w:rFonts w:ascii="Calibri" w:hAnsi="Calibri"/>
                <w:sz w:val="21"/>
                <w:szCs w:val="21"/>
              </w:rPr>
              <w:t xml:space="preserve">s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(in this lab we tested…)</w:t>
            </w:r>
          </w:p>
          <w:p w14:paraId="03DB27B2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Provide background information:</w:t>
            </w:r>
          </w:p>
          <w:p w14:paraId="098E8899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 chemical reaction?</w:t>
            </w:r>
          </w:p>
          <w:p w14:paraId="3C1AFA26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 at least</w:t>
            </w:r>
            <w:r>
              <w:rPr>
                <w:rFonts w:ascii="Calibri" w:hAnsi="Calibri"/>
                <w:sz w:val="21"/>
                <w:szCs w:val="21"/>
              </w:rPr>
              <w:t xml:space="preserve"> 3 signs of a chemical reaction</w:t>
            </w:r>
          </w:p>
          <w:p w14:paraId="71FB4FDB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exothermic reaction?</w:t>
            </w:r>
          </w:p>
          <w:p w14:paraId="51336C69" w14:textId="77777777" w:rsidR="00E13879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exothermic reaction has occurred?</w:t>
            </w:r>
          </w:p>
          <w:p w14:paraId="3CD2C8B1" w14:textId="77777777" w:rsidR="00E13879" w:rsidRPr="000247DA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endothermic reaction?</w:t>
            </w:r>
          </w:p>
        </w:tc>
        <w:tc>
          <w:tcPr>
            <w:tcW w:w="2786" w:type="pct"/>
            <w:gridSpan w:val="3"/>
            <w:tcBorders>
              <w:left w:val="nil"/>
            </w:tcBorders>
          </w:tcPr>
          <w:p w14:paraId="7D6A1240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endothermic reaction has occurred?</w:t>
            </w:r>
          </w:p>
          <w:p w14:paraId="694B2D4A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List at least one example of an endo</w:t>
            </w:r>
            <w:r>
              <w:rPr>
                <w:rFonts w:ascii="Calibri" w:hAnsi="Calibri"/>
                <w:sz w:val="21"/>
                <w:szCs w:val="21"/>
              </w:rPr>
              <w:t>thermic AND exothermic reaction</w:t>
            </w:r>
          </w:p>
          <w:p w14:paraId="04155C75" w14:textId="77777777" w:rsidR="00E13879" w:rsidRPr="003F495D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 xml:space="preserve">State </w:t>
            </w:r>
            <w:r>
              <w:rPr>
                <w:rFonts w:ascii="Calibri" w:hAnsi="Calibri"/>
                <w:sz w:val="21"/>
                <w:szCs w:val="21"/>
              </w:rPr>
              <w:t>hypotheses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in “if…then…because” format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(I hypothesized that…)</w:t>
            </w:r>
          </w:p>
          <w:p w14:paraId="4288AF8C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Summarize what you did (the procedure) in 1-3 sentences</w:t>
            </w:r>
          </w:p>
          <w:p w14:paraId="10C36CCC" w14:textId="77777777" w:rsidR="00E13879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Honors only: include and correctly cite outside research</w:t>
            </w:r>
          </w:p>
          <w:p w14:paraId="343186E8" w14:textId="77777777" w:rsidR="00E13879" w:rsidRPr="003F495D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Ideas: what citric acid and 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HCl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are used for, why 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are important in real life, what the molecules are doing during 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</w:t>
            </w:r>
          </w:p>
        </w:tc>
      </w:tr>
      <w:tr w:rsidR="00E13879" w:rsidRPr="00126113" w14:paraId="0490A988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0FD067E3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MATERIALS</w:t>
            </w:r>
          </w:p>
        </w:tc>
        <w:tc>
          <w:tcPr>
            <w:tcW w:w="911" w:type="pct"/>
          </w:tcPr>
          <w:p w14:paraId="492E31ED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0C3E2F5C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Bullet points</w:t>
            </w:r>
          </w:p>
          <w:p w14:paraId="48ABA33B" w14:textId="77777777" w:rsidR="00E13879" w:rsidRPr="00126113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Quantitative amounts (numbers)</w:t>
            </w:r>
          </w:p>
        </w:tc>
        <w:tc>
          <w:tcPr>
            <w:tcW w:w="238" w:type="pct"/>
            <w:shd w:val="clear" w:color="auto" w:fill="31849B" w:themeFill="accent5" w:themeFillShade="BF"/>
            <w:textDirection w:val="btLr"/>
          </w:tcPr>
          <w:p w14:paraId="7BA1DADB" w14:textId="77777777" w:rsidR="00E13879" w:rsidRPr="00126113" w:rsidRDefault="00E13879" w:rsidP="00E13879">
            <w:pPr>
              <w:spacing w:line="276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>PROCEDURE</w:t>
            </w:r>
          </w:p>
        </w:tc>
        <w:tc>
          <w:tcPr>
            <w:tcW w:w="1649" w:type="pct"/>
            <w:gridSpan w:val="3"/>
            <w:tcBorders>
              <w:right w:val="nil"/>
            </w:tcBorders>
          </w:tcPr>
          <w:p w14:paraId="0B560E41" w14:textId="77777777" w:rsidR="00E13879" w:rsidRPr="00371D88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For a 3:</w:t>
            </w:r>
          </w:p>
          <w:p w14:paraId="7F6D8F7A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Copy procedure from lab handout</w:t>
            </w:r>
          </w:p>
          <w:p w14:paraId="2926408B" w14:textId="77777777" w:rsidR="00E13879" w:rsidRPr="00126113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CITE MS. EGGLESTON!</w:t>
            </w:r>
          </w:p>
        </w:tc>
        <w:tc>
          <w:tcPr>
            <w:tcW w:w="1846" w:type="pct"/>
            <w:tcBorders>
              <w:left w:val="nil"/>
            </w:tcBorders>
          </w:tcPr>
          <w:p w14:paraId="3B86ECD6" w14:textId="77777777" w:rsidR="00E13879" w:rsidRPr="00371D88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Honors only:</w:t>
            </w:r>
          </w:p>
          <w:p w14:paraId="4238AD80" w14:textId="77777777" w:rsidR="00E13879" w:rsidRPr="00126113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Paragraph form</w:t>
            </w:r>
          </w:p>
          <w:p w14:paraId="1364E696" w14:textId="77777777" w:rsidR="00E13879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Past tense</w:t>
            </w:r>
          </w:p>
          <w:p w14:paraId="20EECF3A" w14:textId="77777777" w:rsidR="00E13879" w:rsidRPr="00126113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3</w:t>
            </w:r>
            <w:r w:rsidRPr="00126113">
              <w:rPr>
                <w:rFonts w:ascii="Calibri" w:hAnsi="Calibri"/>
                <w:sz w:val="21"/>
                <w:szCs w:val="21"/>
                <w:vertAlign w:val="superscript"/>
              </w:rPr>
              <w:t>rd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person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(the chemicals were combined, the color change was observed, etc.)</w:t>
            </w:r>
          </w:p>
        </w:tc>
      </w:tr>
      <w:tr w:rsidR="00E13879" w:rsidRPr="00126113" w14:paraId="1858E179" w14:textId="77777777" w:rsidTr="00E13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3CC4887E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DATA TABLES/GRAPHS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5AB52B8E" w14:textId="77777777" w:rsidR="00E13879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Data table: one column for each experiment</w:t>
            </w:r>
          </w:p>
          <w:p w14:paraId="7354C1FF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15A3448E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Initial temperature</w:t>
            </w:r>
          </w:p>
          <w:p w14:paraId="3389CB3C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Final temperature</w:t>
            </w:r>
          </w:p>
          <w:p w14:paraId="484699DC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Change in temperature</w:t>
            </w:r>
          </w:p>
          <w:p w14:paraId="57895753" w14:textId="77777777" w:rsidR="00E13879" w:rsidRPr="00126113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Observations section with title</w:t>
            </w:r>
          </w:p>
        </w:tc>
        <w:tc>
          <w:tcPr>
            <w:tcW w:w="1846" w:type="pct"/>
            <w:tcBorders>
              <w:left w:val="nil"/>
            </w:tcBorders>
          </w:tcPr>
          <w:p w14:paraId="4AE7F327" w14:textId="77777777" w:rsidR="00E13879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 xml:space="preserve">One </w:t>
            </w:r>
            <w:r w:rsidRPr="003F495D">
              <w:rPr>
                <w:rFonts w:ascii="Calibri" w:hAnsi="Calibri"/>
                <w:sz w:val="21"/>
                <w:szCs w:val="21"/>
              </w:rPr>
              <w:t>line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graph</w:t>
            </w:r>
            <w:r>
              <w:rPr>
                <w:rFonts w:ascii="Calibri" w:hAnsi="Calibri"/>
                <w:sz w:val="21"/>
                <w:szCs w:val="21"/>
              </w:rPr>
              <w:t xml:space="preserve"> for both experiments</w:t>
            </w:r>
          </w:p>
          <w:p w14:paraId="3F67FD81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13750BA4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Labeled a</w:t>
            </w:r>
            <w:r w:rsidRPr="00126113">
              <w:rPr>
                <w:rFonts w:ascii="Calibri" w:hAnsi="Calibri"/>
                <w:sz w:val="21"/>
                <w:szCs w:val="21"/>
              </w:rPr>
              <w:t>xes</w:t>
            </w:r>
          </w:p>
          <w:p w14:paraId="0C4C5AE3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A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ccurate </w:t>
            </w:r>
            <w:r>
              <w:rPr>
                <w:rFonts w:ascii="Calibri" w:hAnsi="Calibri"/>
                <w:sz w:val="21"/>
                <w:szCs w:val="21"/>
              </w:rPr>
              <w:t>scale (numbers) on y-axis</w:t>
            </w:r>
          </w:p>
          <w:p w14:paraId="684774CE" w14:textId="77777777" w:rsidR="00E13879" w:rsidRPr="00063D32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063D32">
              <w:rPr>
                <w:rFonts w:ascii="Calibri" w:hAnsi="Calibri"/>
                <w:sz w:val="21"/>
                <w:szCs w:val="21"/>
              </w:rPr>
              <w:t>Honors only: graphs created on a computer</w:t>
            </w:r>
          </w:p>
        </w:tc>
      </w:tr>
      <w:tr w:rsidR="00E13879" w:rsidRPr="00126113" w14:paraId="6728FCB1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24CEA23F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CONCLUSION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263302B6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1:</w:t>
            </w:r>
          </w:p>
          <w:p w14:paraId="0DFBBFF6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experimental question</w:t>
            </w:r>
          </w:p>
          <w:p w14:paraId="0DFFEA8E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Summarize what you did in 1-3 sentences</w:t>
            </w:r>
          </w:p>
          <w:p w14:paraId="2DD6072E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2: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citric acid + baking soda</w:t>
            </w:r>
          </w:p>
          <w:p w14:paraId="06DE2F07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hypothesis</w:t>
            </w:r>
          </w:p>
          <w:p w14:paraId="14BEE5AE" w14:textId="77777777" w:rsidR="00E13879" w:rsidRPr="003F495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Balanced chemical equation and reaction type </w:t>
            </w:r>
            <w:r w:rsidRPr="003F495D">
              <w:rPr>
                <w:rFonts w:ascii="Calibri" w:hAnsi="Calibri"/>
                <w:i/>
                <w:sz w:val="22"/>
                <w:szCs w:val="22"/>
              </w:rPr>
              <w:t>(the reaction between citric acid and baking soda is a _______ replacement reaction and the balanced chemical equation is…)</w:t>
            </w:r>
          </w:p>
          <w:p w14:paraId="7A7DF848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Answer data analysis questions:</w:t>
            </w:r>
          </w:p>
          <w:p w14:paraId="4DAAEB93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Did you support or reject your hypothesis?</w:t>
            </w:r>
          </w:p>
          <w:p w14:paraId="311C4556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 a chemical reaction occurred? Use your observations as evidence.</w:t>
            </w:r>
          </w:p>
          <w:p w14:paraId="249CD367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Was the reaction exothermic or endothermic?</w:t>
            </w:r>
          </w:p>
          <w:p w14:paraId="2F66E41F" w14:textId="77777777" w:rsidR="00E13879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know? Include SPECIFIC TEMPERATURES that you recorded in your data table.</w:t>
            </w:r>
          </w:p>
        </w:tc>
        <w:tc>
          <w:tcPr>
            <w:tcW w:w="1846" w:type="pct"/>
            <w:tcBorders>
              <w:left w:val="nil"/>
            </w:tcBorders>
          </w:tcPr>
          <w:p w14:paraId="194A3A9A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8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Why did the temperature increase or decrease? Describe how releasing or absorbing energy affects the temperature of the surroundings.</w:t>
            </w:r>
          </w:p>
          <w:p w14:paraId="4FB6E868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3: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</w:rPr>
              <w:t xml:space="preserve"> + aluminum</w:t>
            </w:r>
          </w:p>
          <w:p w14:paraId="36FEBC0B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Repeat paragraph 2 for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+ Al</w:t>
            </w:r>
          </w:p>
          <w:p w14:paraId="6580B8CD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4:</w:t>
            </w:r>
          </w:p>
          <w:p w14:paraId="163E8344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Identify 1 error</w:t>
            </w:r>
            <w:r>
              <w:rPr>
                <w:rFonts w:ascii="Calibri" w:hAnsi="Calibri"/>
                <w:sz w:val="22"/>
                <w:szCs w:val="22"/>
              </w:rPr>
              <w:t xml:space="preserve"> in your experiment</w:t>
            </w:r>
          </w:p>
          <w:p w14:paraId="773E85AA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Explain HOW error affected data</w:t>
            </w:r>
          </w:p>
          <w:p w14:paraId="349AD347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Suggest how to fix error</w:t>
            </w:r>
          </w:p>
          <w:p w14:paraId="32A822D6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Name at least 1 other change you would make to improve the lab and get better results </w:t>
            </w:r>
          </w:p>
          <w:p w14:paraId="774D2FA0" w14:textId="77777777" w:rsidR="00E13879" w:rsidRPr="00063D32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063D32">
              <w:rPr>
                <w:rFonts w:ascii="Calibri" w:hAnsi="Calibri"/>
                <w:sz w:val="22"/>
                <w:szCs w:val="22"/>
              </w:rPr>
              <w:t>2 future questions</w:t>
            </w:r>
          </w:p>
        </w:tc>
      </w:tr>
    </w:tbl>
    <w:p w14:paraId="2A72FDF9" w14:textId="77777777" w:rsidR="00E13879" w:rsidRPr="00E53046" w:rsidRDefault="00E13879" w:rsidP="00E13879">
      <w:pPr>
        <w:rPr>
          <w:rFonts w:ascii="Calibri" w:hAnsi="Calibri"/>
        </w:rPr>
      </w:pPr>
    </w:p>
    <w:p w14:paraId="188613F9" w14:textId="77777777" w:rsidR="00E13879" w:rsidRPr="004B4E83" w:rsidRDefault="00E13879" w:rsidP="00E13879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4B4E83">
        <w:rPr>
          <w:rFonts w:ascii="Calibri" w:hAnsi="Calibri"/>
        </w:rPr>
        <w:t>Period: _______</w:t>
      </w:r>
      <w:r w:rsidRPr="004B4E83">
        <w:rPr>
          <w:rFonts w:ascii="Calibri" w:hAnsi="Calibri"/>
        </w:rPr>
        <w:tab/>
        <w:t>Date: _____________</w:t>
      </w:r>
    </w:p>
    <w:p w14:paraId="6AB8FB1D" w14:textId="77777777" w:rsidR="00E13879" w:rsidRPr="004B4E83" w:rsidRDefault="00E13879" w:rsidP="00E13879">
      <w:pPr>
        <w:rPr>
          <w:rFonts w:ascii="Calibri" w:hAnsi="Calibri"/>
        </w:rPr>
      </w:pPr>
    </w:p>
    <w:p w14:paraId="55868890" w14:textId="77777777" w:rsidR="00E13879" w:rsidRPr="005A574B" w:rsidRDefault="00E13879" w:rsidP="00E13879">
      <w:pPr>
        <w:jc w:val="center"/>
        <w:rPr>
          <w:rFonts w:ascii="Calibri" w:hAnsi="Calibri"/>
          <w:b/>
          <w:sz w:val="42"/>
          <w:szCs w:val="42"/>
        </w:rPr>
      </w:pPr>
      <w:r w:rsidRPr="005A574B">
        <w:rPr>
          <w:rFonts w:ascii="Calibri" w:hAnsi="Calibri"/>
          <w:b/>
          <w:sz w:val="42"/>
          <w:szCs w:val="42"/>
        </w:rPr>
        <w:t>Exothermic and Endothermic Reactions Lab Report Checklist</w:t>
      </w:r>
    </w:p>
    <w:p w14:paraId="2531CDE9" w14:textId="77777777" w:rsidR="00E13879" w:rsidRDefault="00E13879" w:rsidP="00E13879">
      <w:pPr>
        <w:rPr>
          <w:rFonts w:ascii="Calibri" w:hAnsi="Calibri"/>
        </w:rPr>
      </w:pPr>
    </w:p>
    <w:tbl>
      <w:tblPr>
        <w:tblStyle w:val="LightGrid-Accent5"/>
        <w:tblW w:w="5000" w:type="pct"/>
        <w:tblLayout w:type="fixed"/>
        <w:tblLook w:val="0480" w:firstRow="0" w:lastRow="0" w:firstColumn="1" w:lastColumn="0" w:noHBand="0" w:noVBand="1"/>
      </w:tblPr>
      <w:tblGrid>
        <w:gridCol w:w="785"/>
        <w:gridCol w:w="2007"/>
        <w:gridCol w:w="524"/>
        <w:gridCol w:w="1562"/>
        <w:gridCol w:w="1022"/>
        <w:gridCol w:w="1049"/>
        <w:gridCol w:w="4067"/>
      </w:tblGrid>
      <w:tr w:rsidR="00E13879" w:rsidRPr="00126113" w14:paraId="4C57E7C3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02B53612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FORMATTING</w:t>
            </w:r>
          </w:p>
        </w:tc>
        <w:tc>
          <w:tcPr>
            <w:tcW w:w="2322" w:type="pct"/>
            <w:gridSpan w:val="4"/>
            <w:tcBorders>
              <w:right w:val="nil"/>
            </w:tcBorders>
          </w:tcPr>
          <w:p w14:paraId="7CE7FC85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6ACF6C0F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</w:t>
            </w:r>
          </w:p>
          <w:p w14:paraId="32716207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Group members</w:t>
            </w:r>
          </w:p>
          <w:p w14:paraId="42CA73A5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Class name and teacher</w:t>
            </w:r>
          </w:p>
          <w:p w14:paraId="6BC35742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Date</w:t>
            </w:r>
          </w:p>
        </w:tc>
        <w:tc>
          <w:tcPr>
            <w:tcW w:w="2322" w:type="pct"/>
            <w:gridSpan w:val="2"/>
            <w:tcBorders>
              <w:left w:val="nil"/>
            </w:tcBorders>
          </w:tcPr>
          <w:p w14:paraId="3FF76268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Size 12</w:t>
            </w:r>
          </w:p>
          <w:p w14:paraId="10870B1F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Times New Roman or Arial</w:t>
            </w:r>
          </w:p>
          <w:p w14:paraId="27C267D9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Double spaced</w:t>
            </w:r>
          </w:p>
          <w:p w14:paraId="6816C386" w14:textId="77777777" w:rsidR="00E13879" w:rsidRPr="00126113" w:rsidRDefault="00E13879" w:rsidP="00E13879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Headings in bold (intro, materials, etc.)</w:t>
            </w:r>
          </w:p>
        </w:tc>
      </w:tr>
      <w:tr w:rsidR="00E13879" w:rsidRPr="00126113" w14:paraId="01AB9B58" w14:textId="77777777" w:rsidTr="00E13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6362F5E2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INTRODUCTION</w:t>
            </w:r>
          </w:p>
        </w:tc>
        <w:tc>
          <w:tcPr>
            <w:tcW w:w="1858" w:type="pct"/>
            <w:gridSpan w:val="3"/>
            <w:tcBorders>
              <w:right w:val="nil"/>
            </w:tcBorders>
          </w:tcPr>
          <w:p w14:paraId="667FDB55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State experimental question</w:t>
            </w:r>
            <w:r>
              <w:rPr>
                <w:rFonts w:ascii="Calibri" w:hAnsi="Calibri"/>
                <w:sz w:val="21"/>
                <w:szCs w:val="21"/>
              </w:rPr>
              <w:t xml:space="preserve">s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(in this lab we tested…)</w:t>
            </w:r>
          </w:p>
          <w:p w14:paraId="520E2BDC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Provide background information:</w:t>
            </w:r>
          </w:p>
          <w:p w14:paraId="04B58AEA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 chemical reaction?</w:t>
            </w:r>
          </w:p>
          <w:p w14:paraId="439EED61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Name at least</w:t>
            </w:r>
            <w:r>
              <w:rPr>
                <w:rFonts w:ascii="Calibri" w:hAnsi="Calibri"/>
                <w:sz w:val="21"/>
                <w:szCs w:val="21"/>
              </w:rPr>
              <w:t xml:space="preserve"> 3 signs of a chemical reaction</w:t>
            </w:r>
          </w:p>
          <w:p w14:paraId="430568D2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exothermic reaction?</w:t>
            </w:r>
          </w:p>
          <w:p w14:paraId="41931E2D" w14:textId="77777777" w:rsidR="00E13879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exothermic reaction has occurred?</w:t>
            </w:r>
          </w:p>
          <w:p w14:paraId="43F96EAD" w14:textId="77777777" w:rsidR="00E13879" w:rsidRPr="000247DA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What is an endothermic reaction?</w:t>
            </w:r>
          </w:p>
        </w:tc>
        <w:tc>
          <w:tcPr>
            <w:tcW w:w="2786" w:type="pct"/>
            <w:gridSpan w:val="3"/>
            <w:tcBorders>
              <w:left w:val="nil"/>
            </w:tcBorders>
          </w:tcPr>
          <w:p w14:paraId="5317C3E1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How do you know when an endothermic reaction has occurred?</w:t>
            </w:r>
          </w:p>
          <w:p w14:paraId="51C27131" w14:textId="77777777" w:rsidR="00E13879" w:rsidRPr="00126113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List at least one example of an endo</w:t>
            </w:r>
            <w:r>
              <w:rPr>
                <w:rFonts w:ascii="Calibri" w:hAnsi="Calibri"/>
                <w:sz w:val="21"/>
                <w:szCs w:val="21"/>
              </w:rPr>
              <w:t>thermic AND exothermic reaction</w:t>
            </w:r>
          </w:p>
          <w:p w14:paraId="2B7D5891" w14:textId="77777777" w:rsidR="00E13879" w:rsidRPr="003F495D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 xml:space="preserve">State </w:t>
            </w:r>
            <w:r>
              <w:rPr>
                <w:rFonts w:ascii="Calibri" w:hAnsi="Calibri"/>
                <w:sz w:val="21"/>
                <w:szCs w:val="21"/>
              </w:rPr>
              <w:t>hypotheses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in “if…then…because” format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(I hypothesized that…)</w:t>
            </w:r>
          </w:p>
          <w:p w14:paraId="02BB7E82" w14:textId="77777777" w:rsidR="00E13879" w:rsidRPr="00126113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Summarize what you did (the procedure) in 1-3 sentences</w:t>
            </w:r>
          </w:p>
          <w:p w14:paraId="6DF0EDCE" w14:textId="77777777" w:rsidR="00E13879" w:rsidRDefault="00E13879" w:rsidP="00E13879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Honors only: include and correctly cite outside research</w:t>
            </w:r>
          </w:p>
          <w:p w14:paraId="4EDFFAF6" w14:textId="77777777" w:rsidR="00E13879" w:rsidRPr="003F495D" w:rsidRDefault="00E13879" w:rsidP="00E13879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i/>
                <w:sz w:val="21"/>
                <w:szCs w:val="21"/>
              </w:rPr>
            </w:pPr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Ideas: what citric acid and 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HCl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are used for, why 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are important in real life, what the molecules are doing during 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exo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>/</w:t>
            </w:r>
            <w:proofErr w:type="spellStart"/>
            <w:r w:rsidRPr="003F495D">
              <w:rPr>
                <w:rFonts w:ascii="Calibri" w:hAnsi="Calibri"/>
                <w:i/>
                <w:sz w:val="21"/>
                <w:szCs w:val="21"/>
              </w:rPr>
              <w:t>endo</w:t>
            </w:r>
            <w:proofErr w:type="spellEnd"/>
            <w:r w:rsidRPr="003F495D">
              <w:rPr>
                <w:rFonts w:ascii="Calibri" w:hAnsi="Calibri"/>
                <w:i/>
                <w:sz w:val="21"/>
                <w:szCs w:val="21"/>
              </w:rPr>
              <w:t xml:space="preserve"> reactions </w:t>
            </w:r>
          </w:p>
        </w:tc>
      </w:tr>
      <w:tr w:rsidR="00E13879" w:rsidRPr="00126113" w14:paraId="1E31736E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2F7328A1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color w:val="FFFFFF" w:themeColor="background1"/>
                <w:sz w:val="22"/>
                <w:szCs w:val="22"/>
              </w:rPr>
              <w:t>MATERIALS</w:t>
            </w:r>
          </w:p>
        </w:tc>
        <w:tc>
          <w:tcPr>
            <w:tcW w:w="911" w:type="pct"/>
          </w:tcPr>
          <w:p w14:paraId="6FEA8207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Title</w:t>
            </w:r>
          </w:p>
          <w:p w14:paraId="128B39B6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Bullet points</w:t>
            </w:r>
          </w:p>
          <w:p w14:paraId="0231B5A4" w14:textId="77777777" w:rsidR="00E13879" w:rsidRPr="00126113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Quantitative amounts (numbers)</w:t>
            </w:r>
          </w:p>
        </w:tc>
        <w:tc>
          <w:tcPr>
            <w:tcW w:w="238" w:type="pct"/>
            <w:shd w:val="clear" w:color="auto" w:fill="31849B" w:themeFill="accent5" w:themeFillShade="BF"/>
            <w:textDirection w:val="btLr"/>
          </w:tcPr>
          <w:p w14:paraId="481202BC" w14:textId="77777777" w:rsidR="00E13879" w:rsidRPr="00126113" w:rsidRDefault="00E13879" w:rsidP="00E13879">
            <w:pPr>
              <w:spacing w:line="276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126113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>PROCEDURE</w:t>
            </w:r>
          </w:p>
        </w:tc>
        <w:tc>
          <w:tcPr>
            <w:tcW w:w="1649" w:type="pct"/>
            <w:gridSpan w:val="3"/>
            <w:tcBorders>
              <w:right w:val="nil"/>
            </w:tcBorders>
          </w:tcPr>
          <w:p w14:paraId="75FFBBF0" w14:textId="77777777" w:rsidR="00E13879" w:rsidRPr="00371D88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For a 3:</w:t>
            </w:r>
          </w:p>
          <w:p w14:paraId="6ED9EEA1" w14:textId="77777777" w:rsidR="00E13879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Copy procedure from lab handout</w:t>
            </w:r>
          </w:p>
          <w:p w14:paraId="39A48DDA" w14:textId="77777777" w:rsidR="00E13879" w:rsidRPr="00126113" w:rsidRDefault="00E13879" w:rsidP="00E13879">
            <w:pPr>
              <w:pStyle w:val="ListParagraph"/>
              <w:numPr>
                <w:ilvl w:val="0"/>
                <w:numId w:val="5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CITE MS. EGGLESTON!</w:t>
            </w:r>
          </w:p>
        </w:tc>
        <w:tc>
          <w:tcPr>
            <w:tcW w:w="1846" w:type="pct"/>
            <w:tcBorders>
              <w:left w:val="nil"/>
            </w:tcBorders>
          </w:tcPr>
          <w:p w14:paraId="78E2A54E" w14:textId="77777777" w:rsidR="00E13879" w:rsidRPr="00371D88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1"/>
                <w:szCs w:val="21"/>
              </w:rPr>
            </w:pPr>
            <w:r w:rsidRPr="00371D88">
              <w:rPr>
                <w:rFonts w:ascii="Calibri" w:hAnsi="Calibri"/>
                <w:b/>
                <w:sz w:val="21"/>
                <w:szCs w:val="21"/>
              </w:rPr>
              <w:t>Honors only:</w:t>
            </w:r>
          </w:p>
          <w:p w14:paraId="29EC9B9F" w14:textId="77777777" w:rsidR="00E13879" w:rsidRPr="00126113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Paragraph form</w:t>
            </w:r>
          </w:p>
          <w:p w14:paraId="751AE705" w14:textId="77777777" w:rsidR="00E13879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Past tense</w:t>
            </w:r>
          </w:p>
          <w:p w14:paraId="241D96DD" w14:textId="77777777" w:rsidR="00E13879" w:rsidRPr="00126113" w:rsidRDefault="00E13879" w:rsidP="00E13879">
            <w:pPr>
              <w:pStyle w:val="ListParagraph"/>
              <w:numPr>
                <w:ilvl w:val="0"/>
                <w:numId w:val="7"/>
              </w:numPr>
              <w:spacing w:line="276" w:lineRule="auto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3</w:t>
            </w:r>
            <w:r w:rsidRPr="00126113">
              <w:rPr>
                <w:rFonts w:ascii="Calibri" w:hAnsi="Calibri"/>
                <w:sz w:val="21"/>
                <w:szCs w:val="21"/>
                <w:vertAlign w:val="superscript"/>
              </w:rPr>
              <w:t>rd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person </w:t>
            </w:r>
            <w:r w:rsidRPr="003F495D">
              <w:rPr>
                <w:rFonts w:ascii="Calibri" w:hAnsi="Calibri"/>
                <w:i/>
                <w:sz w:val="21"/>
                <w:szCs w:val="21"/>
              </w:rPr>
              <w:t>(the chemicals were combined, the color change was observed, etc.)</w:t>
            </w:r>
          </w:p>
        </w:tc>
      </w:tr>
      <w:tr w:rsidR="00E13879" w:rsidRPr="00126113" w14:paraId="11DBFB52" w14:textId="77777777" w:rsidTr="00E13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6A25FFF3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DATA TABLES/GRAPHS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4ED907EF" w14:textId="77777777" w:rsidR="00E13879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Data table: one column for each experiment</w:t>
            </w:r>
          </w:p>
          <w:p w14:paraId="771242EC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129E558B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Initial temperature</w:t>
            </w:r>
          </w:p>
          <w:p w14:paraId="5F446812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Final temperature</w:t>
            </w:r>
          </w:p>
          <w:p w14:paraId="5E596BAE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Change in temperature</w:t>
            </w:r>
          </w:p>
          <w:p w14:paraId="2784D6B1" w14:textId="77777777" w:rsidR="00E13879" w:rsidRPr="00126113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126113">
              <w:rPr>
                <w:rFonts w:ascii="Calibri" w:hAnsi="Calibri"/>
                <w:sz w:val="21"/>
                <w:szCs w:val="21"/>
              </w:rPr>
              <w:t>Observations section with title</w:t>
            </w:r>
          </w:p>
        </w:tc>
        <w:tc>
          <w:tcPr>
            <w:tcW w:w="1846" w:type="pct"/>
            <w:tcBorders>
              <w:left w:val="nil"/>
            </w:tcBorders>
          </w:tcPr>
          <w:p w14:paraId="2E2D0E08" w14:textId="77777777" w:rsidR="00E13879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 xml:space="preserve">One </w:t>
            </w:r>
            <w:r w:rsidRPr="003F495D">
              <w:rPr>
                <w:rFonts w:ascii="Calibri" w:hAnsi="Calibri"/>
                <w:sz w:val="21"/>
                <w:szCs w:val="21"/>
              </w:rPr>
              <w:t>line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 graph</w:t>
            </w:r>
            <w:r>
              <w:rPr>
                <w:rFonts w:ascii="Calibri" w:hAnsi="Calibri"/>
                <w:sz w:val="21"/>
                <w:szCs w:val="21"/>
              </w:rPr>
              <w:t xml:space="preserve"> for both experiments</w:t>
            </w:r>
          </w:p>
          <w:p w14:paraId="1180188F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Title</w:t>
            </w:r>
          </w:p>
          <w:p w14:paraId="7A3ADCA5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Labeled a</w:t>
            </w:r>
            <w:r w:rsidRPr="00126113">
              <w:rPr>
                <w:rFonts w:ascii="Calibri" w:hAnsi="Calibri"/>
                <w:sz w:val="21"/>
                <w:szCs w:val="21"/>
              </w:rPr>
              <w:t>xes</w:t>
            </w:r>
          </w:p>
          <w:p w14:paraId="3F2F96B5" w14:textId="77777777" w:rsidR="00E13879" w:rsidRDefault="00E13879" w:rsidP="00E13879">
            <w:pPr>
              <w:pStyle w:val="ListParagraph"/>
              <w:numPr>
                <w:ilvl w:val="1"/>
                <w:numId w:val="11"/>
              </w:numPr>
              <w:spacing w:line="276" w:lineRule="auto"/>
              <w:ind w:left="8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A</w:t>
            </w:r>
            <w:r w:rsidRPr="00126113">
              <w:rPr>
                <w:rFonts w:ascii="Calibri" w:hAnsi="Calibri"/>
                <w:sz w:val="21"/>
                <w:szCs w:val="21"/>
              </w:rPr>
              <w:t xml:space="preserve">ccurate </w:t>
            </w:r>
            <w:r>
              <w:rPr>
                <w:rFonts w:ascii="Calibri" w:hAnsi="Calibri"/>
                <w:sz w:val="21"/>
                <w:szCs w:val="21"/>
              </w:rPr>
              <w:t>scale (numbers) on y-axis</w:t>
            </w:r>
          </w:p>
          <w:p w14:paraId="1FB585D5" w14:textId="77777777" w:rsidR="00E13879" w:rsidRPr="00063D32" w:rsidRDefault="00E13879" w:rsidP="00E1387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063D32">
              <w:rPr>
                <w:rFonts w:ascii="Calibri" w:hAnsi="Calibri"/>
                <w:sz w:val="21"/>
                <w:szCs w:val="21"/>
              </w:rPr>
              <w:t>Honors only: graphs created on a computer</w:t>
            </w:r>
          </w:p>
        </w:tc>
      </w:tr>
      <w:tr w:rsidR="00E13879" w:rsidRPr="00126113" w14:paraId="22065E67" w14:textId="77777777" w:rsidTr="00E13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3F454272" w14:textId="77777777" w:rsidR="00E13879" w:rsidRPr="00126113" w:rsidRDefault="00E13879" w:rsidP="00E1387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>
              <w:rPr>
                <w:rFonts w:ascii="Calibri" w:hAnsi="Calibri"/>
                <w:color w:val="FFFFFF" w:themeColor="background1"/>
                <w:sz w:val="22"/>
                <w:szCs w:val="22"/>
              </w:rPr>
              <w:t>CONCLUSION</w:t>
            </w:r>
          </w:p>
        </w:tc>
        <w:tc>
          <w:tcPr>
            <w:tcW w:w="2798" w:type="pct"/>
            <w:gridSpan w:val="5"/>
            <w:tcBorders>
              <w:right w:val="nil"/>
            </w:tcBorders>
          </w:tcPr>
          <w:p w14:paraId="5F12D818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1:</w:t>
            </w:r>
          </w:p>
          <w:p w14:paraId="70F8F1E6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experimental question</w:t>
            </w:r>
          </w:p>
          <w:p w14:paraId="1964F4F3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Summarize what you did in 1-3 sentences</w:t>
            </w:r>
          </w:p>
          <w:p w14:paraId="5115D36F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2: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citric acid + baking soda</w:t>
            </w:r>
          </w:p>
          <w:p w14:paraId="4D5D3C44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Restate hypothesis</w:t>
            </w:r>
          </w:p>
          <w:p w14:paraId="0CDDC89C" w14:textId="77777777" w:rsidR="00E13879" w:rsidRPr="003F495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Balanced chemical equation and reaction type </w:t>
            </w:r>
            <w:r w:rsidRPr="003F495D">
              <w:rPr>
                <w:rFonts w:ascii="Calibri" w:hAnsi="Calibri"/>
                <w:i/>
                <w:sz w:val="22"/>
                <w:szCs w:val="22"/>
              </w:rPr>
              <w:t>(the reaction between citric acid and baking soda is a _______ replacement reaction and the balanced chemical equation is…)</w:t>
            </w:r>
          </w:p>
          <w:p w14:paraId="3365BC39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Answer data analysis questions:</w:t>
            </w:r>
          </w:p>
          <w:p w14:paraId="60F2AF58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Did you support or reject your hypothesis?</w:t>
            </w:r>
          </w:p>
          <w:p w14:paraId="593DBE99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 a chemical reaction occurred? Use your observations as evidence.</w:t>
            </w:r>
          </w:p>
          <w:p w14:paraId="30C5E88C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Was the reaction exothermic or endothermic?</w:t>
            </w:r>
          </w:p>
          <w:p w14:paraId="33770B17" w14:textId="77777777" w:rsidR="00E13879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How do you know? Include SPECIFIC TEMPERATURES that you recorded in your data table.</w:t>
            </w:r>
          </w:p>
        </w:tc>
        <w:tc>
          <w:tcPr>
            <w:tcW w:w="1846" w:type="pct"/>
            <w:tcBorders>
              <w:left w:val="nil"/>
            </w:tcBorders>
          </w:tcPr>
          <w:p w14:paraId="78F14F16" w14:textId="77777777" w:rsidR="00E13879" w:rsidRPr="00B609B0" w:rsidRDefault="00E13879" w:rsidP="00E13879">
            <w:pPr>
              <w:pStyle w:val="ListParagraph"/>
              <w:numPr>
                <w:ilvl w:val="1"/>
                <w:numId w:val="10"/>
              </w:numPr>
              <w:spacing w:line="276" w:lineRule="auto"/>
              <w:ind w:left="8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1"/>
                <w:szCs w:val="21"/>
              </w:rPr>
            </w:pPr>
            <w:r w:rsidRPr="00B609B0">
              <w:rPr>
                <w:rFonts w:ascii="Calibri" w:hAnsi="Calibri"/>
                <w:sz w:val="21"/>
                <w:szCs w:val="21"/>
              </w:rPr>
              <w:t>Why did the temperature increase or decrease? Describe how releasing or absorbing energy affects the temperature of the surroundings.</w:t>
            </w:r>
          </w:p>
          <w:p w14:paraId="5C74081C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3: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</w:rPr>
              <w:t xml:space="preserve"> + aluminum</w:t>
            </w:r>
          </w:p>
          <w:p w14:paraId="6A680398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Repeat paragraph 2 for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+ Al</w:t>
            </w:r>
          </w:p>
          <w:p w14:paraId="335ECDDD" w14:textId="77777777" w:rsidR="00E13879" w:rsidRPr="00063D32" w:rsidRDefault="00E13879" w:rsidP="00E138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063D32">
              <w:rPr>
                <w:rFonts w:ascii="Calibri" w:hAnsi="Calibri"/>
                <w:b/>
                <w:sz w:val="22"/>
                <w:szCs w:val="22"/>
              </w:rPr>
              <w:t>Paragraph 4:</w:t>
            </w:r>
          </w:p>
          <w:p w14:paraId="570C637C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Identify 1 error</w:t>
            </w:r>
            <w:r>
              <w:rPr>
                <w:rFonts w:ascii="Calibri" w:hAnsi="Calibri"/>
                <w:sz w:val="22"/>
                <w:szCs w:val="22"/>
              </w:rPr>
              <w:t xml:space="preserve"> in your experiment</w:t>
            </w:r>
          </w:p>
          <w:p w14:paraId="115181D6" w14:textId="77777777" w:rsidR="00E13879" w:rsidRPr="00726F4D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Explain HOW error affected data</w:t>
            </w:r>
          </w:p>
          <w:p w14:paraId="7EEEB6E5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726F4D">
              <w:rPr>
                <w:rFonts w:ascii="Calibri" w:hAnsi="Calibri"/>
                <w:sz w:val="22"/>
                <w:szCs w:val="22"/>
              </w:rPr>
              <w:t>Suggest how to fix error</w:t>
            </w:r>
          </w:p>
          <w:p w14:paraId="26EB6C53" w14:textId="77777777" w:rsidR="00E13879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Name at least 1 other change you would make to improve the lab and get better results </w:t>
            </w:r>
          </w:p>
          <w:p w14:paraId="30A76CD1" w14:textId="77777777" w:rsidR="00E13879" w:rsidRPr="00063D32" w:rsidRDefault="00E13879" w:rsidP="00E13879">
            <w:pPr>
              <w:pStyle w:val="ListParagraph"/>
              <w:numPr>
                <w:ilvl w:val="0"/>
                <w:numId w:val="10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063D32">
              <w:rPr>
                <w:rFonts w:ascii="Calibri" w:hAnsi="Calibri"/>
                <w:sz w:val="22"/>
                <w:szCs w:val="22"/>
              </w:rPr>
              <w:t>2 future questions</w:t>
            </w:r>
          </w:p>
        </w:tc>
      </w:tr>
    </w:tbl>
    <w:p w14:paraId="2EB3CD9F" w14:textId="77777777" w:rsidR="00E13879" w:rsidRDefault="00E13879" w:rsidP="00C2008A">
      <w:pPr>
        <w:rPr>
          <w:rFonts w:ascii="Calibri" w:hAnsi="Calibri"/>
        </w:rPr>
      </w:pPr>
    </w:p>
    <w:p w14:paraId="78A3FE44" w14:textId="43EF571A" w:rsidR="00761357" w:rsidRPr="00C76B11" w:rsidRDefault="00761357" w:rsidP="00C76B11">
      <w:p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Grade yourself </w:t>
      </w:r>
      <w:r w:rsidR="00C76B11" w:rsidRPr="00C76B11">
        <w:rPr>
          <w:rFonts w:ascii="Calibri" w:hAnsi="Calibri"/>
          <w:b/>
          <w:sz w:val="44"/>
          <w:szCs w:val="44"/>
        </w:rPr>
        <w:t xml:space="preserve">(1-4) </w:t>
      </w:r>
      <w:r w:rsidRPr="00C76B11">
        <w:rPr>
          <w:rFonts w:ascii="Calibri" w:hAnsi="Calibri"/>
          <w:b/>
          <w:sz w:val="44"/>
          <w:szCs w:val="44"/>
        </w:rPr>
        <w:t xml:space="preserve">on the extent to which you met our classroom expectations </w:t>
      </w:r>
      <w:r w:rsidR="00C76B11" w:rsidRPr="00C76B11">
        <w:rPr>
          <w:rFonts w:ascii="Calibri" w:hAnsi="Calibri"/>
          <w:b/>
          <w:sz w:val="44"/>
          <w:szCs w:val="44"/>
        </w:rPr>
        <w:t>in class today:</w:t>
      </w:r>
    </w:p>
    <w:p w14:paraId="7FB0204F" w14:textId="77777777" w:rsidR="00C76B11" w:rsidRPr="00C76B11" w:rsidRDefault="00C76B11" w:rsidP="00C76B11">
      <w:pPr>
        <w:rPr>
          <w:rFonts w:ascii="Calibri" w:hAnsi="Calibri"/>
          <w:sz w:val="44"/>
          <w:szCs w:val="44"/>
        </w:rPr>
      </w:pPr>
    </w:p>
    <w:p w14:paraId="20A19B2E" w14:textId="4FED5603" w:rsidR="00511BA7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511BA7" w:rsidRPr="00C76B11">
        <w:rPr>
          <w:rFonts w:ascii="Calibri" w:hAnsi="Calibri"/>
          <w:sz w:val="44"/>
          <w:szCs w:val="44"/>
        </w:rPr>
        <w:t xml:space="preserve">I </w:t>
      </w:r>
      <w:r w:rsidR="00601A3F" w:rsidRPr="00C76B11">
        <w:rPr>
          <w:rFonts w:ascii="Calibri" w:hAnsi="Calibri"/>
          <w:sz w:val="44"/>
          <w:szCs w:val="44"/>
        </w:rPr>
        <w:t>came to class o</w:t>
      </w:r>
      <w:r w:rsidR="001C09B2" w:rsidRPr="00C76B11">
        <w:rPr>
          <w:rFonts w:ascii="Calibri" w:hAnsi="Calibri"/>
          <w:sz w:val="44"/>
          <w:szCs w:val="44"/>
        </w:rPr>
        <w:t>n time with all of my materials.</w:t>
      </w:r>
    </w:p>
    <w:p w14:paraId="6487D228" w14:textId="77777777" w:rsidR="00B02DCD" w:rsidRPr="00C76B11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70DDCD25" w14:textId="366D79E7" w:rsidR="00601A3F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601A3F" w:rsidRPr="00C76B11">
        <w:rPr>
          <w:rFonts w:ascii="Calibri" w:hAnsi="Calibri"/>
          <w:sz w:val="44"/>
          <w:szCs w:val="44"/>
        </w:rPr>
        <w:t xml:space="preserve">I </w:t>
      </w:r>
      <w:r w:rsidR="001C09B2" w:rsidRPr="00C76B11">
        <w:rPr>
          <w:rFonts w:ascii="Calibri" w:hAnsi="Calibri"/>
          <w:sz w:val="44"/>
          <w:szCs w:val="44"/>
        </w:rPr>
        <w:t>tried my best</w:t>
      </w:r>
      <w:r w:rsidR="00B02DCD">
        <w:rPr>
          <w:rFonts w:ascii="Calibri" w:hAnsi="Calibri"/>
          <w:sz w:val="44"/>
          <w:szCs w:val="44"/>
        </w:rPr>
        <w:t>, stayed focused,</w:t>
      </w:r>
      <w:r w:rsidR="001C09B2" w:rsidRPr="00C76B11">
        <w:rPr>
          <w:rFonts w:ascii="Calibri" w:hAnsi="Calibri"/>
          <w:sz w:val="44"/>
          <w:szCs w:val="44"/>
        </w:rPr>
        <w:t xml:space="preserve"> and worked hard.</w:t>
      </w:r>
    </w:p>
    <w:p w14:paraId="499629A3" w14:textId="77777777" w:rsidR="00B02DCD" w:rsidRPr="00C76B11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7A332D97" w14:textId="20EA67E4" w:rsidR="00601A3F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B02DCD"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20C83BA4" w14:textId="77777777" w:rsidR="00B02DCD" w:rsidRPr="00C76B11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7DE3FB9C" w14:textId="2F0C484D" w:rsidR="00B02DCD" w:rsidRPr="00B02DCD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B02DCD">
        <w:rPr>
          <w:rFonts w:ascii="Calibri" w:hAnsi="Calibri"/>
          <w:sz w:val="44"/>
          <w:szCs w:val="44"/>
        </w:rPr>
        <w:t>I contributed to making this class a better learning environment for myself and others.</w:t>
      </w:r>
    </w:p>
    <w:p w14:paraId="47793E36" w14:textId="77777777" w:rsidR="00B02DCD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4DF7E3C2" w14:textId="2E3878A6" w:rsidR="00B02DCD" w:rsidRPr="00C76B11" w:rsidRDefault="00B02DCD" w:rsidP="00B02DCD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22D46FB6" w14:textId="69629D9C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4ACE5A14" w14:textId="0DC31F0B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23359080" w14:textId="34F24B69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11548984" w14:textId="77777777" w:rsidR="00B02DCD" w:rsidRDefault="00B02DCD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20ACFB9D" w14:textId="399115E0" w:rsidR="00C76B11" w:rsidRP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7FE35D0A" w14:textId="0E0110B7" w:rsidR="00601A3F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2B69A376" w14:textId="77777777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5744EBC4" w14:textId="77777777" w:rsidR="002F2F2C" w:rsidRDefault="002F2F2C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72C99EDA" w14:textId="77777777" w:rsidR="002F2F2C" w:rsidRPr="00C76B11" w:rsidRDefault="002F2F2C" w:rsidP="002F2F2C">
      <w:p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>Grade yourself (1-4) on the extent to which you met our classroom expectations in class today:</w:t>
      </w:r>
    </w:p>
    <w:p w14:paraId="3BE00DCD" w14:textId="77777777" w:rsidR="002F2F2C" w:rsidRPr="00C76B11" w:rsidRDefault="002F2F2C" w:rsidP="002F2F2C">
      <w:pPr>
        <w:rPr>
          <w:rFonts w:ascii="Calibri" w:hAnsi="Calibri"/>
          <w:sz w:val="44"/>
          <w:szCs w:val="44"/>
        </w:rPr>
      </w:pPr>
    </w:p>
    <w:p w14:paraId="1D7E4E03" w14:textId="77777777" w:rsidR="002F2F2C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came to class on time with all of my materials.</w:t>
      </w:r>
    </w:p>
    <w:p w14:paraId="11838915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7E2EA2BF" w14:textId="77777777" w:rsidR="002F2F2C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tried my best</w:t>
      </w:r>
      <w:r>
        <w:rPr>
          <w:rFonts w:ascii="Calibri" w:hAnsi="Calibri"/>
          <w:sz w:val="44"/>
          <w:szCs w:val="44"/>
        </w:rPr>
        <w:t>, stayed focused,</w:t>
      </w:r>
      <w:r w:rsidRPr="00C76B11">
        <w:rPr>
          <w:rFonts w:ascii="Calibri" w:hAnsi="Calibri"/>
          <w:sz w:val="44"/>
          <w:szCs w:val="44"/>
        </w:rPr>
        <w:t xml:space="preserve"> and worked hard.</w:t>
      </w:r>
    </w:p>
    <w:p w14:paraId="5E267B76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055B444C" w14:textId="77777777" w:rsidR="002F2F2C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1957D6B4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59D4689E" w14:textId="77777777" w:rsidR="002F2F2C" w:rsidRPr="00B02DCD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 xml:space="preserve">I contributed to making this class a better learning environment for </w:t>
      </w:r>
      <w:proofErr w:type="gramStart"/>
      <w:r>
        <w:rPr>
          <w:rFonts w:ascii="Calibri" w:hAnsi="Calibri"/>
          <w:sz w:val="44"/>
          <w:szCs w:val="44"/>
        </w:rPr>
        <w:t>myself and others</w:t>
      </w:r>
      <w:proofErr w:type="gramEnd"/>
      <w:r>
        <w:rPr>
          <w:rFonts w:ascii="Calibri" w:hAnsi="Calibri"/>
          <w:sz w:val="44"/>
          <w:szCs w:val="44"/>
        </w:rPr>
        <w:t>.</w:t>
      </w:r>
    </w:p>
    <w:p w14:paraId="44BE5C33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55E3F275" w14:textId="77777777" w:rsidR="002F2F2C" w:rsidRPr="00C76B11" w:rsidRDefault="002F2F2C" w:rsidP="002F2F2C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24D95BDB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41A5A2D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0A661557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094D534C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</w:p>
    <w:p w14:paraId="76812FEC" w14:textId="77777777" w:rsidR="002F2F2C" w:rsidRPr="00C76B11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55185C1B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22925CE4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0EBB6839" w14:textId="77777777" w:rsidR="002F2F2C" w:rsidRDefault="002F2F2C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555B8242" w14:textId="77777777" w:rsidR="002F2F2C" w:rsidRPr="00C76B11" w:rsidRDefault="002F2F2C" w:rsidP="002F2F2C">
      <w:p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>Grade yourself (1-4) on the extent to which you met our classroom expectations in class today:</w:t>
      </w:r>
    </w:p>
    <w:p w14:paraId="32A0F292" w14:textId="77777777" w:rsidR="002F2F2C" w:rsidRPr="00C76B11" w:rsidRDefault="002F2F2C" w:rsidP="002F2F2C">
      <w:pPr>
        <w:rPr>
          <w:rFonts w:ascii="Calibri" w:hAnsi="Calibri"/>
          <w:sz w:val="44"/>
          <w:szCs w:val="44"/>
        </w:rPr>
      </w:pPr>
    </w:p>
    <w:p w14:paraId="6386A7A6" w14:textId="77777777" w:rsidR="002F2F2C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came to class on time with all of my materials.</w:t>
      </w:r>
    </w:p>
    <w:p w14:paraId="3FDA78A0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3B526C7D" w14:textId="77777777" w:rsidR="002F2F2C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tried my best</w:t>
      </w:r>
      <w:r>
        <w:rPr>
          <w:rFonts w:ascii="Calibri" w:hAnsi="Calibri"/>
          <w:sz w:val="44"/>
          <w:szCs w:val="44"/>
        </w:rPr>
        <w:t>, stayed focused,</w:t>
      </w:r>
      <w:r w:rsidRPr="00C76B11">
        <w:rPr>
          <w:rFonts w:ascii="Calibri" w:hAnsi="Calibri"/>
          <w:sz w:val="44"/>
          <w:szCs w:val="44"/>
        </w:rPr>
        <w:t xml:space="preserve"> and worked hard.</w:t>
      </w:r>
    </w:p>
    <w:p w14:paraId="6418D37F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2776920B" w14:textId="77777777" w:rsidR="002F2F2C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0ACD80D9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08D4B7F0" w14:textId="77777777" w:rsidR="002F2F2C" w:rsidRPr="00B02DCD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 xml:space="preserve">I contributed to making this class a better learning environment for </w:t>
      </w:r>
      <w:proofErr w:type="gramStart"/>
      <w:r>
        <w:rPr>
          <w:rFonts w:ascii="Calibri" w:hAnsi="Calibri"/>
          <w:sz w:val="44"/>
          <w:szCs w:val="44"/>
        </w:rPr>
        <w:t>myself and others</w:t>
      </w:r>
      <w:proofErr w:type="gramEnd"/>
      <w:r>
        <w:rPr>
          <w:rFonts w:ascii="Calibri" w:hAnsi="Calibri"/>
          <w:sz w:val="44"/>
          <w:szCs w:val="44"/>
        </w:rPr>
        <w:t>.</w:t>
      </w:r>
    </w:p>
    <w:p w14:paraId="63A12104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377C8473" w14:textId="77777777" w:rsidR="002F2F2C" w:rsidRPr="00C76B11" w:rsidRDefault="002F2F2C" w:rsidP="002F2F2C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3EF1FC21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64625B59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2C574B9C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2BFC7731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</w:p>
    <w:p w14:paraId="0F754C46" w14:textId="77777777" w:rsidR="002F2F2C" w:rsidRPr="00C76B11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21FBD91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55C53CD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4E43DC8D" w14:textId="77777777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04BFA18A" w14:textId="77777777" w:rsidR="002F2F2C" w:rsidRPr="00C76B11" w:rsidRDefault="002F2F2C" w:rsidP="002F2F2C">
      <w:p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>Grade yourself (1-4) on the extent to which you met our classroom expectations in class today:</w:t>
      </w:r>
    </w:p>
    <w:p w14:paraId="46A4E414" w14:textId="77777777" w:rsidR="002F2F2C" w:rsidRPr="00C76B11" w:rsidRDefault="002F2F2C" w:rsidP="002F2F2C">
      <w:pPr>
        <w:rPr>
          <w:rFonts w:ascii="Calibri" w:hAnsi="Calibri"/>
          <w:sz w:val="44"/>
          <w:szCs w:val="44"/>
        </w:rPr>
      </w:pPr>
    </w:p>
    <w:p w14:paraId="3ECEAEE7" w14:textId="7777777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came to class on time with all of my materials.</w:t>
      </w:r>
    </w:p>
    <w:p w14:paraId="1A18B361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40A65373" w14:textId="7777777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tried my best</w:t>
      </w:r>
      <w:r>
        <w:rPr>
          <w:rFonts w:ascii="Calibri" w:hAnsi="Calibri"/>
          <w:sz w:val="44"/>
          <w:szCs w:val="44"/>
        </w:rPr>
        <w:t>, stayed focused,</w:t>
      </w:r>
      <w:r w:rsidRPr="00C76B11">
        <w:rPr>
          <w:rFonts w:ascii="Calibri" w:hAnsi="Calibri"/>
          <w:sz w:val="44"/>
          <w:szCs w:val="44"/>
        </w:rPr>
        <w:t xml:space="preserve"> and worked hard.</w:t>
      </w:r>
    </w:p>
    <w:p w14:paraId="47DC39FE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66A9AF98" w14:textId="7777777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0A4A544E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51CDBAEC" w14:textId="33C634F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persevered through challenges today.</w:t>
      </w:r>
    </w:p>
    <w:p w14:paraId="16C250C2" w14:textId="77777777" w:rsidR="002F2F2C" w:rsidRP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37A0E397" w14:textId="77777777" w:rsidR="002F2F2C" w:rsidRPr="00B02DCD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b/>
          <w:sz w:val="44"/>
          <w:szCs w:val="44"/>
        </w:rPr>
      </w:pPr>
      <w:r w:rsidRPr="002F2F2C">
        <w:rPr>
          <w:rFonts w:ascii="Calibri" w:hAnsi="Calibri"/>
          <w:sz w:val="44"/>
          <w:szCs w:val="44"/>
        </w:rPr>
        <w:t>_______I contributed to making this class a better learning</w:t>
      </w:r>
      <w:r>
        <w:rPr>
          <w:rFonts w:ascii="Calibri" w:hAnsi="Calibri"/>
          <w:sz w:val="44"/>
          <w:szCs w:val="44"/>
        </w:rPr>
        <w:t xml:space="preserve"> environment for </w:t>
      </w:r>
      <w:proofErr w:type="gramStart"/>
      <w:r>
        <w:rPr>
          <w:rFonts w:ascii="Calibri" w:hAnsi="Calibri"/>
          <w:sz w:val="44"/>
          <w:szCs w:val="44"/>
        </w:rPr>
        <w:t>myself and others</w:t>
      </w:r>
      <w:proofErr w:type="gramEnd"/>
      <w:r>
        <w:rPr>
          <w:rFonts w:ascii="Calibri" w:hAnsi="Calibri"/>
          <w:sz w:val="44"/>
          <w:szCs w:val="44"/>
        </w:rPr>
        <w:t>.</w:t>
      </w:r>
    </w:p>
    <w:p w14:paraId="3247EBC7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0C2CF58E" w14:textId="77777777" w:rsidR="002F2F2C" w:rsidRPr="00C76B11" w:rsidRDefault="002F2F2C" w:rsidP="002F2F2C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33D50E45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0F914410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52ECC8DE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60E2C92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</w:p>
    <w:p w14:paraId="774CF66C" w14:textId="77777777" w:rsidR="002F2F2C" w:rsidRPr="00C76B11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5E969215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70665037" w14:textId="7CFD88B3" w:rsidR="002F2F2C" w:rsidRPr="00C76B11" w:rsidRDefault="002F2F2C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  <w:bookmarkStart w:id="0" w:name="_GoBack"/>
      <w:bookmarkEnd w:id="0"/>
    </w:p>
    <w:sectPr w:rsidR="002F2F2C" w:rsidRPr="00C76B11" w:rsidSect="00063D32">
      <w:pgSz w:w="12240" w:h="15840"/>
      <w:pgMar w:top="576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F205B"/>
    <w:multiLevelType w:val="hybridMultilevel"/>
    <w:tmpl w:val="DFC2C0BE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BD14FC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D669BE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784103"/>
    <w:multiLevelType w:val="hybridMultilevel"/>
    <w:tmpl w:val="AE2EA10C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1100B3"/>
    <w:multiLevelType w:val="hybridMultilevel"/>
    <w:tmpl w:val="E4A29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D40D1"/>
    <w:multiLevelType w:val="hybridMultilevel"/>
    <w:tmpl w:val="BB2E45C0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155BAE"/>
    <w:multiLevelType w:val="hybridMultilevel"/>
    <w:tmpl w:val="C57E0A0E"/>
    <w:lvl w:ilvl="0" w:tplc="0672C4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43260B"/>
    <w:multiLevelType w:val="hybridMultilevel"/>
    <w:tmpl w:val="6C9E5260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B92202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E9675F"/>
    <w:multiLevelType w:val="hybridMultilevel"/>
    <w:tmpl w:val="CA663856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156099"/>
    <w:multiLevelType w:val="hybridMultilevel"/>
    <w:tmpl w:val="499E9E54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24C4E77"/>
    <w:multiLevelType w:val="hybridMultilevel"/>
    <w:tmpl w:val="C312FB40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4014719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B07F41"/>
    <w:multiLevelType w:val="hybridMultilevel"/>
    <w:tmpl w:val="62A26792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7283844"/>
    <w:multiLevelType w:val="hybridMultilevel"/>
    <w:tmpl w:val="6F9E91E6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296438B"/>
    <w:multiLevelType w:val="hybridMultilevel"/>
    <w:tmpl w:val="CB9A5B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1"/>
  </w:num>
  <w:num w:numId="5">
    <w:abstractNumId w:val="0"/>
  </w:num>
  <w:num w:numId="6">
    <w:abstractNumId w:val="12"/>
  </w:num>
  <w:num w:numId="7">
    <w:abstractNumId w:val="15"/>
  </w:num>
  <w:num w:numId="8">
    <w:abstractNumId w:val="10"/>
  </w:num>
  <w:num w:numId="9">
    <w:abstractNumId w:val="14"/>
  </w:num>
  <w:num w:numId="10">
    <w:abstractNumId w:val="5"/>
  </w:num>
  <w:num w:numId="11">
    <w:abstractNumId w:val="8"/>
  </w:num>
  <w:num w:numId="12">
    <w:abstractNumId w:val="16"/>
  </w:num>
  <w:num w:numId="13">
    <w:abstractNumId w:val="2"/>
  </w:num>
  <w:num w:numId="14">
    <w:abstractNumId w:val="13"/>
  </w:num>
  <w:num w:numId="15">
    <w:abstractNumId w:val="1"/>
  </w:num>
  <w:num w:numId="16">
    <w:abstractNumId w:val="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6CF"/>
    <w:rsid w:val="000247DA"/>
    <w:rsid w:val="00063D32"/>
    <w:rsid w:val="000A4264"/>
    <w:rsid w:val="000B489C"/>
    <w:rsid w:val="00126113"/>
    <w:rsid w:val="001C09B2"/>
    <w:rsid w:val="0025339A"/>
    <w:rsid w:val="002728D6"/>
    <w:rsid w:val="002F2F2C"/>
    <w:rsid w:val="00352DDC"/>
    <w:rsid w:val="00371D88"/>
    <w:rsid w:val="00376996"/>
    <w:rsid w:val="003C0F29"/>
    <w:rsid w:val="003E0BEB"/>
    <w:rsid w:val="003F495D"/>
    <w:rsid w:val="004B4E83"/>
    <w:rsid w:val="00511BA7"/>
    <w:rsid w:val="005A574B"/>
    <w:rsid w:val="00601A3F"/>
    <w:rsid w:val="00726F4D"/>
    <w:rsid w:val="00761357"/>
    <w:rsid w:val="007C3E04"/>
    <w:rsid w:val="00B02DCD"/>
    <w:rsid w:val="00B609B0"/>
    <w:rsid w:val="00C2008A"/>
    <w:rsid w:val="00C76B11"/>
    <w:rsid w:val="00C918AE"/>
    <w:rsid w:val="00E13879"/>
    <w:rsid w:val="00E53046"/>
    <w:rsid w:val="00EE36CF"/>
    <w:rsid w:val="00FF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74046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E36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5">
    <w:name w:val="Medium List 1 Accent 5"/>
    <w:basedOn w:val="TableNormal"/>
    <w:uiPriority w:val="65"/>
    <w:rsid w:val="00FF2E8B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ghtShading-Accent5">
    <w:name w:val="Light Shading Accent 5"/>
    <w:basedOn w:val="TableNormal"/>
    <w:uiPriority w:val="60"/>
    <w:rsid w:val="00726F4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726F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726F4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26F4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726F4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E36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5">
    <w:name w:val="Medium List 1 Accent 5"/>
    <w:basedOn w:val="TableNormal"/>
    <w:uiPriority w:val="65"/>
    <w:rsid w:val="00FF2E8B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ghtShading-Accent5">
    <w:name w:val="Light Shading Accent 5"/>
    <w:basedOn w:val="TableNormal"/>
    <w:uiPriority w:val="60"/>
    <w:rsid w:val="00726F4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726F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726F4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26F4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726F4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89</TotalTime>
  <Pages>8</Pages>
  <Words>1993</Words>
  <Characters>11361</Characters>
  <Application>Microsoft Macintosh Word</Application>
  <DocSecurity>0</DocSecurity>
  <Lines>94</Lines>
  <Paragraphs>26</Paragraphs>
  <ScaleCrop>false</ScaleCrop>
  <Company/>
  <LinksUpToDate>false</LinksUpToDate>
  <CharactersWithSpaces>13328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16</cp:revision>
  <cp:lastPrinted>2014-03-25T00:21:00Z</cp:lastPrinted>
  <dcterms:created xsi:type="dcterms:W3CDTF">2014-03-20T17:39:00Z</dcterms:created>
  <dcterms:modified xsi:type="dcterms:W3CDTF">2014-03-25T00:23:00Z</dcterms:modified>
</cp:coreProperties>
</file>