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90DF8E" w14:textId="77777777" w:rsidR="000B489C" w:rsidRPr="00B25AD3" w:rsidRDefault="003E0BEB" w:rsidP="00B25AD3">
      <w:pPr>
        <w:spacing w:line="360" w:lineRule="auto"/>
        <w:rPr>
          <w:rFonts w:ascii="Calibri" w:hAnsi="Calibri"/>
        </w:rPr>
      </w:pPr>
      <w:r w:rsidRPr="00B25AD3">
        <w:rPr>
          <w:rFonts w:ascii="Calibri" w:hAnsi="Calibri"/>
        </w:rPr>
        <w:t>Name: _________________________________</w:t>
      </w:r>
      <w:r w:rsidRPr="00B25AD3">
        <w:rPr>
          <w:rFonts w:ascii="Calibri" w:hAnsi="Calibri"/>
        </w:rPr>
        <w:tab/>
        <w:t>Period: _______</w:t>
      </w:r>
      <w:r w:rsidRPr="00B25AD3">
        <w:rPr>
          <w:rFonts w:ascii="Calibri" w:hAnsi="Calibri"/>
        </w:rPr>
        <w:tab/>
        <w:t>Date: _____________</w:t>
      </w:r>
    </w:p>
    <w:p w14:paraId="21DD08A1" w14:textId="77777777" w:rsidR="003E0BEB" w:rsidRPr="00B25AD3" w:rsidRDefault="003E0BEB" w:rsidP="00B25AD3">
      <w:pPr>
        <w:spacing w:line="360" w:lineRule="auto"/>
        <w:rPr>
          <w:rFonts w:ascii="Calibri" w:hAnsi="Calibri"/>
        </w:rPr>
      </w:pPr>
    </w:p>
    <w:p w14:paraId="37A0CB40" w14:textId="77777777" w:rsidR="00E53046" w:rsidRPr="00B25AD3" w:rsidRDefault="00B25AD3" w:rsidP="00B25AD3">
      <w:pPr>
        <w:spacing w:line="360" w:lineRule="auto"/>
        <w:jc w:val="center"/>
        <w:rPr>
          <w:rFonts w:ascii="Calibri" w:hAnsi="Calibri"/>
          <w:b/>
          <w:sz w:val="44"/>
          <w:szCs w:val="44"/>
        </w:rPr>
      </w:pPr>
      <w:r w:rsidRPr="00B25AD3">
        <w:rPr>
          <w:rFonts w:ascii="Calibri" w:hAnsi="Calibri"/>
          <w:b/>
          <w:sz w:val="44"/>
          <w:szCs w:val="44"/>
        </w:rPr>
        <w:t>Introduction to the Mole – ONLINE EDITION!</w:t>
      </w:r>
    </w:p>
    <w:p w14:paraId="2EA22A05" w14:textId="77777777" w:rsidR="00B25AD3" w:rsidRPr="00B25AD3" w:rsidRDefault="00B25AD3" w:rsidP="00B25AD3">
      <w:pPr>
        <w:spacing w:line="360" w:lineRule="auto"/>
        <w:rPr>
          <w:rFonts w:ascii="Calibri" w:hAnsi="Calibri"/>
        </w:rPr>
      </w:pPr>
      <w:r w:rsidRPr="00B25AD3">
        <w:rPr>
          <w:rFonts w:ascii="Calibri" w:hAnsi="Calibri"/>
        </w:rPr>
        <w:t xml:space="preserve">Today you will use 3 different websites to learn about a central concept in chemistry: THE MOLE! This is a lesson in chemistry and a lesson in </w:t>
      </w:r>
      <w:r w:rsidRPr="00B25AD3">
        <w:rPr>
          <w:rFonts w:ascii="Calibri" w:hAnsi="Calibri"/>
          <w:b/>
          <w:u w:val="single"/>
        </w:rPr>
        <w:t>independence</w:t>
      </w:r>
      <w:r w:rsidRPr="00B25AD3">
        <w:rPr>
          <w:rFonts w:ascii="Calibri" w:hAnsi="Calibri"/>
        </w:rPr>
        <w:t>: all of the information you need to answer the questions is in the websites. Check them out!</w:t>
      </w:r>
    </w:p>
    <w:p w14:paraId="1E32DE81" w14:textId="77777777" w:rsidR="00B25AD3" w:rsidRPr="00B25AD3" w:rsidRDefault="00B25AD3" w:rsidP="00B25AD3">
      <w:pPr>
        <w:spacing w:line="360" w:lineRule="auto"/>
        <w:rPr>
          <w:rFonts w:ascii="Calibri" w:hAnsi="Calibri"/>
        </w:rPr>
      </w:pPr>
    </w:p>
    <w:p w14:paraId="208EC8CA" w14:textId="16106CF6" w:rsidR="00B25AD3" w:rsidRDefault="00B25AD3" w:rsidP="00910B52">
      <w:pPr>
        <w:rPr>
          <w:rFonts w:ascii="Calibri" w:hAnsi="Calibri"/>
          <w:b/>
          <w:sz w:val="20"/>
          <w:szCs w:val="20"/>
        </w:rPr>
      </w:pPr>
      <w:r w:rsidRPr="00B25AD3">
        <w:rPr>
          <w:rFonts w:ascii="Calibri" w:hAnsi="Calibri"/>
          <w:b/>
          <w:sz w:val="40"/>
          <w:szCs w:val="40"/>
        </w:rPr>
        <w:t>Website 1</w:t>
      </w:r>
      <w:r w:rsidR="00910B52">
        <w:rPr>
          <w:rFonts w:ascii="Calibri" w:hAnsi="Calibri"/>
          <w:b/>
          <w:sz w:val="40"/>
          <w:szCs w:val="40"/>
        </w:rPr>
        <w:t xml:space="preserve">: </w:t>
      </w:r>
      <w:bookmarkStart w:id="0" w:name="OLE_LINK1"/>
      <w:bookmarkStart w:id="1" w:name="OLE_LINK2"/>
      <w:r w:rsidR="000E70AB">
        <w:fldChar w:fldCharType="begin"/>
      </w:r>
      <w:r w:rsidR="000E70AB">
        <w:instrText xml:space="preserve"> HYPERLINK "http://antoine.frostburg.edu/chem/senese/101/moles/faq/why-use-moles.shtml" </w:instrText>
      </w:r>
      <w:r w:rsidR="000E70AB">
        <w:fldChar w:fldCharType="separate"/>
      </w:r>
      <w:r w:rsidRPr="00B25AD3">
        <w:rPr>
          <w:rStyle w:val="Hyperlink"/>
          <w:rFonts w:ascii="Calibri" w:hAnsi="Calibri"/>
          <w:b/>
          <w:sz w:val="20"/>
          <w:szCs w:val="20"/>
        </w:rPr>
        <w:t>http://antoine.frostburg.edu/chem/senese/101/moles/faq/why-use-moles.shtml</w:t>
      </w:r>
      <w:r w:rsidR="000E70AB">
        <w:rPr>
          <w:rStyle w:val="Hyperlink"/>
          <w:rFonts w:ascii="Calibri" w:hAnsi="Calibri"/>
          <w:b/>
          <w:sz w:val="20"/>
          <w:szCs w:val="20"/>
        </w:rPr>
        <w:fldChar w:fldCharType="end"/>
      </w:r>
      <w:bookmarkEnd w:id="0"/>
      <w:bookmarkEnd w:id="1"/>
    </w:p>
    <w:p w14:paraId="0F30CD39" w14:textId="19C969B8" w:rsidR="00910B52" w:rsidRPr="00910B52" w:rsidRDefault="00910B52" w:rsidP="00910B5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(</w:t>
      </w:r>
      <w:r w:rsidR="00E851A6">
        <w:rPr>
          <w:rFonts w:ascii="Calibri" w:hAnsi="Calibri"/>
          <w:b/>
          <w:sz w:val="32"/>
          <w:szCs w:val="32"/>
        </w:rPr>
        <w:t>~</w:t>
      </w:r>
      <w:r w:rsidRPr="00910B52">
        <w:rPr>
          <w:rFonts w:ascii="Calibri" w:hAnsi="Calibri"/>
          <w:b/>
          <w:sz w:val="32"/>
          <w:szCs w:val="32"/>
        </w:rPr>
        <w:t>12 minutes</w:t>
      </w:r>
      <w:r>
        <w:rPr>
          <w:rFonts w:ascii="Calibri" w:hAnsi="Calibri"/>
          <w:b/>
          <w:sz w:val="32"/>
          <w:szCs w:val="32"/>
        </w:rPr>
        <w:t>)</w:t>
      </w:r>
    </w:p>
    <w:p w14:paraId="67E80B03" w14:textId="77777777" w:rsidR="00910B52" w:rsidRDefault="00910B52" w:rsidP="00910B52">
      <w:pPr>
        <w:jc w:val="center"/>
        <w:rPr>
          <w:rFonts w:ascii="Calibri" w:hAnsi="Calibri"/>
          <w:b/>
          <w:sz w:val="30"/>
          <w:szCs w:val="30"/>
        </w:rPr>
      </w:pPr>
    </w:p>
    <w:p w14:paraId="20B9C3A1" w14:textId="77777777" w:rsidR="00B25AD3" w:rsidRPr="00B25AD3" w:rsidRDefault="00B25AD3" w:rsidP="00910B52">
      <w:pPr>
        <w:spacing w:line="360" w:lineRule="auto"/>
        <w:jc w:val="center"/>
        <w:rPr>
          <w:rFonts w:ascii="Calibri" w:hAnsi="Calibri"/>
          <w:b/>
          <w:sz w:val="30"/>
          <w:szCs w:val="30"/>
        </w:rPr>
      </w:pPr>
      <w:r>
        <w:rPr>
          <w:rFonts w:ascii="Calibri" w:hAnsi="Calibri"/>
          <w:b/>
          <w:sz w:val="30"/>
          <w:szCs w:val="30"/>
        </w:rPr>
        <w:t>1 mole of ANYT</w:t>
      </w:r>
      <w:r w:rsidRPr="00B25AD3">
        <w:rPr>
          <w:rFonts w:ascii="Calibri" w:hAnsi="Calibri"/>
          <w:b/>
          <w:sz w:val="30"/>
          <w:szCs w:val="30"/>
        </w:rPr>
        <w:t>HING = 6.02 x 10</w:t>
      </w:r>
      <w:r w:rsidRPr="00B25AD3">
        <w:rPr>
          <w:rFonts w:ascii="Calibri" w:hAnsi="Calibri"/>
          <w:b/>
          <w:sz w:val="30"/>
          <w:szCs w:val="30"/>
          <w:vertAlign w:val="superscript"/>
        </w:rPr>
        <w:t>23</w:t>
      </w:r>
      <w:r w:rsidRPr="00B25AD3">
        <w:rPr>
          <w:rFonts w:ascii="Calibri" w:hAnsi="Calibri"/>
          <w:b/>
          <w:sz w:val="30"/>
          <w:szCs w:val="30"/>
        </w:rPr>
        <w:t xml:space="preserve"> of that thing</w:t>
      </w:r>
    </w:p>
    <w:p w14:paraId="1192AD97" w14:textId="77777777" w:rsidR="00B25AD3" w:rsidRPr="00B25AD3" w:rsidRDefault="00B25AD3" w:rsidP="00910B52">
      <w:pPr>
        <w:spacing w:line="360" w:lineRule="auto"/>
        <w:jc w:val="center"/>
        <w:rPr>
          <w:rFonts w:ascii="Calibri" w:hAnsi="Calibri"/>
        </w:rPr>
      </w:pPr>
      <w:r w:rsidRPr="00B25AD3">
        <w:rPr>
          <w:rFonts w:ascii="Calibri" w:hAnsi="Calibri"/>
        </w:rPr>
        <w:t>1 mole of eggs = 6.02 x 10</w:t>
      </w:r>
      <w:r w:rsidRPr="00B25AD3">
        <w:rPr>
          <w:rFonts w:ascii="Calibri" w:hAnsi="Calibri"/>
          <w:vertAlign w:val="superscript"/>
        </w:rPr>
        <w:t xml:space="preserve">23 </w:t>
      </w:r>
      <w:r w:rsidRPr="00B25AD3">
        <w:rPr>
          <w:rFonts w:ascii="Calibri" w:hAnsi="Calibri"/>
        </w:rPr>
        <w:t>eggs</w:t>
      </w:r>
    </w:p>
    <w:p w14:paraId="431A32E0" w14:textId="77777777" w:rsidR="00B25AD3" w:rsidRPr="00B25AD3" w:rsidRDefault="00B25AD3" w:rsidP="00B25AD3">
      <w:pPr>
        <w:spacing w:line="360" w:lineRule="auto"/>
        <w:jc w:val="center"/>
        <w:rPr>
          <w:rFonts w:ascii="Calibri" w:hAnsi="Calibri"/>
        </w:rPr>
      </w:pPr>
      <w:r w:rsidRPr="00B25AD3">
        <w:rPr>
          <w:rFonts w:ascii="Calibri" w:hAnsi="Calibri"/>
        </w:rPr>
        <w:t>1 mole of diamonds = 6.02 x 10</w:t>
      </w:r>
      <w:r w:rsidRPr="00B25AD3">
        <w:rPr>
          <w:rFonts w:ascii="Calibri" w:hAnsi="Calibri"/>
          <w:vertAlign w:val="superscript"/>
        </w:rPr>
        <w:t>23</w:t>
      </w:r>
      <w:r w:rsidRPr="00B25AD3">
        <w:rPr>
          <w:rFonts w:ascii="Calibri" w:hAnsi="Calibri"/>
        </w:rPr>
        <w:t xml:space="preserve"> diamonds</w:t>
      </w:r>
    </w:p>
    <w:p w14:paraId="5F1E9DFB" w14:textId="77777777" w:rsidR="00B25AD3" w:rsidRPr="00B25AD3" w:rsidRDefault="00B25AD3" w:rsidP="00B25AD3">
      <w:pPr>
        <w:spacing w:line="360" w:lineRule="auto"/>
        <w:jc w:val="center"/>
        <w:rPr>
          <w:rFonts w:ascii="Calibri" w:hAnsi="Calibri"/>
        </w:rPr>
      </w:pPr>
      <w:r w:rsidRPr="00B25AD3">
        <w:rPr>
          <w:rFonts w:ascii="Calibri" w:hAnsi="Calibri"/>
        </w:rPr>
        <w:t>1 mole of hydrogen = 6.02 x 10</w:t>
      </w:r>
      <w:r w:rsidRPr="00B25AD3">
        <w:rPr>
          <w:rFonts w:ascii="Calibri" w:hAnsi="Calibri"/>
          <w:vertAlign w:val="superscript"/>
        </w:rPr>
        <w:t xml:space="preserve">23 </w:t>
      </w:r>
      <w:r w:rsidRPr="00B25AD3">
        <w:rPr>
          <w:rFonts w:ascii="Calibri" w:hAnsi="Calibri"/>
        </w:rPr>
        <w:t>atoms of hydrogen</w:t>
      </w:r>
    </w:p>
    <w:p w14:paraId="349F8186" w14:textId="77777777" w:rsidR="00B25AD3" w:rsidRPr="00B25AD3" w:rsidRDefault="00B25AD3" w:rsidP="00B25AD3">
      <w:pPr>
        <w:spacing w:line="360" w:lineRule="auto"/>
        <w:jc w:val="center"/>
        <w:rPr>
          <w:rFonts w:ascii="Calibri" w:hAnsi="Calibri"/>
        </w:rPr>
      </w:pPr>
      <w:r w:rsidRPr="00B25AD3">
        <w:rPr>
          <w:rFonts w:ascii="Calibri" w:hAnsi="Calibri"/>
        </w:rPr>
        <w:t>1 mole of water = 6.02 x 10</w:t>
      </w:r>
      <w:r w:rsidRPr="00B25AD3">
        <w:rPr>
          <w:rFonts w:ascii="Calibri" w:hAnsi="Calibri"/>
          <w:vertAlign w:val="superscript"/>
        </w:rPr>
        <w:t xml:space="preserve">23 </w:t>
      </w:r>
      <w:r w:rsidRPr="00B25AD3">
        <w:rPr>
          <w:rFonts w:ascii="Calibri" w:hAnsi="Calibri"/>
        </w:rPr>
        <w:t>molecules of water</w:t>
      </w:r>
    </w:p>
    <w:p w14:paraId="6638B543" w14:textId="77777777" w:rsidR="00B25AD3" w:rsidRPr="00B25AD3" w:rsidRDefault="00B25AD3" w:rsidP="00B25AD3">
      <w:pPr>
        <w:spacing w:line="360" w:lineRule="auto"/>
        <w:rPr>
          <w:rFonts w:ascii="Calibri" w:hAnsi="Calibri"/>
        </w:rPr>
      </w:pPr>
    </w:p>
    <w:p w14:paraId="288EC566" w14:textId="77777777" w:rsidR="00B25AD3" w:rsidRP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1. How many sneakers</w:t>
      </w:r>
      <w:r w:rsidRPr="00B25AD3">
        <w:rPr>
          <w:rFonts w:ascii="Calibri" w:hAnsi="Calibri"/>
        </w:rPr>
        <w:t xml:space="preserve"> are in one mole of </w:t>
      </w:r>
      <w:r>
        <w:rPr>
          <w:rFonts w:ascii="Calibri" w:hAnsi="Calibri"/>
        </w:rPr>
        <w:t>sneakers</w:t>
      </w:r>
      <w:r w:rsidRPr="00B25AD3">
        <w:rPr>
          <w:rFonts w:ascii="Calibri" w:hAnsi="Calibri"/>
        </w:rPr>
        <w:t>? __________________________</w:t>
      </w:r>
    </w:p>
    <w:p w14:paraId="0837AFC7" w14:textId="77777777" w:rsid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2</w:t>
      </w:r>
      <w:r w:rsidRPr="00B25AD3">
        <w:rPr>
          <w:rFonts w:ascii="Calibri" w:hAnsi="Calibri"/>
        </w:rPr>
        <w:t xml:space="preserve">. How many </w:t>
      </w:r>
      <w:r>
        <w:rPr>
          <w:rFonts w:ascii="Calibri" w:hAnsi="Calibri"/>
        </w:rPr>
        <w:t>atoms of carbon are in one mole of carbon? ________________________</w:t>
      </w:r>
    </w:p>
    <w:p w14:paraId="5B5F10FA" w14:textId="77777777" w:rsid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3. You have a mole of substance 1 and a mole of substance 2. Do substance 1 and substance 2 have to have the same mass (number of grams)?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Yes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No </w:t>
      </w:r>
    </w:p>
    <w:p w14:paraId="691B1CB0" w14:textId="77777777" w:rsid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Explain your answer using an example:</w:t>
      </w:r>
    </w:p>
    <w:p w14:paraId="50286BEC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9C10A5C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DB74C28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BF1611D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627736C" w14:textId="77777777" w:rsid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4. Why do we use moles in chemistry?</w:t>
      </w:r>
    </w:p>
    <w:p w14:paraId="2283C091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37F3559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6434A00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4E7AADD4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536B70F6" w14:textId="77777777" w:rsid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5. Once we know how many moles we have, we can use moles to count ___________________.</w:t>
      </w:r>
    </w:p>
    <w:p w14:paraId="5BD96A21" w14:textId="77777777" w:rsidR="00B25AD3" w:rsidRDefault="00B25AD3" w:rsidP="00B25AD3">
      <w:pPr>
        <w:spacing w:line="360" w:lineRule="auto"/>
        <w:rPr>
          <w:rFonts w:ascii="Calibri" w:hAnsi="Calibri"/>
        </w:rPr>
      </w:pPr>
    </w:p>
    <w:p w14:paraId="3EC948E2" w14:textId="77777777" w:rsidR="00B25AD3" w:rsidRDefault="00B25AD3" w:rsidP="00B25AD3">
      <w:pPr>
        <w:spacing w:line="360" w:lineRule="auto"/>
        <w:rPr>
          <w:rFonts w:ascii="Calibri" w:hAnsi="Calibri"/>
        </w:rPr>
      </w:pPr>
      <w:r>
        <w:rPr>
          <w:rFonts w:ascii="Calibri" w:hAnsi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70BC7E" wp14:editId="31FC2656">
                <wp:simplePos x="0" y="0"/>
                <wp:positionH relativeFrom="column">
                  <wp:posOffset>1600200</wp:posOffset>
                </wp:positionH>
                <wp:positionV relativeFrom="paragraph">
                  <wp:posOffset>114300</wp:posOffset>
                </wp:positionV>
                <wp:extent cx="2514600" cy="1028700"/>
                <wp:effectExtent l="0" t="0" r="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050F10" w14:textId="77777777" w:rsidR="00022B70" w:rsidRPr="00B25AD3" w:rsidRDefault="00022B70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126pt;margin-top:9pt;width:198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" filled="f" stroked="f">
                <v:textbox>
                  <w:txbxContent>
                    <w:p w14:paraId="23050F10" w14:textId="77777777" w:rsidR="00022B70" w:rsidRPr="00B25AD3" w:rsidRDefault="00022B70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</w:rPr>
        <w:t>6. Complete the following example</w:t>
      </w:r>
      <w:r w:rsidR="000C5CA0">
        <w:rPr>
          <w:rFonts w:ascii="Calibri" w:hAnsi="Calibri"/>
        </w:rPr>
        <w:t>s</w:t>
      </w:r>
      <w:r>
        <w:rPr>
          <w:rFonts w:ascii="Calibri" w:hAnsi="Calibri"/>
        </w:rPr>
        <w:t>:</w:t>
      </w:r>
    </w:p>
    <w:p w14:paraId="4AFDD839" w14:textId="77777777" w:rsidR="00B25AD3" w:rsidRDefault="00B25AD3" w:rsidP="00B25AD3">
      <w:pPr>
        <w:spacing w:line="360" w:lineRule="auto"/>
        <w:ind w:firstLine="720"/>
        <w:rPr>
          <w:rFonts w:ascii="Calibri" w:hAnsi="Calibri"/>
        </w:rPr>
      </w:pPr>
    </w:p>
    <w:p w14:paraId="075CDF8C" w14:textId="77777777" w:rsidR="00B25AD3" w:rsidRDefault="00A47230" w:rsidP="00B25AD3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576EAF" wp14:editId="023E0752">
                <wp:simplePos x="0" y="0"/>
                <wp:positionH relativeFrom="column">
                  <wp:posOffset>2057400</wp:posOffset>
                </wp:positionH>
                <wp:positionV relativeFrom="paragraph">
                  <wp:posOffset>13335</wp:posOffset>
                </wp:positionV>
                <wp:extent cx="1600200" cy="0"/>
                <wp:effectExtent l="50800" t="25400" r="76200" b="1016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pt,1.05pt" to="4in,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" strokeweight="2pt">
                <v:shadow on="t" opacity="24903f" mv:blur="40000f" origin=",.5" offset="0,20000emu"/>
              </v:line>
            </w:pict>
          </mc:Fallback>
        </mc:AlternateContent>
      </w:r>
      <w:r w:rsidR="00B25AD3">
        <w:rPr>
          <w:rFonts w:ascii="Calibri" w:hAnsi="Calibri"/>
        </w:rPr>
        <w:t xml:space="preserve">0.001 moles of water x </w:t>
      </w:r>
      <w:r w:rsidR="00B25AD3">
        <w:rPr>
          <w:rFonts w:ascii="Calibri" w:hAnsi="Calibri"/>
        </w:rPr>
        <w:tab/>
      </w:r>
      <w:r w:rsidR="00B25AD3">
        <w:rPr>
          <w:rFonts w:ascii="Calibri" w:hAnsi="Calibri"/>
        </w:rPr>
        <w:tab/>
      </w:r>
      <w:r w:rsidR="00B25AD3">
        <w:rPr>
          <w:rFonts w:ascii="Calibri" w:hAnsi="Calibri"/>
        </w:rPr>
        <w:tab/>
      </w:r>
      <w:r w:rsidR="00B25AD3">
        <w:rPr>
          <w:rFonts w:ascii="Calibri" w:hAnsi="Calibri"/>
        </w:rPr>
        <w:tab/>
        <w:t xml:space="preserve">       = 6.02 x 10</w:t>
      </w:r>
      <w:r w:rsidR="00B25AD3" w:rsidRPr="000C5CA0">
        <w:rPr>
          <w:rFonts w:ascii="Calibri" w:hAnsi="Calibri"/>
          <w:vertAlign w:val="superscript"/>
        </w:rPr>
        <w:t>20</w:t>
      </w:r>
      <w:r w:rsidR="00B25AD3">
        <w:rPr>
          <w:rFonts w:ascii="Calibri" w:hAnsi="Calibri"/>
        </w:rPr>
        <w:t xml:space="preserve"> molecules of water</w:t>
      </w:r>
    </w:p>
    <w:p w14:paraId="10F8B35D" w14:textId="7236CE4A" w:rsidR="000C5CA0" w:rsidRDefault="000C5CA0" w:rsidP="00B25AD3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AB7CCE" wp14:editId="59588DC2">
                <wp:simplePos x="0" y="0"/>
                <wp:positionH relativeFrom="column">
                  <wp:posOffset>1600200</wp:posOffset>
                </wp:positionH>
                <wp:positionV relativeFrom="paragraph">
                  <wp:posOffset>191770</wp:posOffset>
                </wp:positionV>
                <wp:extent cx="2514600" cy="1028700"/>
                <wp:effectExtent l="0" t="0" r="0" b="127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655BE" w14:textId="77777777" w:rsidR="00022B70" w:rsidRPr="00B25AD3" w:rsidRDefault="00022B70" w:rsidP="000C5CA0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126pt;margin-top:15.1pt;width:198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" filled="f" stroked="f">
                <v:textbox>
                  <w:txbxContent>
                    <w:p w14:paraId="1D6655BE" w14:textId="77777777" w:rsidR="00022B70" w:rsidRPr="00B25AD3" w:rsidRDefault="00022B70" w:rsidP="000C5CA0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30059E6C" w14:textId="6A0CC1D5" w:rsidR="000C5CA0" w:rsidRDefault="000C5CA0" w:rsidP="00B25AD3">
      <w:pPr>
        <w:spacing w:line="360" w:lineRule="auto"/>
        <w:ind w:firstLine="720"/>
        <w:rPr>
          <w:rFonts w:ascii="Calibri" w:hAnsi="Calibri"/>
        </w:rPr>
      </w:pPr>
    </w:p>
    <w:p w14:paraId="629B7272" w14:textId="6CEA83D1" w:rsidR="000C5CA0" w:rsidRDefault="000C5CA0" w:rsidP="00B25AD3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C38BFF" wp14:editId="6E21B77E">
                <wp:simplePos x="0" y="0"/>
                <wp:positionH relativeFrom="column">
                  <wp:posOffset>2057400</wp:posOffset>
                </wp:positionH>
                <wp:positionV relativeFrom="paragraph">
                  <wp:posOffset>90805</wp:posOffset>
                </wp:positionV>
                <wp:extent cx="1600200" cy="0"/>
                <wp:effectExtent l="50800" t="25400" r="76200" b="1016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pt,7.15pt" to="4in,7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</w:rPr>
        <w:t xml:space="preserve">100 water molecules x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= 1.66 x 10</w:t>
      </w:r>
      <w:r w:rsidRPr="000C5CA0">
        <w:rPr>
          <w:rFonts w:ascii="Calibri" w:hAnsi="Calibri"/>
          <w:vertAlign w:val="superscript"/>
        </w:rPr>
        <w:t>-22</w:t>
      </w:r>
      <w:r>
        <w:rPr>
          <w:rFonts w:ascii="Calibri" w:hAnsi="Calibri"/>
        </w:rPr>
        <w:t xml:space="preserve"> moles of water</w:t>
      </w:r>
    </w:p>
    <w:p w14:paraId="008257C2" w14:textId="010F7F10" w:rsidR="000C5CA0" w:rsidRDefault="000C5CA0" w:rsidP="000C5CA0">
      <w:pPr>
        <w:spacing w:line="360" w:lineRule="auto"/>
        <w:rPr>
          <w:rFonts w:ascii="Calibri" w:hAnsi="Calibri"/>
        </w:rPr>
      </w:pPr>
    </w:p>
    <w:p w14:paraId="236D66E0" w14:textId="557A1151" w:rsidR="000C5CA0" w:rsidRDefault="000C5CA0" w:rsidP="000C5CA0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7. Can you use something’s mass (number of grams) to figure out how many moles of it you have?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Yes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No</w:t>
      </w:r>
    </w:p>
    <w:p w14:paraId="37105819" w14:textId="6B227BC5" w:rsidR="000C5CA0" w:rsidRDefault="000C5CA0" w:rsidP="000C5CA0">
      <w:pPr>
        <w:spacing w:line="360" w:lineRule="auto"/>
        <w:rPr>
          <w:rFonts w:ascii="Calibri" w:hAnsi="Calibri"/>
        </w:rPr>
      </w:pPr>
    </w:p>
    <w:p w14:paraId="09108952" w14:textId="7C272937" w:rsidR="000C5CA0" w:rsidRDefault="00910B52" w:rsidP="000C5CA0">
      <w:pPr>
        <w:spacing w:line="360" w:lineRule="auto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4A23B3" wp14:editId="135FC6A9">
                <wp:simplePos x="0" y="0"/>
                <wp:positionH relativeFrom="column">
                  <wp:posOffset>1485900</wp:posOffset>
                </wp:positionH>
                <wp:positionV relativeFrom="paragraph">
                  <wp:posOffset>180975</wp:posOffset>
                </wp:positionV>
                <wp:extent cx="2514600" cy="1028700"/>
                <wp:effectExtent l="0" t="0" r="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A125C" w14:textId="32F0ED64" w:rsidR="00022B70" w:rsidRPr="00B25AD3" w:rsidRDefault="00022B70" w:rsidP="00910B52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117pt;margin-top:14.25pt;width:198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" filled="f" stroked="f">
                <v:textbox>
                  <w:txbxContent>
                    <w:p w14:paraId="15DA125C" w14:textId="32F0ED64" w:rsidR="00022B70" w:rsidRPr="00B25AD3" w:rsidRDefault="00022B70" w:rsidP="00910B52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C5CA0">
        <w:rPr>
          <w:rFonts w:ascii="Calibri" w:hAnsi="Calibri"/>
        </w:rPr>
        <w:t xml:space="preserve">8. </w:t>
      </w:r>
      <w:r>
        <w:rPr>
          <w:rFonts w:ascii="Calibri" w:hAnsi="Calibri"/>
        </w:rPr>
        <w:t xml:space="preserve">Complete the following examples: </w:t>
      </w:r>
    </w:p>
    <w:p w14:paraId="5FB75F90" w14:textId="669B2064" w:rsidR="00910B52" w:rsidRDefault="00910B52" w:rsidP="00910B52">
      <w:pPr>
        <w:spacing w:line="360" w:lineRule="auto"/>
        <w:ind w:firstLine="720"/>
        <w:rPr>
          <w:rFonts w:ascii="Calibri" w:hAnsi="Calibri"/>
        </w:rPr>
      </w:pPr>
    </w:p>
    <w:p w14:paraId="22CCCF3B" w14:textId="3398E31C" w:rsidR="00910B52" w:rsidRDefault="00910B52" w:rsidP="00910B52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B69441" wp14:editId="38CA2EB3">
                <wp:simplePos x="0" y="0"/>
                <wp:positionH relativeFrom="column">
                  <wp:posOffset>2057400</wp:posOffset>
                </wp:positionH>
                <wp:positionV relativeFrom="paragraph">
                  <wp:posOffset>80645</wp:posOffset>
                </wp:positionV>
                <wp:extent cx="1600200" cy="0"/>
                <wp:effectExtent l="50800" t="25400" r="76200" b="1016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pt,6.35pt" to="4in,6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</w:rPr>
        <w:t xml:space="preserve">100 grams of water x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= 5.56 moles of water</w:t>
      </w:r>
    </w:p>
    <w:p w14:paraId="6B090C5C" w14:textId="5105D343" w:rsidR="00910B52" w:rsidRDefault="00910B52" w:rsidP="000C5CA0">
      <w:pPr>
        <w:spacing w:line="360" w:lineRule="auto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92D638" wp14:editId="3316B012">
                <wp:simplePos x="0" y="0"/>
                <wp:positionH relativeFrom="column">
                  <wp:posOffset>1143000</wp:posOffset>
                </wp:positionH>
                <wp:positionV relativeFrom="paragraph">
                  <wp:posOffset>144145</wp:posOffset>
                </wp:positionV>
                <wp:extent cx="2514600" cy="1028700"/>
                <wp:effectExtent l="0" t="0" r="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885DA" w14:textId="77777777" w:rsidR="00022B70" w:rsidRPr="00B25AD3" w:rsidRDefault="00022B70" w:rsidP="00910B52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90pt;margin-top:11.35pt;width:198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" filled="f" stroked="f">
                <v:textbox>
                  <w:txbxContent>
                    <w:p w14:paraId="2B4885DA" w14:textId="77777777" w:rsidR="00022B70" w:rsidRPr="00B25AD3" w:rsidRDefault="00022B70" w:rsidP="00910B52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17C96988" w14:textId="4573419E" w:rsidR="00910B52" w:rsidRDefault="00910B52" w:rsidP="000C5CA0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</w:p>
    <w:p w14:paraId="1E209835" w14:textId="130F5E8E" w:rsidR="00910B52" w:rsidRDefault="00910B52" w:rsidP="00910B52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71C2CB" wp14:editId="734872AC">
                <wp:simplePos x="0" y="0"/>
                <wp:positionH relativeFrom="column">
                  <wp:posOffset>1714500</wp:posOffset>
                </wp:positionH>
                <wp:positionV relativeFrom="paragraph">
                  <wp:posOffset>43180</wp:posOffset>
                </wp:positionV>
                <wp:extent cx="1600200" cy="0"/>
                <wp:effectExtent l="50800" t="25400" r="762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5pt,3.4pt" to="261pt,3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</w:rPr>
        <w:t>6 moles of O</w:t>
      </w:r>
      <w:r w:rsidRPr="00910B52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x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   = 192 grams of O</w:t>
      </w:r>
      <w:r w:rsidRPr="00910B52">
        <w:rPr>
          <w:rFonts w:ascii="Calibri" w:hAnsi="Calibri"/>
          <w:vertAlign w:val="subscript"/>
        </w:rPr>
        <w:t>2</w:t>
      </w:r>
    </w:p>
    <w:p w14:paraId="0BC6FC7F" w14:textId="21CF0693" w:rsidR="00910B52" w:rsidRDefault="00910B52" w:rsidP="00910B52">
      <w:pPr>
        <w:spacing w:line="360" w:lineRule="auto"/>
        <w:rPr>
          <w:rFonts w:ascii="Calibri" w:hAnsi="Calibri"/>
        </w:rPr>
      </w:pPr>
    </w:p>
    <w:p w14:paraId="6BD156AC" w14:textId="4DF58AB0" w:rsidR="00910B52" w:rsidRDefault="00910B52" w:rsidP="00910B52">
      <w:pPr>
        <w:spacing w:line="360" w:lineRule="auto"/>
        <w:ind w:left="720"/>
        <w:rPr>
          <w:rFonts w:ascii="Calibri" w:hAnsi="Calibri"/>
        </w:rPr>
      </w:pPr>
      <w:r>
        <w:rPr>
          <w:rFonts w:ascii="Calibri" w:hAnsi="Calibri"/>
        </w:rPr>
        <w:t>Why do we have 32 grams of O</w:t>
      </w:r>
      <w:r w:rsidR="00631523" w:rsidRPr="00631523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if the molecular weight (another word</w:t>
      </w:r>
      <w:r w:rsidR="003E43EB">
        <w:rPr>
          <w:rFonts w:ascii="Calibri" w:hAnsi="Calibri"/>
        </w:rPr>
        <w:t xml:space="preserve"> for molar mass) of oxygen is 16</w:t>
      </w:r>
      <w:r>
        <w:rPr>
          <w:rFonts w:ascii="Calibri" w:hAnsi="Calibri"/>
        </w:rPr>
        <w:t xml:space="preserve"> grams?</w:t>
      </w:r>
    </w:p>
    <w:p w14:paraId="726988BB" w14:textId="6A8B8FF8" w:rsidR="00910B52" w:rsidRDefault="00910B52" w:rsidP="00910B52">
      <w:pPr>
        <w:spacing w:line="360" w:lineRule="auto"/>
        <w:rPr>
          <w:rFonts w:ascii="Calibri" w:hAnsi="Calibri"/>
        </w:rPr>
      </w:pPr>
    </w:p>
    <w:p w14:paraId="55AF73AE" w14:textId="07FB9F76" w:rsidR="00910B52" w:rsidRDefault="00910B52" w:rsidP="00910B52">
      <w:pPr>
        <w:spacing w:line="360" w:lineRule="auto"/>
        <w:rPr>
          <w:rFonts w:ascii="Calibri" w:hAnsi="Calibri"/>
        </w:rPr>
      </w:pPr>
    </w:p>
    <w:p w14:paraId="38A0CDDA" w14:textId="34464C52" w:rsidR="00910B52" w:rsidRPr="00910B52" w:rsidRDefault="00910B52" w:rsidP="00910B52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40"/>
          <w:szCs w:val="40"/>
        </w:rPr>
        <w:t>Website 2</w:t>
      </w:r>
      <w:r w:rsidRPr="00910B52">
        <w:rPr>
          <w:rFonts w:ascii="Calibri" w:hAnsi="Calibri"/>
          <w:b/>
          <w:sz w:val="40"/>
          <w:szCs w:val="40"/>
        </w:rPr>
        <w:t xml:space="preserve">: </w:t>
      </w:r>
      <w:bookmarkStart w:id="2" w:name="OLE_LINK3"/>
      <w:bookmarkStart w:id="3" w:name="OLE_LINK4"/>
      <w:r w:rsidR="000E70AB">
        <w:fldChar w:fldCharType="begin"/>
      </w:r>
      <w:r w:rsidR="000E70AB">
        <w:instrText xml:space="preserve"> HYPERLINK "http://chemistry.about.com/od/workedchemistryproblems/a/molegramconvert.htm" </w:instrText>
      </w:r>
      <w:r w:rsidR="000E70AB">
        <w:fldChar w:fldCharType="separate"/>
      </w:r>
      <w:r w:rsidRPr="00910B52">
        <w:rPr>
          <w:rStyle w:val="Hyperlink"/>
          <w:rFonts w:ascii="Calibri" w:hAnsi="Calibri"/>
          <w:sz w:val="20"/>
          <w:szCs w:val="20"/>
        </w:rPr>
        <w:t>http://chemistry.about.com/od/workedchemistryproblems/a/molegramconvert.htm</w:t>
      </w:r>
      <w:r w:rsidR="000E70AB">
        <w:rPr>
          <w:rStyle w:val="Hyperlink"/>
          <w:rFonts w:ascii="Calibri" w:hAnsi="Calibri"/>
          <w:sz w:val="20"/>
          <w:szCs w:val="20"/>
        </w:rPr>
        <w:fldChar w:fldCharType="end"/>
      </w:r>
      <w:bookmarkEnd w:id="2"/>
      <w:bookmarkEnd w:id="3"/>
    </w:p>
    <w:p w14:paraId="0C060801" w14:textId="5EE987CA" w:rsidR="00910B52" w:rsidRPr="00910B52" w:rsidRDefault="006F7784" w:rsidP="00910B5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(</w:t>
      </w:r>
      <w:r w:rsidR="00E851A6">
        <w:rPr>
          <w:rFonts w:ascii="Calibri" w:hAnsi="Calibri"/>
          <w:b/>
          <w:sz w:val="32"/>
          <w:szCs w:val="32"/>
        </w:rPr>
        <w:t>~</w:t>
      </w:r>
      <w:r>
        <w:rPr>
          <w:rFonts w:ascii="Calibri" w:hAnsi="Calibri"/>
          <w:b/>
          <w:sz w:val="32"/>
          <w:szCs w:val="32"/>
        </w:rPr>
        <w:t>2</w:t>
      </w:r>
      <w:r w:rsidR="00D852F2">
        <w:rPr>
          <w:rFonts w:ascii="Calibri" w:hAnsi="Calibri"/>
          <w:b/>
          <w:sz w:val="32"/>
          <w:szCs w:val="32"/>
        </w:rPr>
        <w:t>0</w:t>
      </w:r>
      <w:r w:rsidR="00910B52" w:rsidRPr="00910B52">
        <w:rPr>
          <w:rFonts w:ascii="Calibri" w:hAnsi="Calibri"/>
          <w:b/>
          <w:sz w:val="32"/>
          <w:szCs w:val="32"/>
        </w:rPr>
        <w:t xml:space="preserve"> minutes)</w:t>
      </w:r>
    </w:p>
    <w:p w14:paraId="46F5BCE4" w14:textId="215F26C7" w:rsidR="00910B52" w:rsidRDefault="00910B52" w:rsidP="00910B52">
      <w:pPr>
        <w:rPr>
          <w:rFonts w:ascii="Calibri" w:hAnsi="Calibri"/>
        </w:rPr>
      </w:pPr>
    </w:p>
    <w:p w14:paraId="2C42CEA9" w14:textId="33BA54BA" w:rsidR="00D852F2" w:rsidRDefault="00D852F2" w:rsidP="00D852F2">
      <w:pPr>
        <w:spacing w:line="360" w:lineRule="auto"/>
        <w:rPr>
          <w:rFonts w:ascii="Calibri" w:hAnsi="Calibri"/>
        </w:rPr>
      </w:pPr>
      <w:r w:rsidRPr="00D852F2">
        <w:rPr>
          <w:rFonts w:ascii="Calibri" w:hAnsi="Calibri"/>
          <w:u w:val="single"/>
        </w:rPr>
        <w:t>PROBLEM 1</w:t>
      </w:r>
      <w:r>
        <w:rPr>
          <w:rFonts w:ascii="Calibri" w:hAnsi="Calibri"/>
        </w:rPr>
        <w:t>: How many moles of CO</w:t>
      </w:r>
      <w:r w:rsidRPr="00D852F2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are in 454 grams of CO</w:t>
      </w:r>
      <w:r w:rsidRPr="00D852F2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?</w:t>
      </w:r>
    </w:p>
    <w:p w14:paraId="0614C90C" w14:textId="77777777" w:rsidR="00D852F2" w:rsidRDefault="00D852F2" w:rsidP="00D852F2">
      <w:pPr>
        <w:spacing w:line="360" w:lineRule="auto"/>
        <w:ind w:left="720"/>
        <w:rPr>
          <w:rFonts w:ascii="Calibri" w:hAnsi="Calibri"/>
        </w:rPr>
      </w:pPr>
      <w:r>
        <w:rPr>
          <w:rFonts w:ascii="Calibri" w:hAnsi="Calibri"/>
        </w:rPr>
        <w:t>Atomic mass of carbon: _______________ grams</w:t>
      </w:r>
    </w:p>
    <w:p w14:paraId="19FF01BD" w14:textId="11F04D12" w:rsidR="00D852F2" w:rsidRPr="00D852F2" w:rsidRDefault="00D852F2" w:rsidP="00D852F2">
      <w:pPr>
        <w:spacing w:line="360" w:lineRule="auto"/>
        <w:ind w:left="720"/>
        <w:rPr>
          <w:rFonts w:ascii="Calibri" w:hAnsi="Calibri"/>
          <w:b/>
        </w:rPr>
      </w:pPr>
      <w:r>
        <w:rPr>
          <w:rFonts w:ascii="Calibri" w:hAnsi="Calibri"/>
          <w:b/>
        </w:rPr>
        <w:t>***</w:t>
      </w:r>
      <w:r w:rsidRPr="00D852F2">
        <w:rPr>
          <w:rFonts w:ascii="Calibri" w:hAnsi="Calibri"/>
          <w:b/>
        </w:rPr>
        <w:t>ATOMIC MASS = BOTTOM NUMBER ON PERIODIC TABLE</w:t>
      </w:r>
      <w:r>
        <w:rPr>
          <w:rFonts w:ascii="Calibri" w:hAnsi="Calibri"/>
          <w:b/>
        </w:rPr>
        <w:t>!!!</w:t>
      </w:r>
      <w:r w:rsidR="0036487C">
        <w:rPr>
          <w:rFonts w:ascii="Calibri" w:hAnsi="Calibri"/>
          <w:b/>
        </w:rPr>
        <w:t xml:space="preserve"> REMEMBER</w:t>
      </w:r>
      <w:proofErr w:type="gramStart"/>
      <w:r w:rsidR="0036487C">
        <w:rPr>
          <w:rFonts w:ascii="Calibri" w:hAnsi="Calibri"/>
          <w:b/>
        </w:rPr>
        <w:t>?</w:t>
      </w:r>
      <w:r>
        <w:rPr>
          <w:rFonts w:ascii="Calibri" w:hAnsi="Calibri"/>
          <w:b/>
        </w:rPr>
        <w:t>*</w:t>
      </w:r>
      <w:proofErr w:type="gramEnd"/>
      <w:r>
        <w:rPr>
          <w:rFonts w:ascii="Calibri" w:hAnsi="Calibri"/>
          <w:b/>
        </w:rPr>
        <w:t>**</w:t>
      </w:r>
    </w:p>
    <w:p w14:paraId="4B2CE7B7" w14:textId="7792C663" w:rsidR="00D852F2" w:rsidRDefault="00D852F2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Atomic mass of oxygen: _______________ grams</w:t>
      </w:r>
    </w:p>
    <w:p w14:paraId="159D7865" w14:textId="77777777" w:rsidR="00A94A5A" w:rsidRDefault="00D852F2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Formula mass (molar mass) of CO</w:t>
      </w:r>
      <w:r w:rsidRPr="00D852F2">
        <w:rPr>
          <w:rFonts w:ascii="Calibri" w:hAnsi="Calibri"/>
          <w:vertAlign w:val="subscript"/>
        </w:rPr>
        <w:t>2</w:t>
      </w:r>
      <w:r w:rsidR="00A94A5A">
        <w:rPr>
          <w:rFonts w:ascii="Calibri" w:hAnsi="Calibri"/>
        </w:rPr>
        <w:t>:</w:t>
      </w:r>
    </w:p>
    <w:p w14:paraId="026646A9" w14:textId="439523C9" w:rsidR="00D852F2" w:rsidRDefault="00D852F2" w:rsidP="00A94A5A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 ________</w:t>
      </w:r>
      <w:r w:rsidR="00A94A5A">
        <w:rPr>
          <w:rFonts w:ascii="Calibri" w:hAnsi="Calibri"/>
        </w:rPr>
        <w:t>_</w:t>
      </w:r>
      <w:r>
        <w:rPr>
          <w:rFonts w:ascii="Calibri" w:hAnsi="Calibri"/>
        </w:rPr>
        <w:t>___</w:t>
      </w:r>
      <w:proofErr w:type="gramStart"/>
      <w:r>
        <w:rPr>
          <w:rFonts w:ascii="Calibri" w:hAnsi="Calibri"/>
        </w:rPr>
        <w:t>g</w:t>
      </w:r>
      <w:proofErr w:type="gramEnd"/>
      <w:r w:rsidR="00A94A5A">
        <w:rPr>
          <w:rFonts w:ascii="Calibri" w:hAnsi="Calibri"/>
        </w:rPr>
        <w:t xml:space="preserve"> Carbon</w:t>
      </w:r>
      <w:r>
        <w:rPr>
          <w:rFonts w:ascii="Calibri" w:hAnsi="Calibri"/>
        </w:rPr>
        <w:t xml:space="preserve"> + 2(________g</w:t>
      </w:r>
      <w:r w:rsidR="00A94A5A">
        <w:rPr>
          <w:rFonts w:ascii="Calibri" w:hAnsi="Calibri"/>
        </w:rPr>
        <w:t xml:space="preserve"> Oxygen</w:t>
      </w:r>
      <w:r>
        <w:rPr>
          <w:rFonts w:ascii="Calibri" w:hAnsi="Calibri"/>
        </w:rPr>
        <w:t>) = __________g</w:t>
      </w:r>
      <w:r w:rsidR="00A94A5A">
        <w:rPr>
          <w:rFonts w:ascii="Calibri" w:hAnsi="Calibri"/>
        </w:rPr>
        <w:t xml:space="preserve"> CO</w:t>
      </w:r>
      <w:r w:rsidR="00A94A5A" w:rsidRPr="00A94A5A">
        <w:rPr>
          <w:rFonts w:ascii="Calibri" w:hAnsi="Calibri"/>
          <w:vertAlign w:val="subscript"/>
        </w:rPr>
        <w:t>2</w:t>
      </w:r>
    </w:p>
    <w:p w14:paraId="3F315302" w14:textId="5F688FC1" w:rsidR="00D852F2" w:rsidRDefault="00D852F2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D8D7F1" wp14:editId="7B831510">
                <wp:simplePos x="0" y="0"/>
                <wp:positionH relativeFrom="column">
                  <wp:posOffset>1257300</wp:posOffset>
                </wp:positionH>
                <wp:positionV relativeFrom="paragraph">
                  <wp:posOffset>166370</wp:posOffset>
                </wp:positionV>
                <wp:extent cx="2514600" cy="1028700"/>
                <wp:effectExtent l="0" t="0" r="0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A289ED" w14:textId="77777777" w:rsidR="00022B70" w:rsidRPr="00B25AD3" w:rsidRDefault="00022B70" w:rsidP="00D852F2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99pt;margin-top:13.1pt;width:198pt;height:8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" filled="f" stroked="f">
                <v:textbox>
                  <w:txbxContent>
                    <w:p w14:paraId="76A289ED" w14:textId="77777777" w:rsidR="00022B70" w:rsidRPr="00B25AD3" w:rsidRDefault="00022B70" w:rsidP="00D852F2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</w:rPr>
        <w:tab/>
        <w:t>Mass of one mole of CO</w:t>
      </w:r>
      <w:r w:rsidRPr="00A94A5A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= ____________________ grams</w:t>
      </w:r>
      <w:r w:rsidR="00A94A5A">
        <w:rPr>
          <w:rFonts w:ascii="Calibri" w:hAnsi="Calibri"/>
        </w:rPr>
        <w:t xml:space="preserve"> CO</w:t>
      </w:r>
      <w:r w:rsidR="00A94A5A" w:rsidRPr="00A94A5A">
        <w:rPr>
          <w:rFonts w:ascii="Calibri" w:hAnsi="Calibri"/>
          <w:vertAlign w:val="subscript"/>
        </w:rPr>
        <w:t>2</w:t>
      </w:r>
    </w:p>
    <w:p w14:paraId="129DDACA" w14:textId="726D56D8" w:rsidR="00D852F2" w:rsidRDefault="00D852F2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</w:p>
    <w:p w14:paraId="73E000B1" w14:textId="21B193CA" w:rsidR="00D852F2" w:rsidRDefault="00D852F2" w:rsidP="00D852F2">
      <w:pPr>
        <w:spacing w:line="360" w:lineRule="auto"/>
        <w:ind w:firstLine="720"/>
        <w:rPr>
          <w:rFonts w:ascii="Calibri" w:hAnsi="Calibri"/>
          <w:vertAlign w:val="subscript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44CCC9" wp14:editId="16F1BC8F">
                <wp:simplePos x="0" y="0"/>
                <wp:positionH relativeFrom="column">
                  <wp:posOffset>1828800</wp:posOffset>
                </wp:positionH>
                <wp:positionV relativeFrom="paragraph">
                  <wp:posOffset>65405</wp:posOffset>
                </wp:positionV>
                <wp:extent cx="1600200" cy="0"/>
                <wp:effectExtent l="50800" t="25400" r="76200" b="1016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5.15pt" to="270pt,5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</w:rPr>
        <w:t>454 grams CO</w:t>
      </w:r>
      <w:r w:rsidRPr="00A94A5A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x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= _______________ moles of CO</w:t>
      </w:r>
      <w:r w:rsidRPr="00D852F2">
        <w:rPr>
          <w:rFonts w:ascii="Calibri" w:hAnsi="Calibri"/>
          <w:vertAlign w:val="subscript"/>
        </w:rPr>
        <w:t>2</w:t>
      </w:r>
    </w:p>
    <w:p w14:paraId="2A25152D" w14:textId="400B4951" w:rsidR="00D852F2" w:rsidRPr="00214E8F" w:rsidRDefault="00214E8F" w:rsidP="00214E8F">
      <w:pPr>
        <w:spacing w:line="360" w:lineRule="auto"/>
        <w:jc w:val="center"/>
        <w:rPr>
          <w:rFonts w:ascii="Calibri" w:hAnsi="Calibri"/>
          <w:b/>
          <w:sz w:val="44"/>
          <w:szCs w:val="44"/>
        </w:rPr>
      </w:pPr>
      <w:r w:rsidRPr="00214E8F">
        <w:rPr>
          <w:rFonts w:ascii="Calibri" w:hAnsi="Calibri"/>
          <w:b/>
          <w:sz w:val="44"/>
          <w:szCs w:val="44"/>
        </w:rPr>
        <w:t xml:space="preserve">***CLICK TO </w:t>
      </w:r>
      <w:r>
        <w:rPr>
          <w:rFonts w:ascii="Calibri" w:hAnsi="Calibri"/>
          <w:b/>
          <w:sz w:val="44"/>
          <w:szCs w:val="44"/>
        </w:rPr>
        <w:t>PAGE 2</w:t>
      </w:r>
      <w:r w:rsidRPr="00214E8F">
        <w:rPr>
          <w:rFonts w:ascii="Calibri" w:hAnsi="Calibri"/>
          <w:b/>
          <w:sz w:val="44"/>
          <w:szCs w:val="44"/>
        </w:rPr>
        <w:t>***</w:t>
      </w:r>
    </w:p>
    <w:p w14:paraId="789AE38F" w14:textId="5C3EC2C2" w:rsidR="00D852F2" w:rsidRDefault="00D852F2" w:rsidP="00D852F2">
      <w:pPr>
        <w:spacing w:line="360" w:lineRule="auto"/>
        <w:rPr>
          <w:rFonts w:ascii="Calibri" w:hAnsi="Calibri"/>
        </w:rPr>
      </w:pPr>
      <w:r w:rsidRPr="00D852F2">
        <w:rPr>
          <w:rFonts w:ascii="Calibri" w:hAnsi="Calibri"/>
          <w:u w:val="single"/>
        </w:rPr>
        <w:t>PROBLEM 2</w:t>
      </w:r>
      <w:r>
        <w:rPr>
          <w:rFonts w:ascii="Calibri" w:hAnsi="Calibri"/>
        </w:rPr>
        <w:t>: How many grams of H</w:t>
      </w:r>
      <w:r w:rsidRPr="00D852F2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D852F2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 xml:space="preserve"> are in 3.6 moles of H</w:t>
      </w:r>
      <w:r w:rsidRPr="00D852F2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D852F2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>?</w:t>
      </w:r>
    </w:p>
    <w:p w14:paraId="793128CA" w14:textId="7FFE2B26" w:rsidR="00D852F2" w:rsidRDefault="00D852F2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Atomic mass of </w:t>
      </w:r>
      <w:r w:rsidR="00A94A5A">
        <w:rPr>
          <w:rFonts w:ascii="Calibri" w:hAnsi="Calibri"/>
        </w:rPr>
        <w:t>hydrogen</w:t>
      </w:r>
      <w:r>
        <w:rPr>
          <w:rFonts w:ascii="Calibri" w:hAnsi="Calibri"/>
        </w:rPr>
        <w:t>: _______________ grams</w:t>
      </w:r>
    </w:p>
    <w:p w14:paraId="59EA7A7E" w14:textId="2952FEE3" w:rsidR="00A94A5A" w:rsidRDefault="00A94A5A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Atomic mass of sulfur: _______________ grams</w:t>
      </w:r>
    </w:p>
    <w:p w14:paraId="3E128BA6" w14:textId="039C43FC" w:rsidR="00A94A5A" w:rsidRDefault="00A94A5A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Atomic mass of oxygen: _______________ grams</w:t>
      </w:r>
    </w:p>
    <w:p w14:paraId="7D6D64C5" w14:textId="0796B90A" w:rsidR="00A94A5A" w:rsidRDefault="00A94A5A" w:rsidP="00D852F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Formula mass (molar mass) of H</w:t>
      </w:r>
      <w:r w:rsidRPr="00A94A5A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A94A5A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>:</w:t>
      </w:r>
    </w:p>
    <w:p w14:paraId="799E6EBD" w14:textId="14A86D1D" w:rsidR="00A94A5A" w:rsidRDefault="00A94A5A" w:rsidP="00A94A5A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2(____________g H) + __________g S + 4(__________g O) = ___________ grams H</w:t>
      </w:r>
      <w:r w:rsidRPr="00A94A5A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A94A5A">
        <w:rPr>
          <w:rFonts w:ascii="Calibri" w:hAnsi="Calibri"/>
          <w:vertAlign w:val="subscript"/>
        </w:rPr>
        <w:t>4</w:t>
      </w:r>
    </w:p>
    <w:p w14:paraId="55356144" w14:textId="7CD8AD38" w:rsidR="00A94A5A" w:rsidRDefault="00047895" w:rsidP="00A94A5A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9C6431" wp14:editId="34040332">
                <wp:simplePos x="0" y="0"/>
                <wp:positionH relativeFrom="column">
                  <wp:posOffset>1257300</wp:posOffset>
                </wp:positionH>
                <wp:positionV relativeFrom="paragraph">
                  <wp:posOffset>167640</wp:posOffset>
                </wp:positionV>
                <wp:extent cx="2514600" cy="1028700"/>
                <wp:effectExtent l="0" t="0" r="0" b="127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8CC18" w14:textId="77777777" w:rsidR="00022B70" w:rsidRPr="00B25AD3" w:rsidRDefault="00022B70" w:rsidP="00047895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left:0;text-align:left;margin-left:99pt;margin-top:13.2pt;width:198pt;height:8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" filled="f" stroked="f">
                <v:textbox>
                  <w:txbxContent>
                    <w:p w14:paraId="5CF8CC18" w14:textId="77777777" w:rsidR="00022B70" w:rsidRPr="00B25AD3" w:rsidRDefault="00022B70" w:rsidP="00047895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</w:rPr>
        <w:t>Mass of one mole of H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 xml:space="preserve"> = ________________________ grams H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047895">
        <w:rPr>
          <w:rFonts w:ascii="Calibri" w:hAnsi="Calibri"/>
          <w:vertAlign w:val="subscript"/>
        </w:rPr>
        <w:t>4</w:t>
      </w:r>
    </w:p>
    <w:p w14:paraId="320B64A3" w14:textId="1FA58715" w:rsidR="00047895" w:rsidRDefault="00047895" w:rsidP="00A94A5A">
      <w:pPr>
        <w:spacing w:line="360" w:lineRule="auto"/>
        <w:ind w:firstLine="720"/>
        <w:rPr>
          <w:rFonts w:ascii="Calibri" w:hAnsi="Calibri"/>
        </w:rPr>
      </w:pPr>
    </w:p>
    <w:p w14:paraId="4F3CC184" w14:textId="33BA5870" w:rsidR="00047895" w:rsidRDefault="00047895" w:rsidP="00A94A5A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7D0749" wp14:editId="4A4E5F60">
                <wp:simplePos x="0" y="0"/>
                <wp:positionH relativeFrom="column">
                  <wp:posOffset>1828800</wp:posOffset>
                </wp:positionH>
                <wp:positionV relativeFrom="paragraph">
                  <wp:posOffset>66675</wp:posOffset>
                </wp:positionV>
                <wp:extent cx="1600200" cy="0"/>
                <wp:effectExtent l="50800" t="25400" r="76200" b="1016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5.25pt" to="270pt,5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</w:rPr>
        <w:t>3.6 moles H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 xml:space="preserve"> x </w:t>
      </w:r>
      <w:r>
        <w:rPr>
          <w:rFonts w:ascii="Calibri" w:hAnsi="Calibri"/>
        </w:rPr>
        <w:tab/>
        <w:t xml:space="preserve">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= _______________ grams of H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SO</w:t>
      </w:r>
      <w:r w:rsidRPr="00047895">
        <w:rPr>
          <w:rFonts w:ascii="Calibri" w:hAnsi="Calibri"/>
          <w:vertAlign w:val="subscript"/>
        </w:rPr>
        <w:t>4</w:t>
      </w:r>
    </w:p>
    <w:p w14:paraId="0EDF7D88" w14:textId="77777777" w:rsidR="00047895" w:rsidRDefault="00047895" w:rsidP="00047895">
      <w:pPr>
        <w:spacing w:line="360" w:lineRule="auto"/>
        <w:rPr>
          <w:rFonts w:ascii="Calibri" w:hAnsi="Calibri"/>
        </w:rPr>
      </w:pPr>
    </w:p>
    <w:p w14:paraId="1ED2E176" w14:textId="77777777" w:rsidR="00047895" w:rsidRPr="00047895" w:rsidRDefault="00047895" w:rsidP="00047895">
      <w:pPr>
        <w:spacing w:line="360" w:lineRule="auto"/>
        <w:rPr>
          <w:rFonts w:ascii="Calibri" w:hAnsi="Calibri"/>
          <w:sz w:val="30"/>
          <w:szCs w:val="30"/>
        </w:rPr>
      </w:pPr>
      <w:r w:rsidRPr="00047895">
        <w:rPr>
          <w:rFonts w:ascii="Calibri" w:hAnsi="Calibri"/>
          <w:sz w:val="30"/>
          <w:szCs w:val="30"/>
        </w:rPr>
        <w:t>TRY ON YOUR OWN:</w:t>
      </w:r>
    </w:p>
    <w:p w14:paraId="5433BCE0" w14:textId="694133C4" w:rsidR="00047895" w:rsidRDefault="00047895" w:rsidP="0004789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3. How many moles of CH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 xml:space="preserve"> are in 64 grams of CH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>?</w:t>
      </w:r>
    </w:p>
    <w:p w14:paraId="648E9B63" w14:textId="15568DC5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Atomic mass of carbon: _______________ grams</w:t>
      </w:r>
    </w:p>
    <w:p w14:paraId="74CB51C7" w14:textId="0F5BEB5E" w:rsidR="00047895" w:rsidRDefault="00047895" w:rsidP="0004789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Atomic mass of hydrogen: _______________ grams</w:t>
      </w:r>
    </w:p>
    <w:p w14:paraId="370D2B91" w14:textId="7C577345" w:rsidR="00047895" w:rsidRDefault="00047895" w:rsidP="0004789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Formula mass (molar mass) of CH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>:</w:t>
      </w:r>
    </w:p>
    <w:p w14:paraId="0F4D1F4A" w14:textId="7DFD9E48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_____________</w:t>
      </w:r>
      <w:proofErr w:type="gramStart"/>
      <w:r>
        <w:rPr>
          <w:rFonts w:ascii="Calibri" w:hAnsi="Calibri"/>
        </w:rPr>
        <w:t>g</w:t>
      </w:r>
      <w:proofErr w:type="gramEnd"/>
      <w:r>
        <w:rPr>
          <w:rFonts w:ascii="Calibri" w:hAnsi="Calibri"/>
        </w:rPr>
        <w:t xml:space="preserve"> Carbon + 4(_____________g Hydrogen) = ______________ grams CH</w:t>
      </w:r>
      <w:r w:rsidRPr="00047895">
        <w:rPr>
          <w:rFonts w:ascii="Calibri" w:hAnsi="Calibri"/>
          <w:vertAlign w:val="subscript"/>
        </w:rPr>
        <w:t>4</w:t>
      </w:r>
    </w:p>
    <w:p w14:paraId="1CB6038C" w14:textId="2B57150C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870577" wp14:editId="71181C05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2514600" cy="1028700"/>
                <wp:effectExtent l="0" t="0" r="0" b="127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735AD" w14:textId="77777777" w:rsidR="00022B70" w:rsidRPr="00B25AD3" w:rsidRDefault="00022B70" w:rsidP="00047895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left:0;text-align:left;margin-left:90pt;margin-top:13.2pt;width:198pt;height:8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" filled="f" stroked="f">
                <v:textbox>
                  <w:txbxContent>
                    <w:p w14:paraId="1C5735AD" w14:textId="77777777" w:rsidR="00022B70" w:rsidRPr="00B25AD3" w:rsidRDefault="00022B70" w:rsidP="00047895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</w:rPr>
        <w:t>Mass of one mole of CH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>= ________________________ grams CH</w:t>
      </w:r>
      <w:r w:rsidRPr="00047895">
        <w:rPr>
          <w:rFonts w:ascii="Calibri" w:hAnsi="Calibri"/>
          <w:vertAlign w:val="subscript"/>
        </w:rPr>
        <w:t>4</w:t>
      </w:r>
    </w:p>
    <w:p w14:paraId="0DB2C50A" w14:textId="77777777" w:rsidR="00047895" w:rsidRDefault="00047895" w:rsidP="00047895">
      <w:pPr>
        <w:spacing w:line="360" w:lineRule="auto"/>
        <w:ind w:firstLine="720"/>
        <w:rPr>
          <w:rFonts w:ascii="Calibri" w:hAnsi="Calibri"/>
        </w:rPr>
      </w:pPr>
    </w:p>
    <w:p w14:paraId="1E3DC66F" w14:textId="310313C2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A2C1FF" wp14:editId="27327376">
                <wp:simplePos x="0" y="0"/>
                <wp:positionH relativeFrom="column">
                  <wp:posOffset>1714500</wp:posOffset>
                </wp:positionH>
                <wp:positionV relativeFrom="paragraph">
                  <wp:posOffset>66675</wp:posOffset>
                </wp:positionV>
                <wp:extent cx="1600200" cy="0"/>
                <wp:effectExtent l="50800" t="25400" r="76200" b="1016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5pt,5.25pt" to="261pt,5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</w:rPr>
        <w:t xml:space="preserve">64 grams </w:t>
      </w:r>
      <w:r>
        <w:rPr>
          <w:rFonts w:ascii="Calibri" w:hAnsi="Calibri"/>
        </w:rPr>
        <w:t>CH</w:t>
      </w:r>
      <w:r w:rsidRPr="00047895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 xml:space="preserve"> x 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</w:t>
      </w:r>
      <w:r>
        <w:rPr>
          <w:rFonts w:ascii="Calibri" w:hAnsi="Calibri"/>
        </w:rPr>
        <w:tab/>
        <w:t xml:space="preserve">          = _______________ </w:t>
      </w:r>
      <w:r w:rsidR="008A3366">
        <w:rPr>
          <w:rFonts w:ascii="Calibri" w:hAnsi="Calibri"/>
        </w:rPr>
        <w:t>moles</w:t>
      </w:r>
      <w:r>
        <w:rPr>
          <w:rFonts w:ascii="Calibri" w:hAnsi="Calibri"/>
        </w:rPr>
        <w:t xml:space="preserve"> of CH</w:t>
      </w:r>
      <w:r w:rsidRPr="00047895">
        <w:rPr>
          <w:rFonts w:ascii="Calibri" w:hAnsi="Calibri"/>
          <w:vertAlign w:val="subscript"/>
        </w:rPr>
        <w:t>4</w:t>
      </w:r>
    </w:p>
    <w:p w14:paraId="73C6E3EE" w14:textId="77777777" w:rsidR="00047895" w:rsidRDefault="00047895" w:rsidP="00047895">
      <w:pPr>
        <w:spacing w:line="360" w:lineRule="auto"/>
        <w:rPr>
          <w:rFonts w:ascii="Calibri" w:hAnsi="Calibri"/>
        </w:rPr>
      </w:pPr>
    </w:p>
    <w:p w14:paraId="2EDF90C4" w14:textId="6FC66813" w:rsidR="00047895" w:rsidRDefault="00047895" w:rsidP="0004789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4. How many grams are in 4.2 moles of FeO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? </w:t>
      </w:r>
    </w:p>
    <w:p w14:paraId="60F0768A" w14:textId="206A310B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Atomic mass of iron: _______________ grams</w:t>
      </w:r>
    </w:p>
    <w:p w14:paraId="210C73D6" w14:textId="7E157F27" w:rsidR="00047895" w:rsidRDefault="00047895" w:rsidP="0004789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Atomic mass of oxygen: _______________ grams</w:t>
      </w:r>
    </w:p>
    <w:p w14:paraId="75C48BEA" w14:textId="1D0FCB41" w:rsidR="00047895" w:rsidRDefault="00047895" w:rsidP="00047895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Formula mass (molar mass) of FeO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:</w:t>
      </w:r>
    </w:p>
    <w:p w14:paraId="00EDA38C" w14:textId="337CDA8E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_____________</w:t>
      </w:r>
      <w:proofErr w:type="gramStart"/>
      <w:r>
        <w:rPr>
          <w:rFonts w:ascii="Calibri" w:hAnsi="Calibri"/>
        </w:rPr>
        <w:t>g</w:t>
      </w:r>
      <w:proofErr w:type="gramEnd"/>
      <w:r>
        <w:rPr>
          <w:rFonts w:ascii="Calibri" w:hAnsi="Calibri"/>
        </w:rPr>
        <w:t xml:space="preserve"> Iron + 2(_____________g Oxygen) = ______________ grams FeO</w:t>
      </w:r>
      <w:r w:rsidRPr="00047895">
        <w:rPr>
          <w:rFonts w:ascii="Calibri" w:hAnsi="Calibri"/>
          <w:vertAlign w:val="subscript"/>
        </w:rPr>
        <w:t>2</w:t>
      </w:r>
    </w:p>
    <w:p w14:paraId="655A556E" w14:textId="52099F67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F8E7D5" wp14:editId="5DCD4935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3200400" cy="1028700"/>
                <wp:effectExtent l="0" t="0" r="0" b="1270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4089B6" w14:textId="3418774A" w:rsidR="00022B70" w:rsidRPr="00B25AD3" w:rsidRDefault="00022B70" w:rsidP="00047895">
                            <w:pP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 xml:space="preserve">   </w:t>
                            </w:r>
                            <w:proofErr w:type="gramStart"/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80"/>
                                <w:szCs w:val="80"/>
                              </w:rPr>
                              <w:tab/>
                              <w:t xml:space="preserve">   </w:t>
                            </w:r>
                            <w:r w:rsidRPr="00A47230">
                              <w:rPr>
                                <w:rFonts w:ascii="Calibri" w:hAnsi="Calibri"/>
                                <w:sz w:val="100"/>
                                <w:szCs w:val="100"/>
                              </w:rPr>
                              <w:t>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left:0;text-align:left;margin-left:90pt;margin-top:13.2pt;width:252pt;height:8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" filled="f" stroked="f">
                <v:textbox>
                  <w:txbxContent>
                    <w:p w14:paraId="2F4089B6" w14:textId="3418774A" w:rsidR="00022B70" w:rsidRPr="00B25AD3" w:rsidRDefault="00022B70" w:rsidP="00047895">
                      <w:pPr>
                        <w:rPr>
                          <w:rFonts w:ascii="Calibri" w:hAnsi="Calibri"/>
                          <w:sz w:val="80"/>
                          <w:szCs w:val="80"/>
                        </w:rPr>
                      </w:pP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 xml:space="preserve">   </w:t>
                      </w:r>
                      <w:proofErr w:type="gramStart"/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(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</w:r>
                      <w:r>
                        <w:rPr>
                          <w:rFonts w:ascii="Calibri" w:hAnsi="Calibri"/>
                          <w:sz w:val="80"/>
                          <w:szCs w:val="80"/>
                        </w:rPr>
                        <w:tab/>
                        <w:t xml:space="preserve">   </w:t>
                      </w:r>
                      <w:r w:rsidRPr="00A47230">
                        <w:rPr>
                          <w:rFonts w:ascii="Calibri" w:hAnsi="Calibri"/>
                          <w:sz w:val="100"/>
                          <w:szCs w:val="100"/>
                        </w:rPr>
                        <w:t>)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</w:rPr>
        <w:t>Mass of one mole of FeO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= ________________________ grams FeO</w:t>
      </w:r>
      <w:r w:rsidRPr="00047895">
        <w:rPr>
          <w:rFonts w:ascii="Calibri" w:hAnsi="Calibri"/>
          <w:vertAlign w:val="subscript"/>
        </w:rPr>
        <w:t>2</w:t>
      </w:r>
    </w:p>
    <w:p w14:paraId="558C37A0" w14:textId="77777777" w:rsidR="00047895" w:rsidRDefault="00047895" w:rsidP="00047895">
      <w:pPr>
        <w:spacing w:line="360" w:lineRule="auto"/>
        <w:ind w:firstLine="720"/>
        <w:rPr>
          <w:rFonts w:ascii="Calibri" w:hAnsi="Calibri"/>
        </w:rPr>
      </w:pPr>
    </w:p>
    <w:p w14:paraId="7F3EC6B8" w14:textId="3D2710F0" w:rsidR="00047895" w:rsidRDefault="00047895" w:rsidP="0004789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241CE8" wp14:editId="1175F3B5">
                <wp:simplePos x="0" y="0"/>
                <wp:positionH relativeFrom="column">
                  <wp:posOffset>1828800</wp:posOffset>
                </wp:positionH>
                <wp:positionV relativeFrom="paragraph">
                  <wp:posOffset>66675</wp:posOffset>
                </wp:positionV>
                <wp:extent cx="1600200" cy="0"/>
                <wp:effectExtent l="50800" t="25400" r="76200" b="1016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5.25pt" to="270pt,5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Calibri" w:hAnsi="Calibri"/>
          <w:noProof/>
        </w:rPr>
        <w:t xml:space="preserve">4.2 moles </w:t>
      </w:r>
      <w:r>
        <w:rPr>
          <w:rFonts w:ascii="Calibri" w:hAnsi="Calibri"/>
        </w:rPr>
        <w:t>FeO</w:t>
      </w:r>
      <w:r w:rsidRPr="00047895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 xml:space="preserve"> x </w:t>
      </w:r>
      <w:r>
        <w:rPr>
          <w:rFonts w:ascii="Calibri" w:hAnsi="Calibri"/>
        </w:rPr>
        <w:tab/>
        <w:t xml:space="preserve">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= _______________ grams of FeO</w:t>
      </w:r>
      <w:r w:rsidRPr="00047895">
        <w:rPr>
          <w:rFonts w:ascii="Calibri" w:hAnsi="Calibri"/>
          <w:vertAlign w:val="subscript"/>
        </w:rPr>
        <w:t>2</w:t>
      </w:r>
    </w:p>
    <w:p w14:paraId="265A79A1" w14:textId="77777777" w:rsidR="00047895" w:rsidRDefault="00047895" w:rsidP="00047895">
      <w:pPr>
        <w:spacing w:line="360" w:lineRule="auto"/>
        <w:rPr>
          <w:rFonts w:ascii="Calibri" w:hAnsi="Calibri"/>
        </w:rPr>
      </w:pPr>
    </w:p>
    <w:p w14:paraId="54612E78" w14:textId="77777777" w:rsidR="00047895" w:rsidRDefault="00047895" w:rsidP="00047895">
      <w:pPr>
        <w:spacing w:line="360" w:lineRule="auto"/>
        <w:rPr>
          <w:rFonts w:ascii="Calibri" w:hAnsi="Calibri"/>
        </w:rPr>
      </w:pPr>
    </w:p>
    <w:p w14:paraId="6DFCAFC7" w14:textId="77777777" w:rsidR="0036487C" w:rsidRDefault="0036487C" w:rsidP="00047895">
      <w:pPr>
        <w:spacing w:line="360" w:lineRule="auto"/>
        <w:rPr>
          <w:rFonts w:ascii="Calibri" w:hAnsi="Calibri"/>
        </w:rPr>
      </w:pPr>
    </w:p>
    <w:p w14:paraId="64AD3184" w14:textId="0350FB0B" w:rsidR="00022B70" w:rsidRDefault="00022B70" w:rsidP="00022B70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40"/>
          <w:szCs w:val="40"/>
        </w:rPr>
        <w:t>Website 3 (</w:t>
      </w:r>
      <w:r w:rsidR="00E851A6">
        <w:rPr>
          <w:rFonts w:ascii="Calibri" w:hAnsi="Calibri"/>
          <w:b/>
          <w:sz w:val="40"/>
          <w:szCs w:val="40"/>
        </w:rPr>
        <w:t>~</w:t>
      </w:r>
      <w:r w:rsidR="00EC3694">
        <w:rPr>
          <w:rFonts w:ascii="Calibri" w:hAnsi="Calibri"/>
          <w:b/>
          <w:sz w:val="40"/>
          <w:szCs w:val="40"/>
        </w:rPr>
        <w:t>2</w:t>
      </w:r>
      <w:r>
        <w:rPr>
          <w:rFonts w:ascii="Calibri" w:hAnsi="Calibri"/>
          <w:b/>
          <w:sz w:val="40"/>
          <w:szCs w:val="40"/>
        </w:rPr>
        <w:t>0</w:t>
      </w:r>
      <w:r w:rsidR="004E1A1F">
        <w:rPr>
          <w:rFonts w:ascii="Calibri" w:hAnsi="Calibri"/>
          <w:b/>
          <w:sz w:val="40"/>
          <w:szCs w:val="40"/>
        </w:rPr>
        <w:t>-30</w:t>
      </w:r>
      <w:r>
        <w:rPr>
          <w:rFonts w:ascii="Calibri" w:hAnsi="Calibri"/>
          <w:b/>
          <w:sz w:val="40"/>
          <w:szCs w:val="40"/>
        </w:rPr>
        <w:t xml:space="preserve"> minutes)</w:t>
      </w:r>
      <w:r w:rsidRPr="00910B52">
        <w:rPr>
          <w:rFonts w:ascii="Calibri" w:hAnsi="Calibri"/>
          <w:b/>
          <w:sz w:val="40"/>
          <w:szCs w:val="40"/>
        </w:rPr>
        <w:t xml:space="preserve">: </w:t>
      </w:r>
      <w:bookmarkStart w:id="4" w:name="OLE_LINK5"/>
      <w:bookmarkStart w:id="5" w:name="OLE_LINK6"/>
      <w:r w:rsidR="000E70AB">
        <w:rPr>
          <w:rFonts w:ascii="Calibri" w:hAnsi="Calibri"/>
          <w:sz w:val="20"/>
          <w:szCs w:val="20"/>
        </w:rPr>
        <w:fldChar w:fldCharType="begin"/>
      </w:r>
      <w:r w:rsidR="000E70AB">
        <w:rPr>
          <w:rFonts w:ascii="Calibri" w:hAnsi="Calibri"/>
          <w:sz w:val="20"/>
          <w:szCs w:val="20"/>
        </w:rPr>
        <w:instrText xml:space="preserve"> HYPERLINK "</w:instrText>
      </w:r>
      <w:r w:rsidR="000E70AB" w:rsidRPr="00022B70">
        <w:rPr>
          <w:rFonts w:ascii="Calibri" w:hAnsi="Calibri"/>
          <w:sz w:val="20"/>
          <w:szCs w:val="20"/>
        </w:rPr>
        <w:instrText>http://www.softschools.com/quizzes/chemistry/counting_particles_and_avogadros_number/quiz1119.html</w:instrText>
      </w:r>
      <w:r w:rsidR="000E70AB">
        <w:rPr>
          <w:rFonts w:ascii="Calibri" w:hAnsi="Calibri"/>
          <w:sz w:val="20"/>
          <w:szCs w:val="20"/>
        </w:rPr>
        <w:instrText xml:space="preserve">" </w:instrText>
      </w:r>
      <w:r w:rsidR="000E70AB">
        <w:rPr>
          <w:rFonts w:ascii="Calibri" w:hAnsi="Calibri"/>
          <w:sz w:val="20"/>
          <w:szCs w:val="20"/>
        </w:rPr>
        <w:fldChar w:fldCharType="separate"/>
      </w:r>
      <w:r w:rsidR="000E70AB" w:rsidRPr="00E109B2">
        <w:rPr>
          <w:rStyle w:val="Hyperlink"/>
          <w:rFonts w:ascii="Calibri" w:hAnsi="Calibri"/>
          <w:sz w:val="20"/>
          <w:szCs w:val="20"/>
        </w:rPr>
        <w:t>http://www.softschools.com/quizzes/chemistry/counting_particles_and_avogadros_number/quiz1119.html</w:t>
      </w:r>
      <w:r w:rsidR="000E70AB">
        <w:rPr>
          <w:rFonts w:ascii="Calibri" w:hAnsi="Calibri"/>
          <w:sz w:val="20"/>
          <w:szCs w:val="20"/>
        </w:rPr>
        <w:fldChar w:fldCharType="end"/>
      </w:r>
      <w:bookmarkEnd w:id="4"/>
      <w:bookmarkEnd w:id="5"/>
    </w:p>
    <w:p w14:paraId="1FF4CAB4" w14:textId="77777777" w:rsidR="00022B70" w:rsidRDefault="00022B70" w:rsidP="00022B70">
      <w:pPr>
        <w:rPr>
          <w:rFonts w:ascii="Calibri" w:hAnsi="Calibri"/>
        </w:rPr>
      </w:pPr>
    </w:p>
    <w:p w14:paraId="0D111DDB" w14:textId="02B864D6" w:rsidR="00022B70" w:rsidRPr="0032504F" w:rsidRDefault="00022B70" w:rsidP="00022B70">
      <w:pPr>
        <w:rPr>
          <w:rFonts w:ascii="Calibri" w:hAnsi="Calibri"/>
          <w:sz w:val="22"/>
          <w:szCs w:val="22"/>
        </w:rPr>
      </w:pPr>
      <w:r w:rsidRPr="0032504F">
        <w:rPr>
          <w:rFonts w:ascii="Calibri" w:hAnsi="Calibri"/>
          <w:i/>
          <w:sz w:val="22"/>
          <w:szCs w:val="22"/>
          <w:u w:val="single"/>
        </w:rPr>
        <w:t>Directions</w:t>
      </w:r>
      <w:r w:rsidRPr="0032504F">
        <w:rPr>
          <w:rFonts w:ascii="Calibri" w:hAnsi="Calibri"/>
          <w:sz w:val="22"/>
          <w:szCs w:val="22"/>
        </w:rPr>
        <w:t>: Take the “Counting Particles &amp; Avogadro’s Number” Quiz. Answer all 10 questions and SHOW YOUR WORK below! Re-do any problems you got wrong, and still show your work.</w:t>
      </w:r>
      <w:r w:rsidR="00B31185" w:rsidRPr="0032504F">
        <w:rPr>
          <w:rFonts w:ascii="Calibri" w:hAnsi="Calibri"/>
          <w:sz w:val="22"/>
          <w:szCs w:val="22"/>
        </w:rPr>
        <w:t xml:space="preserve"> </w:t>
      </w:r>
      <w:r w:rsidR="00B31185" w:rsidRPr="0032504F">
        <w:rPr>
          <w:rFonts w:ascii="Calibri" w:hAnsi="Calibri"/>
          <w:b/>
          <w:sz w:val="22"/>
          <w:szCs w:val="22"/>
        </w:rPr>
        <w:t>Include units in every answer.</w:t>
      </w:r>
    </w:p>
    <w:p w14:paraId="3CECA07D" w14:textId="77777777" w:rsidR="00022B70" w:rsidRDefault="00022B70" w:rsidP="00022B70">
      <w:pPr>
        <w:rPr>
          <w:rFonts w:ascii="Calibri" w:hAnsi="Calibri"/>
        </w:rPr>
      </w:pPr>
    </w:p>
    <w:p w14:paraId="0A6C8E65" w14:textId="43AB8D2E" w:rsidR="00022B70" w:rsidRDefault="00022B70" w:rsidP="00022B70">
      <w:pPr>
        <w:rPr>
          <w:rFonts w:ascii="Calibri" w:hAnsi="Calibri"/>
        </w:rPr>
      </w:pPr>
      <w:r>
        <w:rPr>
          <w:rFonts w:ascii="Calibri" w:hAnsi="Calibri"/>
        </w:rPr>
        <w:t>1. How many atoms are in 2.5 moles of zinc?</w:t>
      </w:r>
      <w:r w:rsidR="00B31185">
        <w:rPr>
          <w:rFonts w:ascii="Calibri" w:hAnsi="Calibri"/>
        </w:rPr>
        <w:t xml:space="preserve"> ________________________</w:t>
      </w:r>
      <w:bookmarkStart w:id="6" w:name="_GoBack"/>
      <w:bookmarkEnd w:id="6"/>
    </w:p>
    <w:p w14:paraId="1505E7F7" w14:textId="77777777" w:rsidR="00B31185" w:rsidRDefault="00B31185" w:rsidP="00022B70">
      <w:pPr>
        <w:rPr>
          <w:rFonts w:ascii="Calibri" w:hAnsi="Calibri"/>
        </w:rPr>
      </w:pPr>
    </w:p>
    <w:p w14:paraId="059E76C9" w14:textId="77777777" w:rsidR="00B31185" w:rsidRDefault="00B31185" w:rsidP="00022B70">
      <w:pPr>
        <w:rPr>
          <w:rFonts w:ascii="Calibri" w:hAnsi="Calibri"/>
        </w:rPr>
      </w:pPr>
    </w:p>
    <w:p w14:paraId="7AF36A1D" w14:textId="77777777" w:rsidR="00B31185" w:rsidRDefault="00B31185" w:rsidP="00022B70">
      <w:pPr>
        <w:rPr>
          <w:rFonts w:ascii="Calibri" w:hAnsi="Calibri"/>
        </w:rPr>
      </w:pPr>
    </w:p>
    <w:p w14:paraId="06E68DCA" w14:textId="6F28B9A0" w:rsidR="00022B70" w:rsidRDefault="00022B70" w:rsidP="00022B70">
      <w:pPr>
        <w:rPr>
          <w:rFonts w:ascii="Calibri" w:hAnsi="Calibri"/>
        </w:rPr>
      </w:pPr>
      <w:r>
        <w:rPr>
          <w:rFonts w:ascii="Calibri" w:hAnsi="Calibri"/>
        </w:rPr>
        <w:t xml:space="preserve">2. How many </w:t>
      </w:r>
      <w:r w:rsidRPr="00022B70">
        <w:rPr>
          <w:rFonts w:ascii="Calibri" w:hAnsi="Calibri"/>
          <w:u w:val="single"/>
        </w:rPr>
        <w:t>formula units</w:t>
      </w:r>
      <w:r>
        <w:rPr>
          <w:rFonts w:ascii="Calibri" w:hAnsi="Calibri"/>
        </w:rPr>
        <w:t xml:space="preserve"> (molecules) are in 3.25 moles of silver nitrate?</w:t>
      </w:r>
      <w:r w:rsidR="00B31185">
        <w:rPr>
          <w:rFonts w:ascii="Calibri" w:hAnsi="Calibri"/>
        </w:rPr>
        <w:t xml:space="preserve"> _________________</w:t>
      </w:r>
    </w:p>
    <w:p w14:paraId="7751F1C2" w14:textId="7D72E905" w:rsidR="00022B70" w:rsidRPr="0032504F" w:rsidRDefault="00022B70" w:rsidP="00022B70">
      <w:pPr>
        <w:pStyle w:val="ListParagraph"/>
        <w:numPr>
          <w:ilvl w:val="0"/>
          <w:numId w:val="4"/>
        </w:numPr>
        <w:rPr>
          <w:rFonts w:ascii="Calibri" w:hAnsi="Calibri"/>
          <w:sz w:val="20"/>
          <w:szCs w:val="20"/>
        </w:rPr>
      </w:pPr>
      <w:r w:rsidRPr="0032504F">
        <w:rPr>
          <w:rFonts w:ascii="Calibri" w:hAnsi="Calibri"/>
          <w:sz w:val="20"/>
          <w:szCs w:val="20"/>
        </w:rPr>
        <w:t>FORMULA UNIT = molecule/particle (for ionic compounds)</w:t>
      </w:r>
    </w:p>
    <w:p w14:paraId="1EA0BCBC" w14:textId="77777777" w:rsidR="00B31185" w:rsidRDefault="00B31185" w:rsidP="00B31185">
      <w:pPr>
        <w:pStyle w:val="ListParagraph"/>
        <w:rPr>
          <w:rFonts w:ascii="Calibri" w:hAnsi="Calibri"/>
        </w:rPr>
      </w:pPr>
    </w:p>
    <w:p w14:paraId="17752F26" w14:textId="77777777" w:rsidR="00B31185" w:rsidRDefault="00B31185" w:rsidP="00B31185">
      <w:pPr>
        <w:pStyle w:val="ListParagraph"/>
        <w:rPr>
          <w:rFonts w:ascii="Calibri" w:hAnsi="Calibri"/>
        </w:rPr>
      </w:pPr>
    </w:p>
    <w:p w14:paraId="673AC47B" w14:textId="77777777" w:rsidR="00B31185" w:rsidRPr="00022B70" w:rsidRDefault="00B31185" w:rsidP="00B31185">
      <w:pPr>
        <w:pStyle w:val="ListParagraph"/>
        <w:rPr>
          <w:rFonts w:ascii="Calibri" w:hAnsi="Calibri"/>
        </w:rPr>
      </w:pPr>
    </w:p>
    <w:p w14:paraId="742201F8" w14:textId="7E21B28A" w:rsidR="00022B70" w:rsidRDefault="00022B70" w:rsidP="00022B70">
      <w:pPr>
        <w:rPr>
          <w:rFonts w:ascii="Calibri" w:hAnsi="Calibri"/>
        </w:rPr>
      </w:pPr>
      <w:r>
        <w:rPr>
          <w:rFonts w:ascii="Calibri" w:hAnsi="Calibri"/>
        </w:rPr>
        <w:t xml:space="preserve">3.How many atoms are in 4 moles of hydrogen </w:t>
      </w:r>
      <w:r w:rsidR="00DB7DD2">
        <w:rPr>
          <w:rFonts w:ascii="Calibri" w:hAnsi="Calibri"/>
        </w:rPr>
        <w:t>(just H, not H</w:t>
      </w:r>
      <w:r w:rsidR="00DB7DD2" w:rsidRPr="00DB7DD2">
        <w:rPr>
          <w:rFonts w:ascii="Calibri" w:hAnsi="Calibri"/>
          <w:vertAlign w:val="subscript"/>
        </w:rPr>
        <w:t>2</w:t>
      </w:r>
      <w:r w:rsidR="00DB7DD2">
        <w:rPr>
          <w:rFonts w:ascii="Calibri" w:hAnsi="Calibri"/>
        </w:rPr>
        <w:t>)</w:t>
      </w:r>
      <w:r>
        <w:rPr>
          <w:rFonts w:ascii="Calibri" w:hAnsi="Calibri"/>
        </w:rPr>
        <w:t>?</w:t>
      </w:r>
      <w:r w:rsidR="00B31185">
        <w:rPr>
          <w:rFonts w:ascii="Calibri" w:hAnsi="Calibri"/>
        </w:rPr>
        <w:t xml:space="preserve"> ________________________</w:t>
      </w:r>
    </w:p>
    <w:p w14:paraId="2B3FB66B" w14:textId="77777777" w:rsidR="00B31185" w:rsidRDefault="00B31185" w:rsidP="00022B70">
      <w:pPr>
        <w:rPr>
          <w:rFonts w:ascii="Calibri" w:hAnsi="Calibri"/>
        </w:rPr>
      </w:pPr>
    </w:p>
    <w:p w14:paraId="5FACBBB3" w14:textId="77777777" w:rsidR="00B31185" w:rsidRDefault="00B31185" w:rsidP="00022B70">
      <w:pPr>
        <w:rPr>
          <w:rFonts w:ascii="Calibri" w:hAnsi="Calibri"/>
        </w:rPr>
      </w:pPr>
    </w:p>
    <w:p w14:paraId="54909CE4" w14:textId="77777777" w:rsidR="00B31185" w:rsidRDefault="00B31185" w:rsidP="00022B70">
      <w:pPr>
        <w:rPr>
          <w:rFonts w:ascii="Calibri" w:hAnsi="Calibri"/>
        </w:rPr>
      </w:pPr>
    </w:p>
    <w:p w14:paraId="066423F3" w14:textId="10F02B61" w:rsidR="00022B70" w:rsidRDefault="00022B70" w:rsidP="00022B70">
      <w:pPr>
        <w:rPr>
          <w:rFonts w:ascii="Calibri" w:hAnsi="Calibri"/>
        </w:rPr>
      </w:pPr>
      <w:r>
        <w:rPr>
          <w:rFonts w:ascii="Calibri" w:hAnsi="Calibri"/>
        </w:rPr>
        <w:t>4. How many molecules are in 1.5 moles of water?</w:t>
      </w:r>
      <w:r w:rsidR="00B31185" w:rsidRPr="00B31185">
        <w:rPr>
          <w:rFonts w:ascii="Calibri" w:hAnsi="Calibri"/>
        </w:rPr>
        <w:t xml:space="preserve"> </w:t>
      </w:r>
      <w:r w:rsidR="00B31185">
        <w:rPr>
          <w:rFonts w:ascii="Calibri" w:hAnsi="Calibri"/>
        </w:rPr>
        <w:t>________________________</w:t>
      </w:r>
    </w:p>
    <w:p w14:paraId="4645DF97" w14:textId="77777777" w:rsidR="00B31185" w:rsidRDefault="00B31185" w:rsidP="00022B70">
      <w:pPr>
        <w:rPr>
          <w:rFonts w:ascii="Calibri" w:hAnsi="Calibri"/>
        </w:rPr>
      </w:pPr>
    </w:p>
    <w:p w14:paraId="4ADFBA7B" w14:textId="77777777" w:rsidR="00B31185" w:rsidRDefault="00B31185" w:rsidP="00022B70">
      <w:pPr>
        <w:rPr>
          <w:rFonts w:ascii="Calibri" w:hAnsi="Calibri"/>
        </w:rPr>
      </w:pPr>
    </w:p>
    <w:p w14:paraId="00A9B01A" w14:textId="77777777" w:rsidR="00B31185" w:rsidRDefault="00B31185" w:rsidP="00022B70">
      <w:pPr>
        <w:rPr>
          <w:rFonts w:ascii="Calibri" w:hAnsi="Calibri"/>
        </w:rPr>
      </w:pPr>
    </w:p>
    <w:p w14:paraId="57E22979" w14:textId="32C3F071" w:rsidR="00022B70" w:rsidRDefault="00022B70" w:rsidP="00022B70">
      <w:pPr>
        <w:rPr>
          <w:rFonts w:ascii="Calibri" w:hAnsi="Calibri"/>
        </w:rPr>
      </w:pPr>
      <w:r>
        <w:rPr>
          <w:rFonts w:ascii="Calibri" w:hAnsi="Calibri"/>
        </w:rPr>
        <w:t xml:space="preserve">5. How many formula units are in 3.3 moles of </w:t>
      </w:r>
      <w:proofErr w:type="spellStart"/>
      <w:r>
        <w:rPr>
          <w:rFonts w:ascii="Calibri" w:hAnsi="Calibri"/>
        </w:rPr>
        <w:t>NaCl</w:t>
      </w:r>
      <w:proofErr w:type="spellEnd"/>
      <w:r>
        <w:rPr>
          <w:rFonts w:ascii="Calibri" w:hAnsi="Calibri"/>
        </w:rPr>
        <w:t>?</w:t>
      </w:r>
      <w:r w:rsidR="00B31185">
        <w:rPr>
          <w:rFonts w:ascii="Calibri" w:hAnsi="Calibri"/>
        </w:rPr>
        <w:t xml:space="preserve"> ________________________</w:t>
      </w:r>
    </w:p>
    <w:p w14:paraId="019F90F5" w14:textId="77777777" w:rsidR="00B31185" w:rsidRDefault="00B31185" w:rsidP="00022B70">
      <w:pPr>
        <w:rPr>
          <w:rFonts w:ascii="Calibri" w:hAnsi="Calibri"/>
        </w:rPr>
      </w:pPr>
    </w:p>
    <w:p w14:paraId="08D58268" w14:textId="77777777" w:rsidR="00B31185" w:rsidRDefault="00B31185" w:rsidP="00022B70">
      <w:pPr>
        <w:rPr>
          <w:rFonts w:ascii="Calibri" w:hAnsi="Calibri"/>
        </w:rPr>
      </w:pPr>
    </w:p>
    <w:p w14:paraId="0401F0DB" w14:textId="77777777" w:rsidR="00B31185" w:rsidRDefault="00B31185" w:rsidP="00022B70">
      <w:pPr>
        <w:rPr>
          <w:rFonts w:ascii="Calibri" w:hAnsi="Calibri"/>
        </w:rPr>
      </w:pPr>
    </w:p>
    <w:p w14:paraId="4D51BC21" w14:textId="1B9DC6BB" w:rsidR="00022B70" w:rsidRDefault="00022B70" w:rsidP="00022B70">
      <w:pPr>
        <w:rPr>
          <w:rFonts w:ascii="Calibri" w:hAnsi="Calibri"/>
        </w:rPr>
      </w:pPr>
      <w:r>
        <w:rPr>
          <w:rFonts w:ascii="Calibri" w:hAnsi="Calibri"/>
        </w:rPr>
        <w:t>6. If you have 5.75 x 10</w:t>
      </w:r>
      <w:r w:rsidRPr="00022B70">
        <w:rPr>
          <w:rFonts w:ascii="Calibri" w:hAnsi="Calibri"/>
          <w:vertAlign w:val="superscript"/>
        </w:rPr>
        <w:t>24</w:t>
      </w:r>
      <w:r>
        <w:rPr>
          <w:rFonts w:ascii="Calibri" w:hAnsi="Calibri"/>
        </w:rPr>
        <w:t xml:space="preserve"> aluminum atoms, how many moles is that?</w:t>
      </w:r>
      <w:r w:rsidR="00B31185">
        <w:rPr>
          <w:rFonts w:ascii="Calibri" w:hAnsi="Calibri"/>
        </w:rPr>
        <w:t xml:space="preserve"> ______________________</w:t>
      </w:r>
    </w:p>
    <w:p w14:paraId="6188A619" w14:textId="77777777" w:rsidR="00B31185" w:rsidRDefault="00B31185" w:rsidP="00022B70">
      <w:pPr>
        <w:rPr>
          <w:rFonts w:ascii="Calibri" w:hAnsi="Calibri"/>
        </w:rPr>
      </w:pPr>
    </w:p>
    <w:p w14:paraId="5981B1D0" w14:textId="77777777" w:rsidR="00B31185" w:rsidRDefault="00B31185" w:rsidP="00022B70">
      <w:pPr>
        <w:rPr>
          <w:rFonts w:ascii="Calibri" w:hAnsi="Calibri"/>
        </w:rPr>
      </w:pPr>
    </w:p>
    <w:p w14:paraId="01F882AA" w14:textId="77777777" w:rsidR="00B31185" w:rsidRDefault="00B31185" w:rsidP="00022B70">
      <w:pPr>
        <w:rPr>
          <w:rFonts w:ascii="Calibri" w:hAnsi="Calibri"/>
        </w:rPr>
      </w:pPr>
    </w:p>
    <w:p w14:paraId="7D361E26" w14:textId="47B63CF2" w:rsidR="00022B70" w:rsidRPr="00B31185" w:rsidRDefault="00022B70" w:rsidP="00022B70">
      <w:pPr>
        <w:rPr>
          <w:rFonts w:ascii="Calibri" w:hAnsi="Calibri"/>
          <w:sz w:val="22"/>
          <w:szCs w:val="22"/>
        </w:rPr>
      </w:pPr>
      <w:r w:rsidRPr="00B31185">
        <w:rPr>
          <w:rFonts w:ascii="Calibri" w:hAnsi="Calibri"/>
          <w:sz w:val="22"/>
          <w:szCs w:val="22"/>
        </w:rPr>
        <w:t>7. If you have 3.58 x 10</w:t>
      </w:r>
      <w:r w:rsidRPr="00B31185">
        <w:rPr>
          <w:rFonts w:ascii="Calibri" w:hAnsi="Calibri"/>
          <w:sz w:val="22"/>
          <w:szCs w:val="22"/>
          <w:vertAlign w:val="superscript"/>
        </w:rPr>
        <w:t>24</w:t>
      </w:r>
      <w:r w:rsidRPr="00B31185">
        <w:rPr>
          <w:rFonts w:ascii="Calibri" w:hAnsi="Calibri"/>
          <w:sz w:val="22"/>
          <w:szCs w:val="22"/>
        </w:rPr>
        <w:t xml:space="preserve"> molecules of carbon dioxide gas, how many moles do you have?</w:t>
      </w:r>
      <w:r w:rsidR="00B31185" w:rsidRPr="00B31185">
        <w:rPr>
          <w:rFonts w:ascii="Calibri" w:hAnsi="Calibri"/>
          <w:sz w:val="22"/>
          <w:szCs w:val="22"/>
        </w:rPr>
        <w:t xml:space="preserve"> </w:t>
      </w:r>
      <w:r w:rsidR="00B31185">
        <w:rPr>
          <w:rFonts w:ascii="Calibri" w:hAnsi="Calibri"/>
          <w:sz w:val="22"/>
          <w:szCs w:val="22"/>
        </w:rPr>
        <w:t>____________</w:t>
      </w:r>
    </w:p>
    <w:p w14:paraId="5258F588" w14:textId="77777777" w:rsidR="00B31185" w:rsidRDefault="00B31185" w:rsidP="00022B70">
      <w:pPr>
        <w:rPr>
          <w:rFonts w:ascii="Calibri" w:hAnsi="Calibri"/>
        </w:rPr>
      </w:pPr>
    </w:p>
    <w:p w14:paraId="5F8F5180" w14:textId="77777777" w:rsidR="00B31185" w:rsidRDefault="00B31185" w:rsidP="00022B70">
      <w:pPr>
        <w:rPr>
          <w:rFonts w:ascii="Calibri" w:hAnsi="Calibri"/>
        </w:rPr>
      </w:pPr>
    </w:p>
    <w:p w14:paraId="35B9592F" w14:textId="77777777" w:rsidR="00B31185" w:rsidRDefault="00B31185" w:rsidP="00022B70">
      <w:pPr>
        <w:rPr>
          <w:rFonts w:ascii="Calibri" w:hAnsi="Calibri"/>
        </w:rPr>
      </w:pPr>
    </w:p>
    <w:p w14:paraId="7911D2F6" w14:textId="354CE63C" w:rsidR="00022B70" w:rsidRPr="00B31185" w:rsidRDefault="00022B70" w:rsidP="00022B70">
      <w:pPr>
        <w:rPr>
          <w:rFonts w:ascii="Calibri" w:hAnsi="Calibri"/>
          <w:sz w:val="22"/>
          <w:szCs w:val="22"/>
        </w:rPr>
      </w:pPr>
      <w:r w:rsidRPr="00B31185">
        <w:rPr>
          <w:rFonts w:ascii="Calibri" w:hAnsi="Calibri"/>
          <w:sz w:val="22"/>
          <w:szCs w:val="22"/>
        </w:rPr>
        <w:t xml:space="preserve">8. </w:t>
      </w:r>
      <w:r w:rsidR="00B31185" w:rsidRPr="00B31185">
        <w:rPr>
          <w:rFonts w:ascii="Calibri" w:hAnsi="Calibri"/>
          <w:sz w:val="22"/>
          <w:szCs w:val="22"/>
        </w:rPr>
        <w:t>If there are 3.58 x 10</w:t>
      </w:r>
      <w:r w:rsidR="00B31185" w:rsidRPr="00B31185">
        <w:rPr>
          <w:rFonts w:ascii="Calibri" w:hAnsi="Calibri"/>
          <w:sz w:val="22"/>
          <w:szCs w:val="22"/>
          <w:vertAlign w:val="superscript"/>
        </w:rPr>
        <w:t>23</w:t>
      </w:r>
      <w:r w:rsidR="00B31185" w:rsidRPr="00B31185">
        <w:rPr>
          <w:rFonts w:ascii="Calibri" w:hAnsi="Calibri"/>
          <w:sz w:val="22"/>
          <w:szCs w:val="22"/>
        </w:rPr>
        <w:t xml:space="preserve"> formula units of zinc chloride, how many moles are there?</w:t>
      </w:r>
      <w:r w:rsidR="00B31185">
        <w:rPr>
          <w:rFonts w:ascii="Calibri" w:hAnsi="Calibri"/>
          <w:sz w:val="22"/>
          <w:szCs w:val="22"/>
        </w:rPr>
        <w:t xml:space="preserve"> ________________</w:t>
      </w:r>
    </w:p>
    <w:p w14:paraId="39D04FA7" w14:textId="77777777" w:rsidR="00B31185" w:rsidRDefault="00B31185" w:rsidP="00022B70">
      <w:pPr>
        <w:rPr>
          <w:rFonts w:ascii="Calibri" w:hAnsi="Calibri"/>
        </w:rPr>
      </w:pPr>
    </w:p>
    <w:p w14:paraId="229F42B9" w14:textId="77777777" w:rsidR="00B31185" w:rsidRDefault="00B31185" w:rsidP="00022B70">
      <w:pPr>
        <w:rPr>
          <w:rFonts w:ascii="Calibri" w:hAnsi="Calibri"/>
        </w:rPr>
      </w:pPr>
    </w:p>
    <w:p w14:paraId="18368CA5" w14:textId="77777777" w:rsidR="00B31185" w:rsidRDefault="00B31185" w:rsidP="00022B70">
      <w:pPr>
        <w:rPr>
          <w:rFonts w:ascii="Calibri" w:hAnsi="Calibri"/>
        </w:rPr>
      </w:pPr>
    </w:p>
    <w:p w14:paraId="56D4988A" w14:textId="64DD218C" w:rsidR="00B31185" w:rsidRDefault="00B31185" w:rsidP="00022B70">
      <w:pPr>
        <w:rPr>
          <w:rFonts w:ascii="Calibri" w:hAnsi="Calibri"/>
        </w:rPr>
      </w:pPr>
      <w:r>
        <w:rPr>
          <w:rFonts w:ascii="Calibri" w:hAnsi="Calibri"/>
        </w:rPr>
        <w:t>9. How many moles are in 2.5 x 10</w:t>
      </w:r>
      <w:r w:rsidRPr="00B31185">
        <w:rPr>
          <w:rFonts w:ascii="Calibri" w:hAnsi="Calibri"/>
          <w:vertAlign w:val="superscript"/>
        </w:rPr>
        <w:t>20</w:t>
      </w:r>
      <w:r>
        <w:rPr>
          <w:rFonts w:ascii="Calibri" w:hAnsi="Calibri"/>
        </w:rPr>
        <w:t xml:space="preserve"> iron atoms? ________________________</w:t>
      </w:r>
    </w:p>
    <w:p w14:paraId="078C8D11" w14:textId="77777777" w:rsidR="00B31185" w:rsidRDefault="00B31185" w:rsidP="00022B70">
      <w:pPr>
        <w:rPr>
          <w:rFonts w:ascii="Calibri" w:hAnsi="Calibri"/>
        </w:rPr>
      </w:pPr>
    </w:p>
    <w:p w14:paraId="7FBE540E" w14:textId="77777777" w:rsidR="00B31185" w:rsidRDefault="00B31185" w:rsidP="00022B70">
      <w:pPr>
        <w:rPr>
          <w:rFonts w:ascii="Calibri" w:hAnsi="Calibri"/>
        </w:rPr>
      </w:pPr>
    </w:p>
    <w:p w14:paraId="52CF6F73" w14:textId="77777777" w:rsidR="00B31185" w:rsidRDefault="00B31185" w:rsidP="00022B70">
      <w:pPr>
        <w:rPr>
          <w:rFonts w:ascii="Calibri" w:hAnsi="Calibri"/>
        </w:rPr>
      </w:pPr>
    </w:p>
    <w:p w14:paraId="360C7F05" w14:textId="0F4441ED" w:rsidR="00B31185" w:rsidRDefault="00B31185" w:rsidP="00022B70">
      <w:pPr>
        <w:rPr>
          <w:rFonts w:ascii="Calibri" w:hAnsi="Calibri"/>
        </w:rPr>
      </w:pPr>
      <w:r>
        <w:rPr>
          <w:rFonts w:ascii="Calibri" w:hAnsi="Calibri"/>
        </w:rPr>
        <w:t>10. How many moles are in 4.50 x 10</w:t>
      </w:r>
      <w:r w:rsidRPr="00B31185">
        <w:rPr>
          <w:rFonts w:ascii="Calibri" w:hAnsi="Calibri"/>
          <w:vertAlign w:val="superscript"/>
        </w:rPr>
        <w:t>24</w:t>
      </w:r>
      <w:r>
        <w:rPr>
          <w:rFonts w:ascii="Calibri" w:hAnsi="Calibri"/>
        </w:rPr>
        <w:t xml:space="preserve"> oxygen atoms? ________________________</w:t>
      </w:r>
    </w:p>
    <w:p w14:paraId="3582BB8E" w14:textId="77777777" w:rsidR="0032504F" w:rsidRDefault="0032504F" w:rsidP="00022B70">
      <w:pPr>
        <w:rPr>
          <w:rFonts w:ascii="Calibri" w:hAnsi="Calibri"/>
        </w:rPr>
      </w:pPr>
    </w:p>
    <w:p w14:paraId="73620914" w14:textId="77777777" w:rsidR="0032504F" w:rsidRDefault="0032504F" w:rsidP="00022B70">
      <w:pPr>
        <w:rPr>
          <w:rFonts w:ascii="Calibri" w:hAnsi="Calibri"/>
        </w:rPr>
      </w:pPr>
    </w:p>
    <w:p w14:paraId="0A25974B" w14:textId="77777777" w:rsidR="0032504F" w:rsidRDefault="0032504F" w:rsidP="00022B70">
      <w:pPr>
        <w:rPr>
          <w:rFonts w:ascii="Calibri" w:hAnsi="Calibri"/>
        </w:rPr>
      </w:pPr>
    </w:p>
    <w:p w14:paraId="168D01DC" w14:textId="40FB7789" w:rsidR="0032504F" w:rsidRPr="0032504F" w:rsidRDefault="0032504F" w:rsidP="0032504F">
      <w:pPr>
        <w:jc w:val="center"/>
        <w:rPr>
          <w:rFonts w:ascii="Calibri" w:hAnsi="Calibri"/>
          <w:b/>
          <w:sz w:val="28"/>
          <w:szCs w:val="28"/>
        </w:rPr>
      </w:pPr>
      <w:r w:rsidRPr="0032504F">
        <w:rPr>
          <w:rFonts w:ascii="Calibri" w:hAnsi="Calibri"/>
          <w:b/>
          <w:sz w:val="28"/>
          <w:szCs w:val="28"/>
        </w:rPr>
        <w:t>***IF YOU HAVE TIME, TRY THE MOLAR MASS QUIZ NEXT</w:t>
      </w:r>
      <w:proofErr w:type="gramStart"/>
      <w:r w:rsidRPr="0032504F">
        <w:rPr>
          <w:rFonts w:ascii="Calibri" w:hAnsi="Calibri"/>
          <w:b/>
          <w:sz w:val="28"/>
          <w:szCs w:val="28"/>
        </w:rPr>
        <w:t>!*</w:t>
      </w:r>
      <w:proofErr w:type="gramEnd"/>
      <w:r w:rsidRPr="0032504F">
        <w:rPr>
          <w:rFonts w:ascii="Calibri" w:hAnsi="Calibri"/>
          <w:b/>
          <w:sz w:val="28"/>
          <w:szCs w:val="28"/>
        </w:rPr>
        <w:t>**</w:t>
      </w:r>
    </w:p>
    <w:sectPr w:rsidR="0032504F" w:rsidRPr="0032504F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433DF"/>
    <w:multiLevelType w:val="hybridMultilevel"/>
    <w:tmpl w:val="8196E388"/>
    <w:lvl w:ilvl="0" w:tplc="0D86200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BA479B"/>
    <w:multiLevelType w:val="hybridMultilevel"/>
    <w:tmpl w:val="92C03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BA706C"/>
    <w:multiLevelType w:val="multilevel"/>
    <w:tmpl w:val="8196E388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AD3"/>
    <w:rsid w:val="00022B70"/>
    <w:rsid w:val="00047895"/>
    <w:rsid w:val="000B489C"/>
    <w:rsid w:val="000C5CA0"/>
    <w:rsid w:val="000E70AB"/>
    <w:rsid w:val="00214E8F"/>
    <w:rsid w:val="0032504F"/>
    <w:rsid w:val="0036487C"/>
    <w:rsid w:val="003E0BEB"/>
    <w:rsid w:val="003E43EB"/>
    <w:rsid w:val="004B4E83"/>
    <w:rsid w:val="004E1A1F"/>
    <w:rsid w:val="00631523"/>
    <w:rsid w:val="006F7784"/>
    <w:rsid w:val="008A3366"/>
    <w:rsid w:val="00910B52"/>
    <w:rsid w:val="00A47230"/>
    <w:rsid w:val="00A94A5A"/>
    <w:rsid w:val="00B25AD3"/>
    <w:rsid w:val="00B31185"/>
    <w:rsid w:val="00C918AE"/>
    <w:rsid w:val="00D852F2"/>
    <w:rsid w:val="00DB7DD2"/>
    <w:rsid w:val="00E53046"/>
    <w:rsid w:val="00E851A6"/>
    <w:rsid w:val="00EC3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8389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rsid w:val="00B25AD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0B5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rsid w:val="00B25AD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0B5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0</TotalTime>
  <Pages>4</Pages>
  <Words>760</Words>
  <Characters>4333</Characters>
  <Application>Microsoft Macintosh Word</Application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2014-04-27T19:22:00Z</dcterms:created>
  <dcterms:modified xsi:type="dcterms:W3CDTF">2014-04-27T19:22:00Z</dcterms:modified>
</cp:coreProperties>
</file>