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C4031C" w14:textId="77777777" w:rsidR="000B489C" w:rsidRPr="004B4E83" w:rsidRDefault="003E0BEB" w:rsidP="007F759C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7EB83D88" w14:textId="77777777" w:rsidR="003E0BEB" w:rsidRPr="004B4E83" w:rsidRDefault="003E0BEB" w:rsidP="007F759C">
      <w:pPr>
        <w:rPr>
          <w:rFonts w:ascii="Calibri" w:hAnsi="Calibri"/>
        </w:rPr>
      </w:pPr>
    </w:p>
    <w:p w14:paraId="7D1D8DFA" w14:textId="6343AE44" w:rsidR="003E0BEB" w:rsidRPr="00C2279D" w:rsidRDefault="00DC2B65" w:rsidP="007F759C">
      <w:pPr>
        <w:jc w:val="center"/>
        <w:rPr>
          <w:rFonts w:ascii="Calibri" w:hAnsi="Calibri"/>
          <w:b/>
          <w:sz w:val="48"/>
          <w:szCs w:val="48"/>
        </w:rPr>
      </w:pPr>
      <w:r>
        <w:rPr>
          <w:rFonts w:ascii="Calibri" w:hAnsi="Calibri"/>
          <w:b/>
          <w:sz w:val="48"/>
          <w:szCs w:val="48"/>
        </w:rPr>
        <w:t>Safety Data Sheets (</w:t>
      </w:r>
      <w:r w:rsidR="00253437">
        <w:rPr>
          <w:rFonts w:ascii="Calibri" w:hAnsi="Calibri"/>
          <w:b/>
          <w:sz w:val="48"/>
          <w:szCs w:val="48"/>
        </w:rPr>
        <w:t>SDS)</w:t>
      </w:r>
    </w:p>
    <w:p w14:paraId="71DCAE85" w14:textId="77777777" w:rsidR="00E53046" w:rsidRDefault="00E53046" w:rsidP="007F759C">
      <w:pPr>
        <w:rPr>
          <w:rFonts w:ascii="Calibri" w:hAnsi="Calibri"/>
        </w:rPr>
      </w:pPr>
    </w:p>
    <w:p w14:paraId="583B50FB" w14:textId="041A6409" w:rsidR="00253437" w:rsidRPr="00A7648F" w:rsidRDefault="00A7648F" w:rsidP="007F759C">
      <w:pPr>
        <w:rPr>
          <w:rFonts w:ascii="Calibri" w:hAnsi="Calibri"/>
          <w:b/>
        </w:rPr>
      </w:pPr>
      <w:r w:rsidRPr="00A7648F">
        <w:rPr>
          <w:rFonts w:ascii="Calibri" w:hAnsi="Calibri"/>
          <w:b/>
        </w:rPr>
        <w:t>VOCAB: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7648F" w14:paraId="5A7B4846" w14:textId="77777777" w:rsidTr="00A7648F">
        <w:tc>
          <w:tcPr>
            <w:tcW w:w="4788" w:type="dxa"/>
          </w:tcPr>
          <w:p w14:paraId="0E203D1D" w14:textId="453CCAB6" w:rsidR="00A7648F" w:rsidRDefault="00DC2B65" w:rsidP="007F759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Safety</w:t>
            </w:r>
            <w:r w:rsidR="00A7648F">
              <w:rPr>
                <w:rFonts w:ascii="Calibri" w:hAnsi="Calibri"/>
              </w:rPr>
              <w:t xml:space="preserve"> data sheet</w:t>
            </w:r>
          </w:p>
          <w:p w14:paraId="5EE6CB31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570E03D2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4FB57424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7F3575A5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40EF42B6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105DF7E0" w14:textId="77777777" w:rsidR="00A7648F" w:rsidRDefault="00A7648F" w:rsidP="007F759C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14:paraId="7FFAFAFA" w14:textId="3430422B" w:rsidR="00A7648F" w:rsidRDefault="00A7648F" w:rsidP="007F759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Corrosiveness</w:t>
            </w:r>
          </w:p>
        </w:tc>
      </w:tr>
      <w:tr w:rsidR="00A7648F" w14:paraId="30DFA095" w14:textId="77777777" w:rsidTr="00A7648F">
        <w:tc>
          <w:tcPr>
            <w:tcW w:w="4788" w:type="dxa"/>
          </w:tcPr>
          <w:p w14:paraId="54C1BDB0" w14:textId="77777777" w:rsidR="00A7648F" w:rsidRDefault="00A7648F" w:rsidP="007F759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Flammability</w:t>
            </w:r>
          </w:p>
          <w:p w14:paraId="2796E075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622DA1F9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0BABB383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55126B33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3EA76FB9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3875F123" w14:textId="77777777" w:rsidR="00A7648F" w:rsidRDefault="00A7648F" w:rsidP="007F759C">
            <w:pPr>
              <w:rPr>
                <w:rFonts w:ascii="Calibri" w:hAnsi="Calibri"/>
              </w:rPr>
            </w:pPr>
          </w:p>
          <w:p w14:paraId="46907E38" w14:textId="7104732C" w:rsidR="00A7648F" w:rsidRDefault="00A7648F" w:rsidP="007F759C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14:paraId="30470D8D" w14:textId="3650CC7E" w:rsidR="00A7648F" w:rsidRDefault="00A7648F" w:rsidP="007F759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Reactivity</w:t>
            </w:r>
          </w:p>
        </w:tc>
      </w:tr>
    </w:tbl>
    <w:p w14:paraId="04211474" w14:textId="77777777" w:rsidR="00A7648F" w:rsidRDefault="00A7648F" w:rsidP="007F759C">
      <w:pPr>
        <w:rPr>
          <w:rFonts w:ascii="Calibri" w:hAnsi="Calibri"/>
        </w:rPr>
      </w:pPr>
    </w:p>
    <w:p w14:paraId="769E86F2" w14:textId="38FCA521" w:rsidR="00253437" w:rsidRPr="00A7648F" w:rsidRDefault="00A7648F" w:rsidP="007F759C">
      <w:pPr>
        <w:rPr>
          <w:rFonts w:ascii="Calibri" w:hAnsi="Calibri"/>
          <w:b/>
        </w:rPr>
      </w:pPr>
      <w:r w:rsidRPr="00A7648F">
        <w:rPr>
          <w:rFonts w:ascii="Calibri" w:hAnsi="Calibri"/>
          <w:b/>
        </w:rPr>
        <w:t>SDS Sections:</w:t>
      </w:r>
    </w:p>
    <w:p w14:paraId="5F5A3A1A" w14:textId="77777777" w:rsidR="00A7648F" w:rsidRDefault="00A7648F" w:rsidP="00A7648F">
      <w:pPr>
        <w:numPr>
          <w:ilvl w:val="0"/>
          <w:numId w:val="5"/>
        </w:numPr>
        <w:rPr>
          <w:rFonts w:ascii="Calibri" w:hAnsi="Calibri"/>
        </w:rPr>
        <w:sectPr w:rsidR="00A7648F" w:rsidSect="003E0BE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561A95F4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lastRenderedPageBreak/>
        <w:t>Chemical Product and Company Identification  </w:t>
      </w:r>
    </w:p>
    <w:p w14:paraId="54F7937F" w14:textId="77777777" w:rsidR="00372FAB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>Hazards Identification</w:t>
      </w:r>
    </w:p>
    <w:p w14:paraId="38E25185" w14:textId="77777777" w:rsidR="00372FAB" w:rsidRPr="00372FAB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>Composition, Information on Ingredients </w:t>
      </w:r>
    </w:p>
    <w:p w14:paraId="5D5E21BF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>First Aid Measures </w:t>
      </w:r>
    </w:p>
    <w:p w14:paraId="7F4192B2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>Fire Fighting Measures </w:t>
      </w:r>
    </w:p>
    <w:p w14:paraId="11A5AF9A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>Accidental Release Measures (</w:t>
      </w:r>
      <w:r w:rsidRPr="00C2279D">
        <w:rPr>
          <w:rFonts w:ascii="Calibri" w:hAnsi="Calibri"/>
          <w:b/>
          <w:bCs/>
          <w:sz w:val="22"/>
          <w:szCs w:val="22"/>
          <w:u w:val="single"/>
        </w:rPr>
        <w:t>SPILLS</w:t>
      </w:r>
      <w:r w:rsidRPr="00C2279D">
        <w:rPr>
          <w:rFonts w:ascii="Calibri" w:hAnsi="Calibri"/>
          <w:sz w:val="22"/>
          <w:szCs w:val="22"/>
        </w:rPr>
        <w:t>)</w:t>
      </w:r>
    </w:p>
    <w:p w14:paraId="1C4E6104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lastRenderedPageBreak/>
        <w:t>Handling and Storage  </w:t>
      </w:r>
    </w:p>
    <w:p w14:paraId="05ECA788" w14:textId="77777777" w:rsidR="00372FAB" w:rsidRPr="00C2279D" w:rsidRDefault="00372FAB" w:rsidP="00372FAB">
      <w:pPr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C2279D">
        <w:rPr>
          <w:rFonts w:ascii="Calibri" w:hAnsi="Calibri"/>
          <w:sz w:val="22"/>
          <w:szCs w:val="22"/>
        </w:rPr>
        <w:t xml:space="preserve">Exposure Controls, Personal Protection </w:t>
      </w:r>
    </w:p>
    <w:p w14:paraId="62E3AE0C" w14:textId="77777777" w:rsidR="00372FAB" w:rsidRPr="00372FAB" w:rsidRDefault="00372FAB" w:rsidP="00372FAB">
      <w:pPr>
        <w:numPr>
          <w:ilvl w:val="0"/>
          <w:numId w:val="5"/>
        </w:numPr>
        <w:rPr>
          <w:rFonts w:ascii="Calibri" w:hAnsi="Calibri"/>
        </w:rPr>
      </w:pPr>
      <w:r w:rsidRPr="00C2279D">
        <w:rPr>
          <w:rFonts w:ascii="Calibri" w:hAnsi="Calibri"/>
          <w:sz w:val="22"/>
          <w:szCs w:val="22"/>
        </w:rPr>
        <w:t>Physical and Chemical Properties</w:t>
      </w:r>
    </w:p>
    <w:p w14:paraId="5398F18D" w14:textId="77777777" w:rsidR="00372FAB" w:rsidRPr="00372FAB" w:rsidRDefault="00372FAB" w:rsidP="00372FAB">
      <w:pPr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Stability and Reactivity</w:t>
      </w:r>
    </w:p>
    <w:p w14:paraId="2D779D58" w14:textId="77777777" w:rsidR="00372FAB" w:rsidRPr="00372FAB" w:rsidRDefault="00372FAB" w:rsidP="00372FAB">
      <w:pPr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Toxicological Information</w:t>
      </w:r>
    </w:p>
    <w:p w14:paraId="16CC1B82" w14:textId="77777777" w:rsidR="00372FAB" w:rsidRDefault="00372FAB" w:rsidP="00372FAB">
      <w:pPr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Ecological Information</w:t>
      </w:r>
    </w:p>
    <w:p w14:paraId="30EB0442" w14:textId="2F480725" w:rsidR="00A7648F" w:rsidRPr="00372FAB" w:rsidRDefault="00372FAB" w:rsidP="00372FAB">
      <w:pPr>
        <w:numPr>
          <w:ilvl w:val="0"/>
          <w:numId w:val="5"/>
        </w:numPr>
        <w:rPr>
          <w:rFonts w:ascii="Calibri" w:hAnsi="Calibri"/>
        </w:rPr>
        <w:sectPr w:rsidR="00A7648F" w:rsidRPr="00372FAB" w:rsidSect="00A7648F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 w:rsidRPr="00372FAB">
        <w:rPr>
          <w:rFonts w:ascii="Calibri" w:hAnsi="Calibri"/>
          <w:sz w:val="22"/>
          <w:szCs w:val="22"/>
        </w:rPr>
        <w:t>Disposal Considerations</w:t>
      </w:r>
    </w:p>
    <w:p w14:paraId="54E6401D" w14:textId="2373EA2A" w:rsidR="00A7648F" w:rsidRDefault="00A7648F" w:rsidP="007F759C">
      <w:pPr>
        <w:rPr>
          <w:rFonts w:ascii="Calibri" w:hAnsi="Calibri"/>
        </w:rPr>
      </w:pPr>
    </w:p>
    <w:p w14:paraId="3A202A83" w14:textId="72B7B0E9" w:rsidR="00357316" w:rsidRPr="00357316" w:rsidRDefault="00357316" w:rsidP="007F759C">
      <w:pPr>
        <w:rPr>
          <w:rFonts w:ascii="Calibri" w:hAnsi="Calibri"/>
          <w:b/>
          <w:sz w:val="28"/>
          <w:szCs w:val="28"/>
        </w:rPr>
      </w:pPr>
      <w:r w:rsidRPr="00357316">
        <w:rPr>
          <w:rFonts w:ascii="Calibri" w:hAnsi="Calibri"/>
          <w:b/>
          <w:sz w:val="28"/>
          <w:szCs w:val="28"/>
          <w:u w:val="single"/>
        </w:rPr>
        <w:t>Part 1</w:t>
      </w:r>
      <w:r w:rsidR="00692FDC">
        <w:rPr>
          <w:rFonts w:ascii="Calibri" w:hAnsi="Calibri"/>
          <w:b/>
          <w:sz w:val="28"/>
          <w:szCs w:val="28"/>
        </w:rPr>
        <w:t xml:space="preserve">: Answer your group’s acetone </w:t>
      </w:r>
      <w:r w:rsidRPr="00357316">
        <w:rPr>
          <w:rFonts w:ascii="Calibri" w:hAnsi="Calibri"/>
          <w:b/>
          <w:sz w:val="28"/>
          <w:szCs w:val="28"/>
        </w:rPr>
        <w:t xml:space="preserve">SDS questions in the boxes below. Complete sentences are not necessary, but </w:t>
      </w:r>
      <w:proofErr w:type="gramStart"/>
      <w:r w:rsidRPr="00357316">
        <w:rPr>
          <w:rFonts w:ascii="Calibri" w:hAnsi="Calibri"/>
          <w:b/>
          <w:sz w:val="28"/>
          <w:szCs w:val="28"/>
        </w:rPr>
        <w:t>be</w:t>
      </w:r>
      <w:proofErr w:type="gramEnd"/>
      <w:r w:rsidRPr="00357316">
        <w:rPr>
          <w:rFonts w:ascii="Calibri" w:hAnsi="Calibri"/>
          <w:b/>
          <w:sz w:val="28"/>
          <w:szCs w:val="28"/>
        </w:rPr>
        <w:t xml:space="preserve"> prepared to share your answers with the class.</w:t>
      </w:r>
    </w:p>
    <w:p w14:paraId="7F0BC9B7" w14:textId="77777777" w:rsidR="00357316" w:rsidRDefault="00357316" w:rsidP="007F759C">
      <w:pPr>
        <w:rPr>
          <w:rFonts w:ascii="Calibri" w:hAnsi="Calibri"/>
        </w:rPr>
      </w:pPr>
    </w:p>
    <w:p w14:paraId="0246616D" w14:textId="77777777" w:rsidR="00357316" w:rsidRDefault="00357316" w:rsidP="003573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Question #1: ___________________________________________________________________</w:t>
      </w:r>
    </w:p>
    <w:p w14:paraId="61145475" w14:textId="77777777" w:rsidR="00357316" w:rsidRDefault="00357316" w:rsidP="003573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57316" w14:paraId="5687C5A3" w14:textId="77777777" w:rsidTr="00357316">
        <w:tc>
          <w:tcPr>
            <w:tcW w:w="9576" w:type="dxa"/>
          </w:tcPr>
          <w:p w14:paraId="63F8FFBE" w14:textId="77777777" w:rsidR="00357316" w:rsidRDefault="00357316" w:rsidP="007F759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Answer:</w:t>
            </w:r>
          </w:p>
          <w:p w14:paraId="62781ACD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34A91133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5505AC7D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55B724E1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6E0EB409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451DB77A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2014A70D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53596E7F" w14:textId="77777777" w:rsidR="00357316" w:rsidRDefault="00357316" w:rsidP="007F759C">
            <w:pPr>
              <w:rPr>
                <w:rFonts w:ascii="Calibri" w:hAnsi="Calibri"/>
              </w:rPr>
            </w:pPr>
          </w:p>
          <w:p w14:paraId="43740F9D" w14:textId="77777777" w:rsidR="00357316" w:rsidRDefault="00357316" w:rsidP="007F759C">
            <w:pPr>
              <w:rPr>
                <w:rFonts w:ascii="Calibri" w:hAnsi="Calibri"/>
              </w:rPr>
            </w:pPr>
          </w:p>
        </w:tc>
      </w:tr>
    </w:tbl>
    <w:p w14:paraId="6C179076" w14:textId="77777777" w:rsidR="00357316" w:rsidRDefault="00357316" w:rsidP="003573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lastRenderedPageBreak/>
        <w:t>Question #2: ___________________________________________________________________</w:t>
      </w:r>
    </w:p>
    <w:p w14:paraId="5F0DF328" w14:textId="77777777" w:rsidR="00357316" w:rsidRDefault="00357316" w:rsidP="003573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57316" w14:paraId="1AF10A0D" w14:textId="77777777" w:rsidTr="00357316">
        <w:tc>
          <w:tcPr>
            <w:tcW w:w="9576" w:type="dxa"/>
          </w:tcPr>
          <w:p w14:paraId="35361BC6" w14:textId="77777777" w:rsidR="00357316" w:rsidRDefault="00357316" w:rsidP="0035731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Answer: </w:t>
            </w:r>
          </w:p>
          <w:p w14:paraId="77D45763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282976B7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59BC06CC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155F7766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0A74526F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2B8B1FA7" w14:textId="77777777" w:rsidR="00357316" w:rsidRDefault="00357316" w:rsidP="00357316">
            <w:pPr>
              <w:rPr>
                <w:rFonts w:ascii="Calibri" w:hAnsi="Calibri"/>
              </w:rPr>
            </w:pPr>
          </w:p>
          <w:p w14:paraId="134A0D68" w14:textId="77777777" w:rsidR="00357316" w:rsidRDefault="00357316" w:rsidP="007F759C">
            <w:pPr>
              <w:rPr>
                <w:rFonts w:ascii="Calibri" w:hAnsi="Calibri"/>
              </w:rPr>
            </w:pPr>
          </w:p>
        </w:tc>
      </w:tr>
    </w:tbl>
    <w:p w14:paraId="2C1B6233" w14:textId="77777777" w:rsidR="00357316" w:rsidRDefault="00357316" w:rsidP="007F759C">
      <w:pPr>
        <w:rPr>
          <w:rFonts w:ascii="Calibri" w:hAnsi="Calibri"/>
        </w:rPr>
      </w:pPr>
    </w:p>
    <w:p w14:paraId="31931153" w14:textId="77777777" w:rsidR="00357316" w:rsidRDefault="00357316" w:rsidP="007F759C">
      <w:pPr>
        <w:rPr>
          <w:rFonts w:ascii="Calibri" w:hAnsi="Calibri"/>
        </w:rPr>
      </w:pPr>
    </w:p>
    <w:p w14:paraId="008AB275" w14:textId="6271E545" w:rsidR="007F759C" w:rsidRPr="00357316" w:rsidRDefault="00357316" w:rsidP="007F759C">
      <w:pPr>
        <w:rPr>
          <w:rFonts w:ascii="Calibri" w:hAnsi="Calibri"/>
          <w:b/>
          <w:i/>
          <w:sz w:val="28"/>
          <w:szCs w:val="28"/>
        </w:rPr>
      </w:pPr>
      <w:r w:rsidRPr="00357316">
        <w:rPr>
          <w:rFonts w:ascii="Calibri" w:hAnsi="Calibri"/>
          <w:b/>
          <w:i/>
          <w:sz w:val="28"/>
          <w:szCs w:val="28"/>
          <w:u w:val="single"/>
        </w:rPr>
        <w:t>Part 2</w:t>
      </w:r>
      <w:r w:rsidR="00543EAE">
        <w:rPr>
          <w:rFonts w:ascii="Calibri" w:hAnsi="Calibri"/>
          <w:b/>
          <w:i/>
          <w:sz w:val="28"/>
          <w:szCs w:val="28"/>
        </w:rPr>
        <w:t xml:space="preserve">: Use the </w:t>
      </w:r>
      <w:r w:rsidR="007F759C" w:rsidRPr="00357316">
        <w:rPr>
          <w:rFonts w:ascii="Calibri" w:hAnsi="Calibri"/>
          <w:b/>
          <w:i/>
          <w:sz w:val="28"/>
          <w:szCs w:val="28"/>
        </w:rPr>
        <w:t xml:space="preserve">SDS sheet for your assigned chemical to answer the following questions. </w:t>
      </w:r>
      <w:r w:rsidR="007914F0" w:rsidRPr="00357316">
        <w:rPr>
          <w:rFonts w:ascii="Calibri" w:hAnsi="Calibri"/>
          <w:b/>
          <w:i/>
          <w:sz w:val="28"/>
          <w:szCs w:val="28"/>
        </w:rPr>
        <w:t>I</w:t>
      </w:r>
      <w:r w:rsidR="00BB72F2">
        <w:rPr>
          <w:rFonts w:ascii="Calibri" w:hAnsi="Calibri"/>
          <w:b/>
          <w:i/>
          <w:sz w:val="28"/>
          <w:szCs w:val="28"/>
        </w:rPr>
        <w:t xml:space="preserve">nclude which section(s) of the </w:t>
      </w:r>
      <w:r w:rsidR="007914F0" w:rsidRPr="00357316">
        <w:rPr>
          <w:rFonts w:ascii="Calibri" w:hAnsi="Calibri"/>
          <w:b/>
          <w:i/>
          <w:sz w:val="28"/>
          <w:szCs w:val="28"/>
        </w:rPr>
        <w:t xml:space="preserve">SDS you used to find the answer. </w:t>
      </w:r>
      <w:r w:rsidR="007F759C" w:rsidRPr="00357316">
        <w:rPr>
          <w:rFonts w:ascii="Calibri" w:hAnsi="Calibri"/>
          <w:b/>
          <w:i/>
          <w:sz w:val="28"/>
          <w:szCs w:val="28"/>
        </w:rPr>
        <w:t>Comple</w:t>
      </w:r>
      <w:r w:rsidR="007914F0" w:rsidRPr="00357316">
        <w:rPr>
          <w:rFonts w:ascii="Calibri" w:hAnsi="Calibri"/>
          <w:b/>
          <w:i/>
          <w:sz w:val="28"/>
          <w:szCs w:val="28"/>
        </w:rPr>
        <w:t>te sentences are not necessary.</w:t>
      </w:r>
    </w:p>
    <w:p w14:paraId="63ECD0A0" w14:textId="77777777" w:rsidR="007F759C" w:rsidRDefault="007F759C" w:rsidP="007F759C">
      <w:pPr>
        <w:rPr>
          <w:rFonts w:ascii="Calibri" w:hAnsi="Calibri"/>
        </w:rPr>
      </w:pPr>
    </w:p>
    <w:tbl>
      <w:tblPr>
        <w:tblStyle w:val="TableGrid"/>
        <w:tblW w:w="0" w:type="auto"/>
        <w:jc w:val="center"/>
        <w:tblInd w:w="-834" w:type="dxa"/>
        <w:tblLook w:val="04A0" w:firstRow="1" w:lastRow="0" w:firstColumn="1" w:lastColumn="0" w:noHBand="0" w:noVBand="1"/>
      </w:tblPr>
      <w:tblGrid>
        <w:gridCol w:w="3592"/>
        <w:gridCol w:w="3489"/>
      </w:tblGrid>
      <w:tr w:rsidR="007914F0" w14:paraId="69809692" w14:textId="77777777" w:rsidTr="00372FAB">
        <w:trPr>
          <w:trHeight w:val="296"/>
          <w:jc w:val="center"/>
        </w:trPr>
        <w:tc>
          <w:tcPr>
            <w:tcW w:w="7081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F0C64B8" w14:textId="46756FFE" w:rsidR="007914F0" w:rsidRPr="007914F0" w:rsidRDefault="007914F0" w:rsidP="007914F0">
            <w:pPr>
              <w:jc w:val="center"/>
              <w:rPr>
                <w:rFonts w:ascii="Calibri" w:hAnsi="Calibri"/>
                <w:b/>
              </w:rPr>
            </w:pPr>
            <w:r w:rsidRPr="007914F0">
              <w:rPr>
                <w:rFonts w:ascii="Calibri" w:hAnsi="Calibri"/>
                <w:b/>
              </w:rPr>
              <w:t>SDS Sections</w:t>
            </w:r>
          </w:p>
        </w:tc>
      </w:tr>
      <w:tr w:rsidR="00372FAB" w14:paraId="2813DDF2" w14:textId="77777777" w:rsidTr="00372FAB">
        <w:trPr>
          <w:trHeight w:val="2400"/>
          <w:jc w:val="center"/>
        </w:trPr>
        <w:tc>
          <w:tcPr>
            <w:tcW w:w="3592" w:type="dxa"/>
            <w:tcBorders>
              <w:right w:val="nil"/>
            </w:tcBorders>
          </w:tcPr>
          <w:p w14:paraId="051D53EE" w14:textId="68C7BF01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Chemical Product and Company Identification  </w:t>
            </w:r>
          </w:p>
          <w:p w14:paraId="42EEA510" w14:textId="77777777" w:rsidR="00372FAB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Hazards Identification</w:t>
            </w:r>
          </w:p>
          <w:p w14:paraId="0D9B34F1" w14:textId="0B975330" w:rsidR="00372FAB" w:rsidRPr="00372FAB" w:rsidRDefault="00372FAB" w:rsidP="00372FAB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Composition, Information on Ingredients </w:t>
            </w:r>
          </w:p>
          <w:p w14:paraId="583F3931" w14:textId="77777777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First Aid Measures </w:t>
            </w:r>
          </w:p>
          <w:p w14:paraId="0C81F99A" w14:textId="77777777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Fire Fighting Measures </w:t>
            </w:r>
          </w:p>
          <w:p w14:paraId="71513287" w14:textId="77777777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Accidental Release Measures (</w:t>
            </w:r>
            <w:r w:rsidRPr="00C2279D">
              <w:rPr>
                <w:rFonts w:ascii="Calibri" w:hAnsi="Calibri"/>
                <w:b/>
                <w:bCs/>
                <w:sz w:val="22"/>
                <w:szCs w:val="22"/>
                <w:u w:val="single"/>
              </w:rPr>
              <w:t>SPILLS</w:t>
            </w:r>
            <w:r w:rsidRPr="00C2279D">
              <w:rPr>
                <w:rFonts w:ascii="Calibri" w:hAnsi="Calibri"/>
                <w:sz w:val="22"/>
                <w:szCs w:val="22"/>
              </w:rPr>
              <w:t>)</w:t>
            </w:r>
          </w:p>
          <w:p w14:paraId="1E03F27E" w14:textId="77777777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Handling and Storage  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7E2041" w14:textId="36455CC0" w:rsidR="00372FAB" w:rsidRPr="00C2279D" w:rsidRDefault="00372FAB" w:rsidP="007914F0">
            <w:pPr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 xml:space="preserve">Exposure Controls, Personal Protection </w:t>
            </w:r>
          </w:p>
          <w:p w14:paraId="475F1A73" w14:textId="77777777" w:rsidR="00372FAB" w:rsidRPr="00372FAB" w:rsidRDefault="00372FAB" w:rsidP="007F75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 w:rsidRPr="00C2279D">
              <w:rPr>
                <w:rFonts w:ascii="Calibri" w:hAnsi="Calibri"/>
                <w:sz w:val="22"/>
                <w:szCs w:val="22"/>
              </w:rPr>
              <w:t>Physical and Chemical Properties</w:t>
            </w:r>
          </w:p>
          <w:p w14:paraId="26868898" w14:textId="77777777" w:rsidR="00372FAB" w:rsidRPr="00372FAB" w:rsidRDefault="00372FAB" w:rsidP="007F75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Stability and Reactivity</w:t>
            </w:r>
          </w:p>
          <w:p w14:paraId="460A0E82" w14:textId="77777777" w:rsidR="00372FAB" w:rsidRPr="00372FAB" w:rsidRDefault="00372FAB" w:rsidP="007F75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Toxicological Information</w:t>
            </w:r>
          </w:p>
          <w:p w14:paraId="1DA4887D" w14:textId="77777777" w:rsidR="00372FAB" w:rsidRPr="00372FAB" w:rsidRDefault="00372FAB" w:rsidP="007F75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Ecological Information</w:t>
            </w:r>
          </w:p>
          <w:p w14:paraId="2DA82EB0" w14:textId="25146C4C" w:rsidR="00372FAB" w:rsidRPr="00372FAB" w:rsidRDefault="00372FAB" w:rsidP="00372FAB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Disposal Considerations</w:t>
            </w:r>
          </w:p>
        </w:tc>
        <w:bookmarkStart w:id="0" w:name="_GoBack"/>
        <w:bookmarkEnd w:id="0"/>
      </w:tr>
    </w:tbl>
    <w:p w14:paraId="1D3655BF" w14:textId="77777777" w:rsidR="007914F0" w:rsidRDefault="007914F0" w:rsidP="007F759C">
      <w:pPr>
        <w:rPr>
          <w:rFonts w:ascii="Calibri" w:hAnsi="Calibri"/>
        </w:rPr>
      </w:pPr>
    </w:p>
    <w:p w14:paraId="48844924" w14:textId="77777777" w:rsidR="00C2279D" w:rsidRDefault="00C2279D" w:rsidP="007F759C">
      <w:pPr>
        <w:rPr>
          <w:rFonts w:ascii="Calibri" w:hAnsi="Calibri"/>
        </w:rPr>
      </w:pPr>
    </w:p>
    <w:p w14:paraId="15F6D23B" w14:textId="77777777" w:rsidR="007914F0" w:rsidRPr="00C2279D" w:rsidRDefault="007F759C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What is the name of your chemical? </w:t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  <w:t xml:space="preserve">        </w:t>
      </w:r>
      <w:r w:rsidR="00C2279D" w:rsidRPr="00C2279D">
        <w:rPr>
          <w:rFonts w:ascii="Calibri" w:hAnsi="Calibri"/>
          <w:i/>
        </w:rPr>
        <w:t>Section: _____</w:t>
      </w:r>
      <w:r w:rsidR="007914F0" w:rsidRPr="00C2279D">
        <w:rPr>
          <w:rFonts w:ascii="Calibri" w:hAnsi="Calibri"/>
          <w:i/>
        </w:rPr>
        <w:t>__</w:t>
      </w:r>
    </w:p>
    <w:p w14:paraId="38EBE758" w14:textId="77777777" w:rsidR="007F759C" w:rsidRPr="00C2279D" w:rsidRDefault="007F759C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</w:t>
      </w:r>
      <w:r w:rsidR="00C2279D">
        <w:rPr>
          <w:rFonts w:ascii="Calibri" w:hAnsi="Calibri"/>
        </w:rPr>
        <w:t>__________________________</w:t>
      </w:r>
      <w:r w:rsidRPr="00C2279D">
        <w:rPr>
          <w:rFonts w:ascii="Calibri" w:hAnsi="Calibri"/>
        </w:rPr>
        <w:t>________________</w:t>
      </w:r>
    </w:p>
    <w:p w14:paraId="4D16E080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01AF7DEC" w14:textId="77777777" w:rsidR="007914F0" w:rsidRPr="00C2279D" w:rsidRDefault="007F759C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Is your chemical not flammable, slightly </w:t>
      </w:r>
      <w:r w:rsidR="007914F0" w:rsidRPr="00C2279D">
        <w:rPr>
          <w:rFonts w:ascii="Calibri" w:hAnsi="Calibri"/>
        </w:rPr>
        <w:t xml:space="preserve">flammable, or highly flammable? </w:t>
      </w:r>
      <w:r w:rsidR="00C2279D" w:rsidRPr="00C2279D">
        <w:rPr>
          <w:rFonts w:ascii="Calibri" w:hAnsi="Calibri"/>
        </w:rPr>
        <w:t>Section: ____</w:t>
      </w:r>
      <w:r w:rsidR="007914F0" w:rsidRPr="00C2279D">
        <w:rPr>
          <w:rFonts w:ascii="Calibri" w:hAnsi="Calibri"/>
        </w:rPr>
        <w:t>_</w:t>
      </w:r>
    </w:p>
    <w:p w14:paraId="447E7E08" w14:textId="77777777" w:rsidR="007F759C" w:rsidRPr="00C2279D" w:rsidRDefault="007F759C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43B5D4B2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31AD8EB3" w14:textId="77777777" w:rsidR="007914F0" w:rsidRPr="00C2279D" w:rsidRDefault="007F759C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What </w:t>
      </w:r>
      <w:r w:rsidR="007914F0" w:rsidRPr="00C2279D">
        <w:rPr>
          <w:rFonts w:ascii="Calibri" w:hAnsi="Calibri"/>
        </w:rPr>
        <w:t>does your che</w:t>
      </w:r>
      <w:r w:rsidR="00C2279D" w:rsidRPr="00C2279D">
        <w:rPr>
          <w:rFonts w:ascii="Calibri" w:hAnsi="Calibri"/>
        </w:rPr>
        <w:t>mical look like?</w:t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  <w:t xml:space="preserve">      </w:t>
      </w:r>
      <w:r w:rsidR="00C2279D" w:rsidRPr="00C2279D">
        <w:rPr>
          <w:rFonts w:ascii="Calibri" w:hAnsi="Calibri"/>
          <w:i/>
        </w:rPr>
        <w:t>Section: ___</w:t>
      </w:r>
      <w:r w:rsidR="007914F0" w:rsidRPr="00C2279D">
        <w:rPr>
          <w:rFonts w:ascii="Calibri" w:hAnsi="Calibri"/>
          <w:i/>
        </w:rPr>
        <w:t>_____</w:t>
      </w:r>
    </w:p>
    <w:p w14:paraId="6A48414A" w14:textId="77777777" w:rsidR="007F759C" w:rsidRPr="00C2279D" w:rsidRDefault="007F759C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70FDB309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4FCA4379" w14:textId="77777777" w:rsidR="007914F0" w:rsidRPr="00C2279D" w:rsidRDefault="007914F0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Should you get this chemical on your skin? Why</w:t>
      </w:r>
      <w:r w:rsidR="00C2279D">
        <w:rPr>
          <w:rFonts w:ascii="Calibri" w:hAnsi="Calibri"/>
        </w:rPr>
        <w:t xml:space="preserve"> or why not? </w:t>
      </w:r>
      <w:r w:rsidR="00C2279D">
        <w:rPr>
          <w:rFonts w:ascii="Calibri" w:hAnsi="Calibri"/>
        </w:rPr>
        <w:tab/>
        <w:t xml:space="preserve">      </w:t>
      </w:r>
      <w:r w:rsidR="00C2279D" w:rsidRPr="00C2279D">
        <w:rPr>
          <w:rFonts w:ascii="Calibri" w:hAnsi="Calibri"/>
          <w:i/>
        </w:rPr>
        <w:t>Section: ______</w:t>
      </w:r>
      <w:r w:rsidRPr="00C2279D">
        <w:rPr>
          <w:rFonts w:ascii="Calibri" w:hAnsi="Calibri"/>
          <w:i/>
        </w:rPr>
        <w:t>__</w:t>
      </w:r>
    </w:p>
    <w:p w14:paraId="1D8B65AE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07C88D32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33DD677E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4FD82CAE" w14:textId="77777777" w:rsidR="007F759C" w:rsidRPr="00C2279D" w:rsidRDefault="007F759C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What chemicals should not be stored around, near, or with your assigned chemical?</w:t>
      </w:r>
      <w:r w:rsidR="007914F0" w:rsidRPr="00C2279D">
        <w:rPr>
          <w:rFonts w:ascii="Calibri" w:hAnsi="Calibri"/>
        </w:rPr>
        <w:t xml:space="preserve"> Should it be stored in a sp</w:t>
      </w:r>
      <w:r w:rsidR="00C2279D" w:rsidRPr="00C2279D">
        <w:rPr>
          <w:rFonts w:ascii="Calibri" w:hAnsi="Calibri"/>
        </w:rPr>
        <w:t>ecific cabinet?</w:t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  <w:t xml:space="preserve">      </w:t>
      </w:r>
      <w:r w:rsidR="00C2279D" w:rsidRPr="00C2279D">
        <w:rPr>
          <w:rFonts w:ascii="Calibri" w:hAnsi="Calibri"/>
          <w:i/>
        </w:rPr>
        <w:t>Section: ____</w:t>
      </w:r>
      <w:r w:rsidR="007914F0" w:rsidRPr="00C2279D">
        <w:rPr>
          <w:rFonts w:ascii="Calibri" w:hAnsi="Calibri"/>
          <w:i/>
        </w:rPr>
        <w:t>____</w:t>
      </w:r>
    </w:p>
    <w:p w14:paraId="3336FC3C" w14:textId="77777777" w:rsidR="007F759C" w:rsidRPr="00C2279D" w:rsidRDefault="007F759C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F774849" w14:textId="77777777" w:rsid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7E1D0516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3A5924C3" w14:textId="77777777" w:rsidR="007F759C" w:rsidRPr="00C2279D" w:rsidRDefault="007F759C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If a student accidentally spills this chemical, </w:t>
      </w:r>
      <w:r w:rsidR="00C2279D">
        <w:rPr>
          <w:rFonts w:ascii="Calibri" w:hAnsi="Calibri"/>
        </w:rPr>
        <w:t>how should he/</w:t>
      </w:r>
      <w:r w:rsidR="007914F0" w:rsidRPr="00C2279D">
        <w:rPr>
          <w:rFonts w:ascii="Calibri" w:hAnsi="Calibri"/>
        </w:rPr>
        <w:t>she clean it up</w:t>
      </w:r>
      <w:r w:rsidRPr="00C2279D">
        <w:rPr>
          <w:rFonts w:ascii="Calibri" w:hAnsi="Calibri"/>
        </w:rPr>
        <w:t xml:space="preserve">? </w:t>
      </w:r>
      <w:r w:rsidR="00C2279D" w:rsidRPr="00C2279D">
        <w:rPr>
          <w:rFonts w:ascii="Calibri" w:hAnsi="Calibri"/>
          <w:i/>
        </w:rPr>
        <w:t>Section: ___</w:t>
      </w:r>
    </w:p>
    <w:p w14:paraId="08E42BC7" w14:textId="77777777" w:rsidR="007F759C" w:rsidRPr="00C2279D" w:rsidRDefault="007F759C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34702A17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4E0B820E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2A893ACA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6DA119D7" w14:textId="77777777" w:rsidR="00C2279D" w:rsidRPr="00C2279D" w:rsidRDefault="00C2279D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How shou</w:t>
      </w:r>
      <w:r>
        <w:rPr>
          <w:rFonts w:ascii="Calibri" w:hAnsi="Calibri"/>
        </w:rPr>
        <w:t>ld you dispose of this chemical? Write the number and description of the disposal method (look it up in the disposal methods packet).</w:t>
      </w:r>
      <w:r>
        <w:rPr>
          <w:rFonts w:ascii="Calibri" w:hAnsi="Calibri"/>
        </w:rPr>
        <w:tab/>
        <w:t xml:space="preserve">      </w:t>
      </w:r>
      <w:r w:rsidRPr="00C2279D">
        <w:rPr>
          <w:rFonts w:ascii="Calibri" w:hAnsi="Calibri"/>
          <w:i/>
        </w:rPr>
        <w:t>Section: ________</w:t>
      </w:r>
    </w:p>
    <w:p w14:paraId="586951BA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B7139E4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21C6BA32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FE1C5E3" w14:textId="77777777" w:rsidR="00C2279D" w:rsidRDefault="00C2279D" w:rsidP="007914F0">
      <w:pPr>
        <w:spacing w:line="360" w:lineRule="auto"/>
        <w:rPr>
          <w:rFonts w:ascii="Calibri" w:hAnsi="Calibri"/>
        </w:rPr>
      </w:pPr>
    </w:p>
    <w:p w14:paraId="7371785E" w14:textId="77777777" w:rsidR="007F759C" w:rsidRPr="00C2279D" w:rsidRDefault="007914F0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What kind of safety gear (personal protective equipment) should you wear while handling this chemical?</w:t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  <w:t xml:space="preserve">      </w:t>
      </w:r>
      <w:r w:rsidR="00C2279D" w:rsidRPr="00C2279D">
        <w:rPr>
          <w:rFonts w:ascii="Calibri" w:hAnsi="Calibri"/>
          <w:i/>
        </w:rPr>
        <w:t>Section: ________</w:t>
      </w:r>
    </w:p>
    <w:p w14:paraId="6323A55C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698B93F5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2AB82088" w14:textId="77777777" w:rsidR="00357316" w:rsidRPr="00C2279D" w:rsidRDefault="00357316" w:rsidP="00357316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74C4C4EA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3BC33819" w14:textId="77777777" w:rsidR="007914F0" w:rsidRPr="00C2279D" w:rsidRDefault="007914F0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If this chemical catches on fire, how should you put the fire out? </w:t>
      </w:r>
      <w:r w:rsidR="00C2279D">
        <w:rPr>
          <w:rFonts w:ascii="Calibri" w:hAnsi="Calibri"/>
        </w:rPr>
        <w:t xml:space="preserve">         </w:t>
      </w:r>
      <w:r w:rsidR="00C2279D" w:rsidRPr="00C2279D">
        <w:rPr>
          <w:rFonts w:ascii="Calibri" w:hAnsi="Calibri"/>
          <w:i/>
        </w:rPr>
        <w:t>Section: ________</w:t>
      </w:r>
    </w:p>
    <w:p w14:paraId="4B4BF0EC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45655036" w14:textId="3A3B668E" w:rsidR="00C2279D" w:rsidRPr="00E83AFE" w:rsidRDefault="00C2279D" w:rsidP="00E83AFE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AC2F35E" w14:textId="77777777" w:rsidR="00C2279D" w:rsidRPr="00C2279D" w:rsidRDefault="007914F0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 xml:space="preserve">What is the shelf life of this chemical? </w:t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</w:r>
      <w:r w:rsidR="00C2279D">
        <w:rPr>
          <w:rFonts w:ascii="Calibri" w:hAnsi="Calibri"/>
        </w:rPr>
        <w:tab/>
        <w:t xml:space="preserve">      </w:t>
      </w:r>
      <w:r w:rsidR="00C2279D" w:rsidRPr="00C2279D">
        <w:rPr>
          <w:rFonts w:ascii="Calibri" w:hAnsi="Calibri"/>
          <w:i/>
        </w:rPr>
        <w:t>Section: ________</w:t>
      </w:r>
    </w:p>
    <w:p w14:paraId="03FF4F7E" w14:textId="77777777" w:rsidR="007914F0" w:rsidRPr="00C2279D" w:rsidRDefault="007914F0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</w:t>
      </w:r>
      <w:r w:rsidR="00C2279D">
        <w:rPr>
          <w:rFonts w:ascii="Calibri" w:hAnsi="Calibri"/>
        </w:rPr>
        <w:t>____________________________</w:t>
      </w:r>
      <w:r w:rsidRPr="00C2279D">
        <w:rPr>
          <w:rFonts w:ascii="Calibri" w:hAnsi="Calibri"/>
        </w:rPr>
        <w:t>_______</w:t>
      </w:r>
    </w:p>
    <w:p w14:paraId="74994F4A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3883C4C4" w14:textId="77777777" w:rsidR="00C2279D" w:rsidRDefault="00C2279D" w:rsidP="00C2279D">
      <w:pPr>
        <w:pStyle w:val="ListParagraph"/>
        <w:spacing w:line="360" w:lineRule="auto"/>
        <w:rPr>
          <w:rFonts w:ascii="Calibri" w:hAnsi="Calibri"/>
        </w:rPr>
      </w:pPr>
    </w:p>
    <w:p w14:paraId="322068D9" w14:textId="77777777" w:rsidR="00C2279D" w:rsidRPr="00C2279D" w:rsidRDefault="007914F0" w:rsidP="00C2279D">
      <w:pPr>
        <w:pStyle w:val="ListParagraph"/>
        <w:numPr>
          <w:ilvl w:val="0"/>
          <w:numId w:val="4"/>
        </w:numPr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What are the acute toxicolo</w:t>
      </w:r>
      <w:r w:rsidR="00C2279D" w:rsidRPr="00C2279D">
        <w:rPr>
          <w:rFonts w:ascii="Calibri" w:hAnsi="Calibri"/>
        </w:rPr>
        <w:t>gical effects of this chemical?</w:t>
      </w:r>
      <w:r w:rsidR="00C2279D" w:rsidRPr="00C2279D">
        <w:rPr>
          <w:rFonts w:ascii="Calibri" w:hAnsi="Calibri"/>
        </w:rPr>
        <w:tab/>
      </w:r>
      <w:r w:rsidR="00C2279D" w:rsidRPr="00C2279D">
        <w:rPr>
          <w:rFonts w:ascii="Calibri" w:hAnsi="Calibri"/>
        </w:rPr>
        <w:tab/>
      </w:r>
      <w:r w:rsidR="00C2279D">
        <w:rPr>
          <w:rFonts w:ascii="Calibri" w:hAnsi="Calibri"/>
        </w:rPr>
        <w:t xml:space="preserve">      </w:t>
      </w:r>
      <w:r w:rsidR="00C2279D" w:rsidRPr="00C2279D">
        <w:rPr>
          <w:rFonts w:ascii="Calibri" w:hAnsi="Calibri"/>
          <w:i/>
        </w:rPr>
        <w:t>Section: ________</w:t>
      </w:r>
    </w:p>
    <w:p w14:paraId="206317EA" w14:textId="77777777" w:rsidR="007F759C" w:rsidRDefault="007914F0" w:rsidP="00C2279D">
      <w:pPr>
        <w:spacing w:line="360" w:lineRule="auto"/>
        <w:ind w:firstLine="720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14991FA3" w14:textId="77777777" w:rsidR="00C2279D" w:rsidRPr="00C2279D" w:rsidRDefault="00C2279D" w:rsidP="00C2279D">
      <w:pPr>
        <w:spacing w:line="360" w:lineRule="auto"/>
        <w:ind w:firstLine="720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15F6976" w14:textId="77777777" w:rsidR="00C2279D" w:rsidRPr="00C2279D" w:rsidRDefault="00C2279D" w:rsidP="00C2279D">
      <w:pPr>
        <w:pStyle w:val="ListParagraph"/>
        <w:spacing w:line="360" w:lineRule="auto"/>
        <w:rPr>
          <w:rFonts w:ascii="Calibri" w:hAnsi="Calibri"/>
        </w:rPr>
      </w:pPr>
      <w:r w:rsidRPr="00C2279D">
        <w:rPr>
          <w:rFonts w:ascii="Calibri" w:hAnsi="Calibri"/>
        </w:rPr>
        <w:t>________________________________________________________________________</w:t>
      </w:r>
    </w:p>
    <w:p w14:paraId="545DA503" w14:textId="77777777" w:rsidR="00C2279D" w:rsidRDefault="00357316" w:rsidP="00357316">
      <w:pPr>
        <w:spacing w:line="360" w:lineRule="auto"/>
        <w:ind w:firstLine="720"/>
        <w:jc w:val="center"/>
        <w:rPr>
          <w:rFonts w:ascii="Calibri" w:hAnsi="Calibri"/>
        </w:rPr>
      </w:pPr>
      <w:r>
        <w:rPr>
          <w:rFonts w:ascii="Helvetica" w:hAnsi="Helvetica" w:cs="Helvetica"/>
          <w:noProof/>
        </w:rPr>
        <w:drawing>
          <wp:inline distT="0" distB="0" distL="0" distR="0" wp14:anchorId="7FE40FFD" wp14:editId="6B46583D">
            <wp:extent cx="1820478" cy="17780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478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0596E" w14:textId="77777777" w:rsidR="00357316" w:rsidRPr="00357316" w:rsidRDefault="00357316" w:rsidP="00357316">
      <w:pPr>
        <w:spacing w:line="360" w:lineRule="auto"/>
        <w:rPr>
          <w:rFonts w:ascii="Calibri" w:hAnsi="Calibri"/>
          <w:b/>
          <w:sz w:val="40"/>
          <w:szCs w:val="40"/>
          <w:u w:val="single"/>
        </w:rPr>
      </w:pPr>
      <w:r w:rsidRPr="00357316">
        <w:rPr>
          <w:rFonts w:ascii="Calibri" w:hAnsi="Calibri"/>
          <w:b/>
          <w:sz w:val="40"/>
          <w:szCs w:val="40"/>
          <w:u w:val="single"/>
        </w:rPr>
        <w:t>Acetone Questions:</w:t>
      </w:r>
    </w:p>
    <w:p w14:paraId="67C395AB" w14:textId="77777777" w:rsidR="00357316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 xml:space="preserve">What is one “synonym” for acetone? (a synonym is another name for </w:t>
      </w:r>
      <w:r>
        <w:rPr>
          <w:rFonts w:ascii="Calibri" w:hAnsi="Calibri"/>
          <w:sz w:val="40"/>
          <w:szCs w:val="40"/>
        </w:rPr>
        <w:t>something</w:t>
      </w:r>
      <w:r w:rsidRPr="00784E73">
        <w:rPr>
          <w:rFonts w:ascii="Calibri" w:hAnsi="Calibri"/>
          <w:sz w:val="40"/>
          <w:szCs w:val="40"/>
        </w:rPr>
        <w:t>)</w:t>
      </w:r>
    </w:p>
    <w:p w14:paraId="5551B09D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39F15BAA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B56606C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does acetone look like?</w:t>
      </w:r>
    </w:p>
    <w:p w14:paraId="3BBDFD01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029FED41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4C5D7A94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happens if you get acetone on your skin?</w:t>
      </w:r>
    </w:p>
    <w:p w14:paraId="393460CD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9726B92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5958460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How flammable is acetone?</w:t>
      </w:r>
    </w:p>
    <w:p w14:paraId="74042386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5DD3C4EA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0361AF4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Where should you store acetone in the lab?</w:t>
      </w:r>
    </w:p>
    <w:p w14:paraId="56B4C33A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6FB277F0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CB0134C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should you do if you spill acetone?</w:t>
      </w:r>
    </w:p>
    <w:p w14:paraId="79E10DAB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49D648C4" w14:textId="77777777" w:rsidR="00357316" w:rsidRDefault="00357316" w:rsidP="00357316">
      <w:pPr>
        <w:rPr>
          <w:rFonts w:ascii="Calibri" w:hAnsi="Calibri"/>
          <w:sz w:val="40"/>
          <w:szCs w:val="40"/>
        </w:rPr>
      </w:pPr>
    </w:p>
    <w:p w14:paraId="3CB2538E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should you do if you accidentally ingest (eat/drink) acetone?</w:t>
      </w:r>
    </w:p>
    <w:p w14:paraId="203C4BF3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443A6931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0FE25452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8C98742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should you wear when handling acetone in the lab?</w:t>
      </w:r>
    </w:p>
    <w:p w14:paraId="6656D507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C3756AB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6204B1E4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is the melting point of acetone in degrees Celsius?</w:t>
      </w:r>
    </w:p>
    <w:p w14:paraId="69295483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19C19E0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0C99A2FC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D0E53B7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What is the shelf life of acetone?</w:t>
      </w:r>
    </w:p>
    <w:p w14:paraId="29AEA033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2B447CCD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D7487C1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7A88FBA8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>How should you dispose of acetone?</w:t>
      </w:r>
    </w:p>
    <w:p w14:paraId="742B68AB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405B6613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0D67CDC8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</w:p>
    <w:p w14:paraId="624E3431" w14:textId="77777777" w:rsidR="00357316" w:rsidRPr="00784E73" w:rsidRDefault="00357316" w:rsidP="00357316">
      <w:pPr>
        <w:rPr>
          <w:rFonts w:ascii="Calibri" w:hAnsi="Calibri"/>
          <w:sz w:val="40"/>
          <w:szCs w:val="40"/>
        </w:rPr>
      </w:pPr>
      <w:r w:rsidRPr="00784E73">
        <w:rPr>
          <w:rFonts w:ascii="Calibri" w:hAnsi="Calibri"/>
          <w:sz w:val="40"/>
          <w:szCs w:val="40"/>
        </w:rPr>
        <w:t xml:space="preserve">Which organs does </w:t>
      </w:r>
      <w:proofErr w:type="gramStart"/>
      <w:r w:rsidRPr="00784E73">
        <w:rPr>
          <w:rFonts w:ascii="Calibri" w:hAnsi="Calibri"/>
          <w:sz w:val="40"/>
          <w:szCs w:val="40"/>
        </w:rPr>
        <w:t>acetone damage</w:t>
      </w:r>
      <w:proofErr w:type="gramEnd"/>
      <w:r w:rsidRPr="00784E73">
        <w:rPr>
          <w:rFonts w:ascii="Calibri" w:hAnsi="Calibri"/>
          <w:sz w:val="40"/>
          <w:szCs w:val="40"/>
        </w:rPr>
        <w:t xml:space="preserve"> the most?</w:t>
      </w:r>
    </w:p>
    <w:p w14:paraId="6D352107" w14:textId="77777777" w:rsidR="00357316" w:rsidRDefault="00357316" w:rsidP="00357316">
      <w:pPr>
        <w:spacing w:line="360" w:lineRule="auto"/>
        <w:rPr>
          <w:rFonts w:ascii="Calibri" w:hAnsi="Calibri"/>
        </w:rPr>
      </w:pPr>
    </w:p>
    <w:p w14:paraId="2A40F298" w14:textId="77777777" w:rsidR="00357316" w:rsidRDefault="00357316" w:rsidP="00357316">
      <w:pPr>
        <w:spacing w:line="360" w:lineRule="auto"/>
        <w:rPr>
          <w:rFonts w:ascii="Calibri" w:hAnsi="Calibri"/>
        </w:rPr>
      </w:pPr>
    </w:p>
    <w:p w14:paraId="18A77E2C" w14:textId="77777777" w:rsidR="00357316" w:rsidRDefault="00357316" w:rsidP="00357316">
      <w:pPr>
        <w:spacing w:line="360" w:lineRule="auto"/>
        <w:rPr>
          <w:rFonts w:ascii="Calibri" w:hAnsi="Calibri"/>
        </w:rPr>
      </w:pPr>
    </w:p>
    <w:p w14:paraId="6CA0265D" w14:textId="77777777" w:rsidR="00357316" w:rsidRDefault="00357316" w:rsidP="00357316">
      <w:pPr>
        <w:spacing w:line="360" w:lineRule="auto"/>
        <w:rPr>
          <w:rFonts w:ascii="Calibri" w:hAnsi="Calibri"/>
        </w:rPr>
      </w:pPr>
    </w:p>
    <w:p w14:paraId="56ECA975" w14:textId="77777777" w:rsidR="00357316" w:rsidRDefault="00357316">
      <w:pPr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502DC817" w14:textId="77777777" w:rsidR="00357316" w:rsidRDefault="00357316" w:rsidP="003573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Name: ______________________________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</w:t>
      </w:r>
    </w:p>
    <w:p w14:paraId="07620B5A" w14:textId="77777777" w:rsidR="00357316" w:rsidRPr="00357316" w:rsidRDefault="00357316" w:rsidP="00357316">
      <w:pPr>
        <w:spacing w:line="360" w:lineRule="auto"/>
        <w:jc w:val="center"/>
        <w:rPr>
          <w:rFonts w:ascii="Calibri" w:hAnsi="Calibri"/>
          <w:sz w:val="50"/>
          <w:szCs w:val="50"/>
        </w:rPr>
      </w:pPr>
      <w:r w:rsidRPr="00357316">
        <w:rPr>
          <w:rFonts w:ascii="Calibri" w:hAnsi="Calibri"/>
          <w:sz w:val="50"/>
          <w:szCs w:val="50"/>
        </w:rPr>
        <w:t>Exit Ticket</w:t>
      </w:r>
    </w:p>
    <w:p w14:paraId="575A2BE0" w14:textId="77777777" w:rsidR="00357316" w:rsidRDefault="00357316" w:rsidP="00357316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1. Fill in the blank with one of the following vocabulary words: </w:t>
      </w:r>
      <w:r w:rsidRPr="00357316">
        <w:rPr>
          <w:rFonts w:ascii="Calibri" w:hAnsi="Calibri"/>
          <w:u w:val="single"/>
        </w:rPr>
        <w:t>FLAMMABLE</w:t>
      </w:r>
      <w:r>
        <w:rPr>
          <w:rFonts w:ascii="Calibri" w:hAnsi="Calibri"/>
        </w:rPr>
        <w:t xml:space="preserve">, </w:t>
      </w:r>
      <w:r w:rsidRPr="00357316">
        <w:rPr>
          <w:rFonts w:ascii="Calibri" w:hAnsi="Calibri"/>
          <w:u w:val="single"/>
        </w:rPr>
        <w:t>CORROSIVE</w:t>
      </w:r>
      <w:r>
        <w:rPr>
          <w:rFonts w:ascii="Calibri" w:hAnsi="Calibri"/>
        </w:rPr>
        <w:t xml:space="preserve">, </w:t>
      </w:r>
      <w:r w:rsidRPr="00357316">
        <w:rPr>
          <w:rFonts w:ascii="Calibri" w:hAnsi="Calibri"/>
          <w:u w:val="single"/>
        </w:rPr>
        <w:t>REACTIVE</w:t>
      </w:r>
      <w:r>
        <w:rPr>
          <w:rFonts w:ascii="Calibri" w:hAnsi="Calibri"/>
        </w:rPr>
        <w:t>.</w:t>
      </w:r>
    </w:p>
    <w:p w14:paraId="39520259" w14:textId="2DDA21DE" w:rsidR="00357316" w:rsidRDefault="00357316" w:rsidP="00357316">
      <w:pPr>
        <w:spacing w:line="480" w:lineRule="auto"/>
        <w:ind w:left="720"/>
        <w:rPr>
          <w:rFonts w:ascii="Calibri" w:hAnsi="Calibri"/>
        </w:rPr>
      </w:pPr>
      <w:r>
        <w:rPr>
          <w:rFonts w:ascii="Calibri" w:hAnsi="Calibri"/>
        </w:rPr>
        <w:t xml:space="preserve">a. </w:t>
      </w:r>
      <w:proofErr w:type="spellStart"/>
      <w:r w:rsidR="00A7648F">
        <w:rPr>
          <w:rFonts w:ascii="Calibri" w:hAnsi="Calibri"/>
        </w:rPr>
        <w:t>Unyece</w:t>
      </w:r>
      <w:proofErr w:type="spellEnd"/>
      <w:r>
        <w:rPr>
          <w:rFonts w:ascii="Calibri" w:hAnsi="Calibri"/>
        </w:rPr>
        <w:t xml:space="preserve"> was working hard in the chemistry lab when suddenly the chemicals that she was working with caught on fire. She immediately realized that the chemicals were very  _________________________. </w:t>
      </w:r>
    </w:p>
    <w:p w14:paraId="1A30DF3C" w14:textId="78DF0B27" w:rsidR="00357316" w:rsidRDefault="00357316" w:rsidP="00357316">
      <w:pPr>
        <w:spacing w:line="480" w:lineRule="auto"/>
        <w:ind w:left="720"/>
        <w:rPr>
          <w:rFonts w:ascii="Calibri" w:hAnsi="Calibri"/>
        </w:rPr>
      </w:pPr>
      <w:r>
        <w:rPr>
          <w:rFonts w:ascii="Calibri" w:hAnsi="Calibri"/>
        </w:rPr>
        <w:t xml:space="preserve">b. When </w:t>
      </w:r>
      <w:proofErr w:type="spellStart"/>
      <w:r w:rsidR="00A7648F">
        <w:rPr>
          <w:rFonts w:ascii="Calibri" w:hAnsi="Calibri"/>
        </w:rPr>
        <w:t>Aaryan</w:t>
      </w:r>
      <w:proofErr w:type="spellEnd"/>
      <w:r>
        <w:rPr>
          <w:rFonts w:ascii="Calibri" w:hAnsi="Calibri"/>
        </w:rPr>
        <w:t xml:space="preserve"> combined Diet Coke and Mentos in her back yard, they created a huge explosion. Those two substances are _____________________ when mixed together.</w:t>
      </w:r>
    </w:p>
    <w:p w14:paraId="5FF0BE89" w14:textId="04C66350" w:rsidR="00357316" w:rsidRDefault="00357316" w:rsidP="00357316">
      <w:pPr>
        <w:spacing w:line="480" w:lineRule="auto"/>
        <w:ind w:left="720"/>
        <w:rPr>
          <w:rFonts w:ascii="Calibri" w:hAnsi="Calibri"/>
        </w:rPr>
      </w:pPr>
      <w:r>
        <w:rPr>
          <w:rFonts w:ascii="Calibri" w:hAnsi="Calibri"/>
        </w:rPr>
        <w:t xml:space="preserve">c. </w:t>
      </w:r>
      <w:r w:rsidR="00A7648F">
        <w:rPr>
          <w:rFonts w:ascii="Calibri" w:hAnsi="Calibri"/>
        </w:rPr>
        <w:t>Mason</w:t>
      </w:r>
      <w:r>
        <w:rPr>
          <w:rFonts w:ascii="Calibri" w:hAnsi="Calibri"/>
        </w:rPr>
        <w:t xml:space="preserve"> accidentally spilled hydrochloric acid on himself because he forgot to put on his gloves. The _________________________ hydrochloric acid immediately started to burn and eat away his skin.</w:t>
      </w:r>
    </w:p>
    <w:p w14:paraId="31CA8163" w14:textId="77777777" w:rsidR="00357316" w:rsidRDefault="00357316" w:rsidP="00357316">
      <w:pPr>
        <w:spacing w:line="480" w:lineRule="auto"/>
        <w:rPr>
          <w:rFonts w:ascii="Calibri" w:hAnsi="Calibri"/>
        </w:rPr>
      </w:pPr>
    </w:p>
    <w:p w14:paraId="40D270DB" w14:textId="77777777" w:rsidR="00357316" w:rsidRDefault="00357316" w:rsidP="00357316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2. Look at the MSDS At-a-Glance table for Barium Nitrate below. What information does it tell you about Barium Nitrate? </w:t>
      </w:r>
      <w:r w:rsidRPr="00357316">
        <w:rPr>
          <w:rFonts w:ascii="Calibri" w:hAnsi="Calibri"/>
          <w:vertAlign w:val="subscript"/>
        </w:rPr>
        <w:t>Complete sentences not necessary.</w:t>
      </w:r>
    </w:p>
    <w:p w14:paraId="64405CBF" w14:textId="77777777" w:rsidR="00357316" w:rsidRDefault="00357316" w:rsidP="00357316">
      <w:pPr>
        <w:rPr>
          <w:rFonts w:ascii="Calibri" w:hAnsi="Calibri"/>
        </w:rPr>
      </w:pPr>
    </w:p>
    <w:p w14:paraId="1432E767" w14:textId="77777777" w:rsidR="00357316" w:rsidRPr="00C2279D" w:rsidRDefault="00357316" w:rsidP="00357316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 wp14:anchorId="04B41BC4" wp14:editId="0C99EE92">
            <wp:extent cx="1435100" cy="1270000"/>
            <wp:effectExtent l="25400" t="25400" r="38100" b="25400"/>
            <wp:docPr id="2" name="Picture 2" descr="Macintosh HD:private:var:folders:zg:d_5t3v2s6zbc2tdczg0hfv1h0000gn:T:com.skitch.skitch:www.flinnsci.com_Documents_MSDS_B_BariumNitrate.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private:var:folders:zg:d_5t3v2s6zbc2tdczg0hfv1h0000gn:T:com.skitch.skitch:www.flinnsci.com_Documents_MSDS_B_BariumNitrate.pd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27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357316" w:rsidRPr="00C2279D" w:rsidSect="00A7648F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A0787"/>
    <w:multiLevelType w:val="hybridMultilevel"/>
    <w:tmpl w:val="BAD034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1123372"/>
    <w:multiLevelType w:val="hybridMultilevel"/>
    <w:tmpl w:val="CCBCFAA0"/>
    <w:lvl w:ilvl="0" w:tplc="788E77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184F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0AF5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F6A9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1263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46A0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6221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362B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E055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7A34A9"/>
    <w:multiLevelType w:val="hybridMultilevel"/>
    <w:tmpl w:val="DC5A0246"/>
    <w:lvl w:ilvl="0" w:tplc="8CEEFA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2CF0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D2FB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FE1D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365A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6058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4021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40EA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7C1C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9CD0F24"/>
    <w:multiLevelType w:val="hybridMultilevel"/>
    <w:tmpl w:val="2E54CF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59C"/>
    <w:rsid w:val="000B489C"/>
    <w:rsid w:val="00253437"/>
    <w:rsid w:val="00357316"/>
    <w:rsid w:val="00372FAB"/>
    <w:rsid w:val="003E0BEB"/>
    <w:rsid w:val="004B4E83"/>
    <w:rsid w:val="00543EAE"/>
    <w:rsid w:val="00692FDC"/>
    <w:rsid w:val="007914F0"/>
    <w:rsid w:val="007F759C"/>
    <w:rsid w:val="00A7648F"/>
    <w:rsid w:val="00BB72F2"/>
    <w:rsid w:val="00BE5557"/>
    <w:rsid w:val="00C2279D"/>
    <w:rsid w:val="00C918AE"/>
    <w:rsid w:val="00DC2B65"/>
    <w:rsid w:val="00E53046"/>
    <w:rsid w:val="00E8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6559B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7914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73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3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7914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73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3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0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617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27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3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78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40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20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2954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922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05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0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587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4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43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018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398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615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678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153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12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46</TotalTime>
  <Pages>6</Pages>
  <Words>903</Words>
  <Characters>5153</Characters>
  <Application>Microsoft Macintosh Word</Application>
  <DocSecurity>0</DocSecurity>
  <Lines>42</Lines>
  <Paragraphs>12</Paragraphs>
  <ScaleCrop>false</ScaleCrop>
  <Company/>
  <LinksUpToDate>false</LinksUpToDate>
  <CharactersWithSpaces>6044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10</cp:revision>
  <dcterms:created xsi:type="dcterms:W3CDTF">2013-09-08T15:14:00Z</dcterms:created>
  <dcterms:modified xsi:type="dcterms:W3CDTF">2014-09-05T11:21:00Z</dcterms:modified>
</cp:coreProperties>
</file>