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28246" w14:textId="540E080A" w:rsidR="000B489C" w:rsidRPr="004B4E83" w:rsidRDefault="003E0BEB" w:rsidP="00EE36CF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</w:r>
      <w:r w:rsidR="00D509FD">
        <w:rPr>
          <w:rFonts w:ascii="Calibri" w:hAnsi="Calibri"/>
        </w:rPr>
        <w:tab/>
      </w:r>
      <w:r w:rsidR="00D509FD">
        <w:rPr>
          <w:rFonts w:ascii="Calibri" w:hAnsi="Calibri"/>
        </w:rPr>
        <w:tab/>
      </w:r>
      <w:r w:rsidR="00D509FD">
        <w:rPr>
          <w:rFonts w:ascii="Calibri" w:hAnsi="Calibri"/>
        </w:rPr>
        <w:tab/>
      </w:r>
      <w:r w:rsidR="00D509FD">
        <w:rPr>
          <w:rFonts w:ascii="Calibri" w:hAnsi="Calibri"/>
        </w:rPr>
        <w:tab/>
        <w:t>Final grade: _____________</w:t>
      </w:r>
    </w:p>
    <w:p w14:paraId="5EDC746B" w14:textId="77777777" w:rsidR="003E0BEB" w:rsidRPr="004B4E83" w:rsidRDefault="003E0BEB" w:rsidP="00EE36CF">
      <w:pPr>
        <w:rPr>
          <w:rFonts w:ascii="Calibri" w:hAnsi="Calibri"/>
        </w:rPr>
      </w:pPr>
    </w:p>
    <w:p w14:paraId="57C9B700" w14:textId="7CBF0F1E" w:rsidR="00C2008A" w:rsidRPr="005A574B" w:rsidRDefault="00C76E11" w:rsidP="00C2008A">
      <w:pPr>
        <w:jc w:val="center"/>
        <w:rPr>
          <w:rFonts w:ascii="Calibri" w:hAnsi="Calibri"/>
          <w:b/>
          <w:sz w:val="42"/>
          <w:szCs w:val="42"/>
        </w:rPr>
      </w:pPr>
      <w:r>
        <w:rPr>
          <w:rFonts w:ascii="Calibri" w:hAnsi="Calibri"/>
          <w:b/>
          <w:sz w:val="42"/>
          <w:szCs w:val="42"/>
        </w:rPr>
        <w:t>Flame Test</w:t>
      </w:r>
      <w:r w:rsidR="00C2008A" w:rsidRPr="005A574B">
        <w:rPr>
          <w:rFonts w:ascii="Calibri" w:hAnsi="Calibri"/>
          <w:b/>
          <w:sz w:val="42"/>
          <w:szCs w:val="42"/>
        </w:rPr>
        <w:t xml:space="preserve"> Lab Report Checklist</w:t>
      </w:r>
    </w:p>
    <w:p w14:paraId="0BD84D26" w14:textId="77777777" w:rsidR="00E53046" w:rsidRDefault="00E53046" w:rsidP="00EE36CF">
      <w:pPr>
        <w:rPr>
          <w:rFonts w:ascii="Calibri" w:hAnsi="Calibri"/>
        </w:rPr>
      </w:pPr>
    </w:p>
    <w:tbl>
      <w:tblPr>
        <w:tblStyle w:val="LightGrid-Accent5"/>
        <w:tblW w:w="5000" w:type="pct"/>
        <w:tblLayout w:type="fixed"/>
        <w:tblLook w:val="0480" w:firstRow="0" w:lastRow="0" w:firstColumn="1" w:lastColumn="0" w:noHBand="0" w:noVBand="1"/>
      </w:tblPr>
      <w:tblGrid>
        <w:gridCol w:w="557"/>
        <w:gridCol w:w="1622"/>
        <w:gridCol w:w="540"/>
        <w:gridCol w:w="1978"/>
        <w:gridCol w:w="183"/>
        <w:gridCol w:w="359"/>
        <w:gridCol w:w="357"/>
        <w:gridCol w:w="5420"/>
      </w:tblGrid>
      <w:tr w:rsidR="00C76E11" w:rsidRPr="00FE2A70" w14:paraId="2E6BFA11" w14:textId="77777777" w:rsidTr="00FE2A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shd w:val="clear" w:color="auto" w:fill="31849B" w:themeFill="accent5" w:themeFillShade="BF"/>
            <w:textDirection w:val="btLr"/>
          </w:tcPr>
          <w:p w14:paraId="04145BE3" w14:textId="77777777" w:rsidR="00EE36CF" w:rsidRPr="00FE2A70" w:rsidRDefault="00EE36CF" w:rsidP="00126113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FE2A70">
              <w:rPr>
                <w:rFonts w:ascii="Calibri" w:hAnsi="Calibri"/>
                <w:color w:val="FFFFFF" w:themeColor="background1"/>
                <w:sz w:val="22"/>
                <w:szCs w:val="22"/>
              </w:rPr>
              <w:t>FORMATTING</w:t>
            </w:r>
          </w:p>
        </w:tc>
        <w:tc>
          <w:tcPr>
            <w:tcW w:w="2287" w:type="pct"/>
            <w:gridSpan w:val="6"/>
            <w:tcBorders>
              <w:right w:val="nil"/>
            </w:tcBorders>
          </w:tcPr>
          <w:p w14:paraId="1C15C5F8" w14:textId="35383035" w:rsidR="00EE36CF" w:rsidRPr="00FE2A70" w:rsidRDefault="00EE36CF" w:rsidP="00D509FD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Title</w:t>
            </w:r>
            <w:r w:rsidR="001E681D" w:rsidRPr="00FE2A70">
              <w:rPr>
                <w:rFonts w:ascii="Calibri" w:hAnsi="Calibri"/>
                <w:sz w:val="22"/>
                <w:szCs w:val="22"/>
              </w:rPr>
              <w:t>: Flame Test Lab</w:t>
            </w:r>
          </w:p>
          <w:p w14:paraId="0A587EE8" w14:textId="77777777" w:rsidR="00EE36CF" w:rsidRPr="00FE2A70" w:rsidRDefault="00EE36CF" w:rsidP="00D509FD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Name</w:t>
            </w:r>
          </w:p>
          <w:p w14:paraId="00094C86" w14:textId="77777777" w:rsidR="00EE36CF" w:rsidRPr="00FE2A70" w:rsidRDefault="00EE36CF" w:rsidP="00D509FD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Group members</w:t>
            </w:r>
          </w:p>
          <w:p w14:paraId="7FC953AB" w14:textId="479E425C" w:rsidR="00FF2E8B" w:rsidRPr="00FE2A70" w:rsidRDefault="00FF2E8B" w:rsidP="00D509FD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Class name</w:t>
            </w:r>
            <w:r w:rsidR="001E681D" w:rsidRPr="00FE2A70">
              <w:rPr>
                <w:rFonts w:ascii="Calibri" w:hAnsi="Calibri"/>
                <w:sz w:val="22"/>
                <w:szCs w:val="22"/>
              </w:rPr>
              <w:t xml:space="preserve"> (chemistry)</w:t>
            </w:r>
            <w:r w:rsidRPr="00FE2A70">
              <w:rPr>
                <w:rFonts w:ascii="Calibri" w:hAnsi="Calibri"/>
                <w:sz w:val="22"/>
                <w:szCs w:val="22"/>
              </w:rPr>
              <w:t xml:space="preserve"> and teacher</w:t>
            </w:r>
          </w:p>
          <w:p w14:paraId="699BC0A7" w14:textId="77777777" w:rsidR="00EE36CF" w:rsidRPr="00FE2A70" w:rsidRDefault="00EE36CF" w:rsidP="00D509FD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Date</w:t>
            </w:r>
          </w:p>
        </w:tc>
        <w:tc>
          <w:tcPr>
            <w:tcW w:w="2460" w:type="pct"/>
            <w:tcBorders>
              <w:left w:val="nil"/>
            </w:tcBorders>
          </w:tcPr>
          <w:p w14:paraId="173AC620" w14:textId="77777777" w:rsidR="00EE36CF" w:rsidRPr="00FE2A70" w:rsidRDefault="00EE36CF" w:rsidP="00D509FD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Size 12</w:t>
            </w:r>
          </w:p>
          <w:p w14:paraId="44CF6BFA" w14:textId="77777777" w:rsidR="00EE36CF" w:rsidRPr="00FE2A70" w:rsidRDefault="00EE36CF" w:rsidP="00D509FD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Times New Roman or Arial</w:t>
            </w:r>
          </w:p>
          <w:p w14:paraId="646E320E" w14:textId="77777777" w:rsidR="00EE36CF" w:rsidRPr="00FE2A70" w:rsidRDefault="00EE36CF" w:rsidP="00D509FD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Double spaced</w:t>
            </w:r>
          </w:p>
          <w:p w14:paraId="728333ED" w14:textId="77777777" w:rsidR="00EE36CF" w:rsidRPr="00FE2A70" w:rsidRDefault="00EE36CF" w:rsidP="00D509FD">
            <w:pPr>
              <w:pStyle w:val="ListParagraph"/>
              <w:numPr>
                <w:ilvl w:val="0"/>
                <w:numId w:val="3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Headings in bold (intro, materials, etc.)</w:t>
            </w:r>
          </w:p>
        </w:tc>
      </w:tr>
      <w:tr w:rsidR="003F495D" w:rsidRPr="00FE2A70" w14:paraId="409BD6A5" w14:textId="77777777" w:rsidTr="00FE2A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shd w:val="clear" w:color="auto" w:fill="31849B" w:themeFill="accent5" w:themeFillShade="BF"/>
            <w:textDirection w:val="btLr"/>
          </w:tcPr>
          <w:p w14:paraId="7F653876" w14:textId="77777777" w:rsidR="003C0F29" w:rsidRPr="00FE2A70" w:rsidRDefault="003C0F29" w:rsidP="00126113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FE2A70">
              <w:rPr>
                <w:rFonts w:ascii="Calibri" w:hAnsi="Calibri"/>
                <w:color w:val="FFFFFF" w:themeColor="background1"/>
                <w:sz w:val="22"/>
                <w:szCs w:val="22"/>
              </w:rPr>
              <w:t>INTRODUCTION</w:t>
            </w:r>
          </w:p>
        </w:tc>
        <w:tc>
          <w:tcPr>
            <w:tcW w:w="1962" w:type="pct"/>
            <w:gridSpan w:val="4"/>
            <w:tcBorders>
              <w:right w:val="nil"/>
            </w:tcBorders>
          </w:tcPr>
          <w:p w14:paraId="1EC1DB5F" w14:textId="77777777" w:rsidR="00207439" w:rsidRPr="00FE2A70" w:rsidRDefault="003C0F29" w:rsidP="00207439">
            <w:pPr>
              <w:pStyle w:val="ListParagraph"/>
              <w:numPr>
                <w:ilvl w:val="0"/>
                <w:numId w:val="4"/>
              </w:numPr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 xml:space="preserve">State </w:t>
            </w:r>
            <w:r w:rsidR="00207439" w:rsidRPr="00FE2A70">
              <w:rPr>
                <w:rFonts w:ascii="Calibri" w:hAnsi="Calibri"/>
                <w:sz w:val="22"/>
                <w:szCs w:val="22"/>
              </w:rPr>
              <w:t>purposes of the lab:</w:t>
            </w:r>
          </w:p>
          <w:p w14:paraId="5700AB5D" w14:textId="09D72C0E" w:rsidR="00F35C9E" w:rsidRPr="00FE2A70" w:rsidRDefault="00F35C9E" w:rsidP="0020743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To observe what happens when you give electrons extra energy</w:t>
            </w:r>
          </w:p>
          <w:p w14:paraId="4FBAFC54" w14:textId="77777777" w:rsidR="00F35C9E" w:rsidRPr="00FE2A70" w:rsidRDefault="00F35C9E" w:rsidP="0020743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To determine the color of each element’s flame</w:t>
            </w:r>
          </w:p>
          <w:p w14:paraId="084FD123" w14:textId="1F2D9428" w:rsidR="003C0F29" w:rsidRPr="00FE2A70" w:rsidRDefault="00207439" w:rsidP="0020743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To identify unknown metals based on the color of their flame</w:t>
            </w:r>
          </w:p>
          <w:p w14:paraId="7916EE8C" w14:textId="77777777" w:rsidR="003C0F29" w:rsidRPr="00FE2A70" w:rsidRDefault="003C0F29" w:rsidP="00D509FD">
            <w:pPr>
              <w:pStyle w:val="ListParagraph"/>
              <w:numPr>
                <w:ilvl w:val="0"/>
                <w:numId w:val="4"/>
              </w:numPr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Provide background information:</w:t>
            </w:r>
          </w:p>
          <w:p w14:paraId="7FCA71F5" w14:textId="2AD1032F" w:rsidR="00207439" w:rsidRPr="00FE2A70" w:rsidRDefault="00207439" w:rsidP="00207439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What are electrons, where are they, and why are they important?</w:t>
            </w:r>
          </w:p>
          <w:p w14:paraId="1CF52339" w14:textId="72E51EDB" w:rsidR="000247DA" w:rsidRPr="00FE2A70" w:rsidRDefault="00207439" w:rsidP="00D509FD">
            <w:pPr>
              <w:pStyle w:val="ListParagraph"/>
              <w:numPr>
                <w:ilvl w:val="1"/>
                <w:numId w:val="4"/>
              </w:numPr>
              <w:ind w:left="925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What does it mean when electrons are in their ground state?</w:t>
            </w:r>
          </w:p>
        </w:tc>
        <w:tc>
          <w:tcPr>
            <w:tcW w:w="2785" w:type="pct"/>
            <w:gridSpan w:val="3"/>
            <w:tcBorders>
              <w:left w:val="nil"/>
            </w:tcBorders>
          </w:tcPr>
          <w:p w14:paraId="0ECCFD19" w14:textId="2C9B7549" w:rsidR="00D509FD" w:rsidRPr="00FE2A70" w:rsidRDefault="00207439" w:rsidP="00D509FD">
            <w:pPr>
              <w:pStyle w:val="ListParagraph"/>
              <w:numPr>
                <w:ilvl w:val="1"/>
                <w:numId w:val="4"/>
              </w:numPr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Why do electrons go to their excited state, and what is their excited state?</w:t>
            </w:r>
          </w:p>
          <w:p w14:paraId="2E6C6B02" w14:textId="30F494A9" w:rsidR="003C0F29" w:rsidRPr="00FE2A70" w:rsidRDefault="00207439" w:rsidP="00D509FD">
            <w:pPr>
              <w:pStyle w:val="ListParagraph"/>
              <w:numPr>
                <w:ilvl w:val="1"/>
                <w:numId w:val="4"/>
              </w:numPr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What happens when elements go from their excited state to ground state?</w:t>
            </w:r>
          </w:p>
          <w:p w14:paraId="5D68B5AB" w14:textId="1A89BBC1" w:rsidR="00207439" w:rsidRPr="00FE2A70" w:rsidRDefault="00207439" w:rsidP="00D509FD">
            <w:pPr>
              <w:pStyle w:val="ListParagraph"/>
              <w:numPr>
                <w:ilvl w:val="1"/>
                <w:numId w:val="4"/>
              </w:numPr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What’s a flame test?</w:t>
            </w:r>
          </w:p>
          <w:p w14:paraId="0E86ECE0" w14:textId="6459A054" w:rsidR="00207439" w:rsidRPr="00FE2A70" w:rsidRDefault="00207439" w:rsidP="00D509FD">
            <w:pPr>
              <w:pStyle w:val="ListParagraph"/>
              <w:numPr>
                <w:ilvl w:val="1"/>
                <w:numId w:val="4"/>
              </w:numPr>
              <w:ind w:left="882"/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Why does each element produce a different colored flame?</w:t>
            </w:r>
          </w:p>
          <w:p w14:paraId="33EDEADB" w14:textId="77777777" w:rsidR="003C0F29" w:rsidRPr="00FE2A70" w:rsidRDefault="003C0F29" w:rsidP="00D509FD">
            <w:pPr>
              <w:pStyle w:val="ListParagraph"/>
              <w:numPr>
                <w:ilvl w:val="0"/>
                <w:numId w:val="4"/>
              </w:numPr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Summarize what you did (the procedure) in 1-3 sentences</w:t>
            </w:r>
          </w:p>
          <w:p w14:paraId="4957992B" w14:textId="622FDC1E" w:rsidR="000247DA" w:rsidRPr="00FE2A70" w:rsidRDefault="003C0F29" w:rsidP="00207439">
            <w:pPr>
              <w:pStyle w:val="ListParagraph"/>
              <w:numPr>
                <w:ilvl w:val="0"/>
                <w:numId w:val="4"/>
              </w:numPr>
              <w:contextualSpacing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Honors only: include and correctly cite outside research</w:t>
            </w:r>
            <w:r w:rsidR="00207439" w:rsidRPr="00FE2A70">
              <w:rPr>
                <w:rFonts w:ascii="Calibri" w:hAnsi="Calibri"/>
                <w:sz w:val="22"/>
                <w:szCs w:val="22"/>
              </w:rPr>
              <w:t xml:space="preserve"> (ex: other elements’ flame tests, connection to fireworks, info on the quantum mechanical model of the atom- MUST BE IN YOUR OWN WORDS AND YOU MUST UNDERSTAND WHAT YOU’RE WRITING!)</w:t>
            </w:r>
          </w:p>
        </w:tc>
      </w:tr>
      <w:tr w:rsidR="00FE2A70" w:rsidRPr="00FE2A70" w14:paraId="20640D60" w14:textId="77777777" w:rsidTr="00FE2A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shd w:val="clear" w:color="auto" w:fill="31849B" w:themeFill="accent5" w:themeFillShade="BF"/>
            <w:textDirection w:val="btLr"/>
          </w:tcPr>
          <w:p w14:paraId="3586517B" w14:textId="6939F682" w:rsidR="00F35C9E" w:rsidRPr="00FE2A70" w:rsidRDefault="00F35C9E" w:rsidP="00126113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FE2A70">
              <w:rPr>
                <w:rFonts w:ascii="Calibri" w:hAnsi="Calibri"/>
                <w:color w:val="FFFFFF" w:themeColor="background1"/>
                <w:sz w:val="22"/>
                <w:szCs w:val="22"/>
              </w:rPr>
              <w:t>MATERIALS</w:t>
            </w:r>
          </w:p>
        </w:tc>
        <w:tc>
          <w:tcPr>
            <w:tcW w:w="736" w:type="pct"/>
          </w:tcPr>
          <w:p w14:paraId="6944E80F" w14:textId="77777777" w:rsidR="00F35C9E" w:rsidRPr="00FE2A70" w:rsidRDefault="00F35C9E" w:rsidP="00D509FD">
            <w:pPr>
              <w:pStyle w:val="ListParagraph"/>
              <w:numPr>
                <w:ilvl w:val="0"/>
                <w:numId w:val="5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Title</w:t>
            </w:r>
          </w:p>
          <w:p w14:paraId="7E989F44" w14:textId="77777777" w:rsidR="00F35C9E" w:rsidRPr="00FE2A70" w:rsidRDefault="00F35C9E" w:rsidP="00D509FD">
            <w:pPr>
              <w:pStyle w:val="ListParagraph"/>
              <w:numPr>
                <w:ilvl w:val="0"/>
                <w:numId w:val="5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Bullet points</w:t>
            </w:r>
          </w:p>
          <w:p w14:paraId="7B8B530A" w14:textId="4022EF8F" w:rsidR="00F35C9E" w:rsidRPr="00FE2A70" w:rsidRDefault="00F35C9E" w:rsidP="00D509FD">
            <w:pPr>
              <w:pStyle w:val="ListParagraph"/>
              <w:numPr>
                <w:ilvl w:val="0"/>
                <w:numId w:val="5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Quantitative amounts (numbers)</w:t>
            </w:r>
          </w:p>
        </w:tc>
        <w:tc>
          <w:tcPr>
            <w:tcW w:w="245" w:type="pct"/>
            <w:shd w:val="clear" w:color="auto" w:fill="31849B" w:themeFill="accent5" w:themeFillShade="BF"/>
            <w:textDirection w:val="btLr"/>
          </w:tcPr>
          <w:p w14:paraId="66A9C5E8" w14:textId="72624C87" w:rsidR="00F35C9E" w:rsidRPr="00FE2A70" w:rsidRDefault="00F35C9E" w:rsidP="00D509FD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  <w:r w:rsidRPr="00FE2A70"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  <w:t>PROCEDURE</w:t>
            </w:r>
          </w:p>
        </w:tc>
        <w:tc>
          <w:tcPr>
            <w:tcW w:w="898" w:type="pct"/>
          </w:tcPr>
          <w:p w14:paraId="0EFA506C" w14:textId="77777777" w:rsidR="00F35C9E" w:rsidRPr="00FE2A70" w:rsidRDefault="00F35C9E" w:rsidP="00D509FD">
            <w:pPr>
              <w:pStyle w:val="ListParagraph"/>
              <w:numPr>
                <w:ilvl w:val="0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Paragraph form</w:t>
            </w:r>
          </w:p>
          <w:p w14:paraId="0148F993" w14:textId="77777777" w:rsidR="00F35C9E" w:rsidRPr="00FE2A70" w:rsidRDefault="00F35C9E" w:rsidP="00D509FD">
            <w:pPr>
              <w:pStyle w:val="ListParagraph"/>
              <w:numPr>
                <w:ilvl w:val="0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Past tense</w:t>
            </w:r>
          </w:p>
          <w:p w14:paraId="44013B34" w14:textId="58B0639D" w:rsidR="00F35C9E" w:rsidRPr="00FE2A70" w:rsidRDefault="00F35C9E" w:rsidP="00D509FD">
            <w:pPr>
              <w:pStyle w:val="ListParagraph"/>
              <w:numPr>
                <w:ilvl w:val="0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3</w:t>
            </w:r>
            <w:r w:rsidRPr="00FE2A70">
              <w:rPr>
                <w:rFonts w:ascii="Calibri" w:hAnsi="Calibri"/>
                <w:sz w:val="22"/>
                <w:szCs w:val="22"/>
                <w:vertAlign w:val="superscript"/>
              </w:rPr>
              <w:t>rd</w:t>
            </w:r>
            <w:r w:rsidRPr="00FE2A70">
              <w:rPr>
                <w:rFonts w:ascii="Calibri" w:hAnsi="Calibri"/>
                <w:sz w:val="22"/>
                <w:szCs w:val="22"/>
              </w:rPr>
              <w:t xml:space="preserve"> person </w:t>
            </w:r>
            <w:r w:rsidRPr="00FE2A70">
              <w:rPr>
                <w:rFonts w:ascii="Calibri" w:hAnsi="Calibri"/>
                <w:i/>
                <w:sz w:val="22"/>
                <w:szCs w:val="22"/>
              </w:rPr>
              <w:t>(the chemicals were combined, the color change was observed, etc.)</w:t>
            </w:r>
          </w:p>
        </w:tc>
        <w:tc>
          <w:tcPr>
            <w:tcW w:w="246" w:type="pct"/>
            <w:gridSpan w:val="2"/>
            <w:shd w:val="clear" w:color="auto" w:fill="31849B" w:themeFill="accent5" w:themeFillShade="BF"/>
            <w:textDirection w:val="btLr"/>
          </w:tcPr>
          <w:p w14:paraId="65774B0A" w14:textId="063E461F" w:rsidR="00F35C9E" w:rsidRPr="00FE2A70" w:rsidRDefault="00F35C9E" w:rsidP="00F35C9E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  <w:r w:rsidRPr="00FE2A70"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  <w:t>DATA TABLES</w:t>
            </w:r>
          </w:p>
        </w:tc>
        <w:tc>
          <w:tcPr>
            <w:tcW w:w="2622" w:type="pct"/>
            <w:gridSpan w:val="2"/>
          </w:tcPr>
          <w:p w14:paraId="7B8DC554" w14:textId="33A54B87" w:rsidR="00FE2A70" w:rsidRPr="00FE2A70" w:rsidRDefault="00FE2A70" w:rsidP="00FE2A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FE2A70">
              <w:rPr>
                <w:rFonts w:ascii="Calibri" w:hAnsi="Calibri"/>
                <w:b/>
                <w:sz w:val="22"/>
                <w:szCs w:val="22"/>
              </w:rPr>
              <w:t>EXAMPLES ON THE BACK OF THIS PAPER!</w:t>
            </w:r>
          </w:p>
          <w:p w14:paraId="4388C687" w14:textId="468F0139" w:rsidR="00F35C9E" w:rsidRPr="00FE2A70" w:rsidRDefault="00F35C9E" w:rsidP="00F35C9E">
            <w:pPr>
              <w:pStyle w:val="ListParagraph"/>
              <w:numPr>
                <w:ilvl w:val="0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Table 1:</w:t>
            </w:r>
            <w:r w:rsidR="00C76E11" w:rsidRPr="00FE2A70">
              <w:rPr>
                <w:rFonts w:ascii="Calibri" w:hAnsi="Calibri"/>
                <w:sz w:val="22"/>
                <w:szCs w:val="22"/>
              </w:rPr>
              <w:t xml:space="preserve"> Known Substances</w:t>
            </w:r>
          </w:p>
          <w:p w14:paraId="7720054C" w14:textId="77777777" w:rsidR="00F35C9E" w:rsidRPr="00FE2A70" w:rsidRDefault="00F35C9E" w:rsidP="00F35C9E">
            <w:pPr>
              <w:pStyle w:val="ListParagraph"/>
              <w:numPr>
                <w:ilvl w:val="1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Title</w:t>
            </w:r>
          </w:p>
          <w:p w14:paraId="69CBA0D7" w14:textId="40A44533" w:rsidR="00F35C9E" w:rsidRPr="00FE2A70" w:rsidRDefault="00C76E11" w:rsidP="00F35C9E">
            <w:pPr>
              <w:pStyle w:val="ListParagraph"/>
              <w:numPr>
                <w:ilvl w:val="1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Correctly formatted chemical formulas</w:t>
            </w:r>
          </w:p>
          <w:p w14:paraId="78FF7A4F" w14:textId="58740069" w:rsidR="00C76E11" w:rsidRPr="00FE2A70" w:rsidRDefault="00C76E11" w:rsidP="00F35C9E">
            <w:pPr>
              <w:pStyle w:val="ListParagraph"/>
              <w:numPr>
                <w:ilvl w:val="1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Your data</w:t>
            </w:r>
          </w:p>
          <w:p w14:paraId="4BF73D00" w14:textId="6EC52642" w:rsidR="00C76E11" w:rsidRPr="00FE2A70" w:rsidRDefault="00C76E11" w:rsidP="00F35C9E">
            <w:pPr>
              <w:pStyle w:val="ListParagraph"/>
              <w:numPr>
                <w:ilvl w:val="1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Full and abbreviated electron configurations</w:t>
            </w:r>
          </w:p>
          <w:p w14:paraId="5D24D9FD" w14:textId="772EC4EA" w:rsidR="00F35C9E" w:rsidRPr="00FE2A70" w:rsidRDefault="00F35C9E" w:rsidP="00F35C9E">
            <w:pPr>
              <w:pStyle w:val="ListParagraph"/>
              <w:numPr>
                <w:ilvl w:val="0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Table 2:</w:t>
            </w:r>
            <w:r w:rsidR="00C76E11" w:rsidRPr="00FE2A70">
              <w:rPr>
                <w:rFonts w:ascii="Calibri" w:hAnsi="Calibri"/>
                <w:sz w:val="22"/>
                <w:szCs w:val="22"/>
              </w:rPr>
              <w:t xml:space="preserve"> Unknown Substances</w:t>
            </w:r>
          </w:p>
          <w:p w14:paraId="7540A497" w14:textId="77777777" w:rsidR="00F35C9E" w:rsidRPr="00FE2A70" w:rsidRDefault="00C76E11" w:rsidP="00F35C9E">
            <w:pPr>
              <w:pStyle w:val="ListParagraph"/>
              <w:numPr>
                <w:ilvl w:val="1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Title</w:t>
            </w:r>
          </w:p>
          <w:p w14:paraId="5C4C083D" w14:textId="77777777" w:rsidR="00C76E11" w:rsidRPr="00FE2A70" w:rsidRDefault="00C76E11" w:rsidP="00F35C9E">
            <w:pPr>
              <w:pStyle w:val="ListParagraph"/>
              <w:numPr>
                <w:ilvl w:val="1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Your data</w:t>
            </w:r>
          </w:p>
          <w:p w14:paraId="0C57D3C6" w14:textId="3C3047DF" w:rsidR="00C76E11" w:rsidRPr="00FE2A70" w:rsidRDefault="00C76E11" w:rsidP="00C76E11">
            <w:pPr>
              <w:pStyle w:val="ListParagraph"/>
              <w:numPr>
                <w:ilvl w:val="1"/>
                <w:numId w:val="7"/>
              </w:numPr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Your hypotheses about the identities of the substances</w:t>
            </w:r>
          </w:p>
        </w:tc>
      </w:tr>
      <w:tr w:rsidR="00FE2A70" w:rsidRPr="00FE2A70" w14:paraId="5E2482EB" w14:textId="77777777" w:rsidTr="00FE2A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" w:type="pct"/>
            <w:shd w:val="clear" w:color="auto" w:fill="31849B" w:themeFill="accent5" w:themeFillShade="BF"/>
            <w:textDirection w:val="btLr"/>
          </w:tcPr>
          <w:p w14:paraId="3D6B9241" w14:textId="6BE50564" w:rsidR="00063D32" w:rsidRPr="00FE2A70" w:rsidRDefault="00063D32" w:rsidP="00126113">
            <w:pPr>
              <w:ind w:left="113" w:right="113"/>
              <w:jc w:val="center"/>
              <w:rPr>
                <w:rFonts w:ascii="Calibri" w:hAnsi="Calibri"/>
                <w:color w:val="FFFFFF" w:themeColor="background1"/>
                <w:sz w:val="22"/>
                <w:szCs w:val="22"/>
              </w:rPr>
            </w:pPr>
            <w:r w:rsidRPr="00FE2A70">
              <w:rPr>
                <w:rFonts w:ascii="Calibri" w:hAnsi="Calibri"/>
                <w:color w:val="FFFFFF" w:themeColor="background1"/>
                <w:sz w:val="22"/>
                <w:szCs w:val="22"/>
              </w:rPr>
              <w:t>CONCLUSION</w:t>
            </w:r>
          </w:p>
        </w:tc>
        <w:tc>
          <w:tcPr>
            <w:tcW w:w="1879" w:type="pct"/>
            <w:gridSpan w:val="3"/>
            <w:tcBorders>
              <w:right w:val="nil"/>
            </w:tcBorders>
          </w:tcPr>
          <w:p w14:paraId="182E463A" w14:textId="3A36688E" w:rsidR="00063D32" w:rsidRPr="00FE2A70" w:rsidRDefault="00063D32" w:rsidP="00D509F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FE2A70">
              <w:rPr>
                <w:rFonts w:ascii="Calibri" w:hAnsi="Calibri"/>
                <w:b/>
                <w:sz w:val="22"/>
                <w:szCs w:val="22"/>
              </w:rPr>
              <w:t>Paragraph 1:</w:t>
            </w:r>
          </w:p>
          <w:p w14:paraId="0CCEF01F" w14:textId="5EE3ACE7" w:rsidR="00063D32" w:rsidRPr="00FE2A70" w:rsidRDefault="00063D32" w:rsidP="00D509FD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 xml:space="preserve">Restate </w:t>
            </w:r>
            <w:r w:rsidR="00F35C9E" w:rsidRPr="00FE2A70">
              <w:rPr>
                <w:rFonts w:ascii="Calibri" w:hAnsi="Calibri"/>
                <w:sz w:val="22"/>
                <w:szCs w:val="22"/>
              </w:rPr>
              <w:t>purposes of the lab</w:t>
            </w:r>
          </w:p>
          <w:p w14:paraId="79DE87D6" w14:textId="77777777" w:rsidR="00063D32" w:rsidRPr="00FE2A70" w:rsidRDefault="00063D32" w:rsidP="00D509FD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Summarize what you did in 1-3 sentences</w:t>
            </w:r>
          </w:p>
          <w:p w14:paraId="5455D126" w14:textId="708646E5" w:rsidR="00063D32" w:rsidRPr="00FE2A70" w:rsidRDefault="00063D32" w:rsidP="00D509F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FE2A70">
              <w:rPr>
                <w:rFonts w:ascii="Calibri" w:hAnsi="Calibri"/>
                <w:b/>
                <w:sz w:val="22"/>
                <w:szCs w:val="22"/>
              </w:rPr>
              <w:t xml:space="preserve">Paragraph 2: </w:t>
            </w:r>
            <w:r w:rsidR="00B75F19" w:rsidRPr="00FE2A70">
              <w:rPr>
                <w:rFonts w:ascii="Calibri" w:hAnsi="Calibri"/>
                <w:b/>
                <w:sz w:val="22"/>
                <w:szCs w:val="22"/>
              </w:rPr>
              <w:t>Summarize Known Substances Results</w:t>
            </w:r>
          </w:p>
          <w:p w14:paraId="690E0DE2" w14:textId="5F7A8D5B" w:rsidR="00063D32" w:rsidRPr="00FE2A70" w:rsidRDefault="00B75F19" w:rsidP="00D509FD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State yo</w:t>
            </w:r>
            <w:r w:rsidR="00FE2A70" w:rsidRPr="00FE2A70">
              <w:rPr>
                <w:rFonts w:ascii="Calibri" w:hAnsi="Calibri"/>
                <w:sz w:val="22"/>
                <w:szCs w:val="22"/>
              </w:rPr>
              <w:t xml:space="preserve">ur results from data table </w:t>
            </w:r>
            <w:proofErr w:type="gramStart"/>
            <w:r w:rsidR="00FE2A70" w:rsidRPr="00FE2A70">
              <w:rPr>
                <w:rFonts w:ascii="Calibri" w:hAnsi="Calibri"/>
                <w:sz w:val="22"/>
                <w:szCs w:val="22"/>
              </w:rPr>
              <w:t xml:space="preserve">1 in </w:t>
            </w:r>
            <w:r w:rsidRPr="00FE2A70">
              <w:rPr>
                <w:rFonts w:ascii="Calibri" w:hAnsi="Calibri"/>
                <w:sz w:val="22"/>
                <w:szCs w:val="22"/>
              </w:rPr>
              <w:t>words</w:t>
            </w:r>
            <w:proofErr w:type="gramEnd"/>
            <w:r w:rsidRPr="00FE2A70">
              <w:rPr>
                <w:rFonts w:ascii="Calibri" w:hAnsi="Calibri"/>
                <w:sz w:val="22"/>
                <w:szCs w:val="22"/>
              </w:rPr>
              <w:t xml:space="preserve"> (During the flame test the calcium </w:t>
            </w:r>
            <w:r w:rsidR="00FE2A70" w:rsidRPr="00FE2A70">
              <w:rPr>
                <w:rFonts w:ascii="Calibri" w:hAnsi="Calibri"/>
                <w:sz w:val="22"/>
                <w:szCs w:val="22"/>
              </w:rPr>
              <w:t>produced a</w:t>
            </w:r>
            <w:r w:rsidRPr="00FE2A70">
              <w:rPr>
                <w:rFonts w:ascii="Calibri" w:hAnsi="Calibri"/>
                <w:sz w:val="22"/>
                <w:szCs w:val="22"/>
              </w:rPr>
              <w:t xml:space="preserve"> red</w:t>
            </w:r>
            <w:r w:rsidR="00FE2A70" w:rsidRPr="00FE2A70">
              <w:rPr>
                <w:rFonts w:ascii="Calibri" w:hAnsi="Calibri"/>
                <w:sz w:val="22"/>
                <w:szCs w:val="22"/>
              </w:rPr>
              <w:t xml:space="preserve"> flame</w:t>
            </w:r>
            <w:r w:rsidRPr="00FE2A70">
              <w:rPr>
                <w:rFonts w:ascii="Calibri" w:hAnsi="Calibri"/>
                <w:sz w:val="22"/>
                <w:szCs w:val="22"/>
              </w:rPr>
              <w:t>, etc.)</w:t>
            </w:r>
          </w:p>
          <w:p w14:paraId="3D4C98EE" w14:textId="77777777" w:rsidR="00FE2A70" w:rsidRPr="00FE2A70" w:rsidRDefault="00FE2A70" w:rsidP="00D509FD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Which chemicals produced the same color?</w:t>
            </w:r>
          </w:p>
          <w:p w14:paraId="1F0DD292" w14:textId="77777777" w:rsidR="00D509FD" w:rsidRPr="00FE2A70" w:rsidRDefault="00FE2A70" w:rsidP="00FE2A70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What do these chemicals have in common?</w:t>
            </w:r>
          </w:p>
          <w:p w14:paraId="6E25F057" w14:textId="5A881B59" w:rsidR="00FE2A70" w:rsidRPr="00FE2A70" w:rsidRDefault="00FE2A70" w:rsidP="00FE2A70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 xml:space="preserve">Predict what color flame magnesium would produce. Support your statement with evidence from the lab. </w:t>
            </w:r>
          </w:p>
        </w:tc>
        <w:tc>
          <w:tcPr>
            <w:tcW w:w="2868" w:type="pct"/>
            <w:gridSpan w:val="4"/>
            <w:tcBorders>
              <w:left w:val="nil"/>
            </w:tcBorders>
          </w:tcPr>
          <w:p w14:paraId="0439E783" w14:textId="77777777" w:rsidR="00FE2A70" w:rsidRPr="00FE2A70" w:rsidRDefault="00FE2A70" w:rsidP="00FE2A7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FE2A70">
              <w:rPr>
                <w:rFonts w:ascii="Calibri" w:hAnsi="Calibri"/>
                <w:b/>
                <w:sz w:val="22"/>
                <w:szCs w:val="22"/>
              </w:rPr>
              <w:t>Paragraph 3: Unknown Substances</w:t>
            </w:r>
          </w:p>
          <w:p w14:paraId="3C73514D" w14:textId="77777777" w:rsidR="00FE2A70" w:rsidRPr="00FE2A70" w:rsidRDefault="00FE2A70" w:rsidP="00FE2A70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State your results from data table 2 in words (During the flame test unknown substance 1 produced an orange flame, etc.)</w:t>
            </w:r>
          </w:p>
          <w:p w14:paraId="1401D7FF" w14:textId="77777777" w:rsidR="00FE2A70" w:rsidRPr="00FE2A70" w:rsidRDefault="00FE2A70" w:rsidP="00FE2A70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Explain how you determined the identities of the unknown substances- USE YOUR DATA FROM TABLE 1!</w:t>
            </w:r>
          </w:p>
          <w:p w14:paraId="11BFC01E" w14:textId="25C819DF" w:rsidR="00FE2A70" w:rsidRPr="00FE2A70" w:rsidRDefault="00FE2A70" w:rsidP="00FE2A70">
            <w:pPr>
              <w:pStyle w:val="ListParagraph"/>
              <w:numPr>
                <w:ilvl w:val="1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You must use evidence to support your claims</w:t>
            </w:r>
          </w:p>
          <w:p w14:paraId="66FD9B73" w14:textId="0F1E4069" w:rsidR="00063D32" w:rsidRPr="00FE2A70" w:rsidRDefault="00063D32" w:rsidP="00D509F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b/>
                <w:sz w:val="22"/>
                <w:szCs w:val="22"/>
              </w:rPr>
            </w:pPr>
            <w:r w:rsidRPr="00FE2A70">
              <w:rPr>
                <w:rFonts w:ascii="Calibri" w:hAnsi="Calibri"/>
                <w:b/>
                <w:sz w:val="22"/>
                <w:szCs w:val="22"/>
              </w:rPr>
              <w:t>Paragraph 4:</w:t>
            </w:r>
          </w:p>
          <w:p w14:paraId="5B3AB82A" w14:textId="1699C727" w:rsidR="00063D32" w:rsidRPr="00FE2A70" w:rsidRDefault="00063D32" w:rsidP="00D509FD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Identify 1 error in your experiment</w:t>
            </w:r>
          </w:p>
          <w:p w14:paraId="76B807E2" w14:textId="77777777" w:rsidR="00063D32" w:rsidRPr="00FE2A70" w:rsidRDefault="00063D32" w:rsidP="00D509FD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Explain HOW error affected data</w:t>
            </w:r>
          </w:p>
          <w:p w14:paraId="001060B7" w14:textId="77777777" w:rsidR="00063D32" w:rsidRPr="00FE2A70" w:rsidRDefault="00063D32" w:rsidP="00D509FD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Suggest how to fix error</w:t>
            </w:r>
          </w:p>
          <w:p w14:paraId="4F280C44" w14:textId="18C589C4" w:rsidR="00063D32" w:rsidRPr="00FE2A70" w:rsidRDefault="00063D32" w:rsidP="00D509FD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 xml:space="preserve">Name at least 1 other change you would make to improve the lab and get better results </w:t>
            </w:r>
          </w:p>
          <w:p w14:paraId="5EC8F324" w14:textId="50102215" w:rsidR="00063D32" w:rsidRPr="00FE2A70" w:rsidRDefault="00C76E11" w:rsidP="00D509FD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FE2A70">
              <w:rPr>
                <w:rFonts w:ascii="Calibri" w:hAnsi="Calibri"/>
                <w:sz w:val="22"/>
                <w:szCs w:val="22"/>
              </w:rPr>
              <w:t>1 future question</w:t>
            </w:r>
            <w:r w:rsidR="00F35C9E" w:rsidRPr="00FE2A70">
              <w:rPr>
                <w:rFonts w:ascii="Calibri" w:hAnsi="Calibri"/>
                <w:sz w:val="22"/>
                <w:szCs w:val="22"/>
              </w:rPr>
              <w:t xml:space="preserve"> (EXAMPLE: for my next lab, I would use a larger flame and see if that affects the color of each element’s flame)</w:t>
            </w:r>
          </w:p>
        </w:tc>
      </w:tr>
    </w:tbl>
    <w:p w14:paraId="67AB5831" w14:textId="67410E3A" w:rsidR="002728D6" w:rsidRDefault="002728D6" w:rsidP="00C2008A">
      <w:pPr>
        <w:rPr>
          <w:rFonts w:ascii="Calibri" w:hAnsi="Calibri"/>
        </w:rPr>
      </w:pPr>
    </w:p>
    <w:p w14:paraId="51CCC7E1" w14:textId="77777777" w:rsidR="00D509FD" w:rsidRDefault="00D509FD" w:rsidP="00E13879">
      <w:pPr>
        <w:rPr>
          <w:rFonts w:ascii="Calibri" w:hAnsi="Calibri"/>
        </w:rPr>
      </w:pPr>
    </w:p>
    <w:p w14:paraId="2663E8EE" w14:textId="77777777" w:rsidR="006940EE" w:rsidRDefault="006940EE" w:rsidP="00E13879">
      <w:pPr>
        <w:rPr>
          <w:rFonts w:ascii="Calibri" w:hAnsi="Calibri"/>
        </w:rPr>
        <w:sectPr w:rsidR="006940EE" w:rsidSect="00063D32">
          <w:pgSz w:w="12240" w:h="15840"/>
          <w:pgMar w:top="576" w:right="720" w:bottom="360" w:left="72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page" w:horzAnchor="page" w:tblpX="469" w:tblpY="1261"/>
        <w:tblW w:w="4994" w:type="pct"/>
        <w:tblLook w:val="04A0" w:firstRow="1" w:lastRow="0" w:firstColumn="1" w:lastColumn="0" w:noHBand="0" w:noVBand="1"/>
      </w:tblPr>
      <w:tblGrid>
        <w:gridCol w:w="2531"/>
        <w:gridCol w:w="2528"/>
        <w:gridCol w:w="2528"/>
        <w:gridCol w:w="2519"/>
        <w:gridCol w:w="4996"/>
      </w:tblGrid>
      <w:tr w:rsidR="006940EE" w14:paraId="14C8D3CA" w14:textId="77777777" w:rsidTr="006940EE">
        <w:trPr>
          <w:trHeight w:val="803"/>
        </w:trPr>
        <w:tc>
          <w:tcPr>
            <w:tcW w:w="838" w:type="pct"/>
            <w:vAlign w:val="center"/>
          </w:tcPr>
          <w:p w14:paraId="5D45BC89" w14:textId="77777777" w:rsidR="006940EE" w:rsidRPr="006940EE" w:rsidRDefault="006940EE" w:rsidP="006940EE">
            <w:pPr>
              <w:rPr>
                <w:rFonts w:ascii="Calibri" w:hAnsi="Calibri"/>
                <w:b/>
              </w:rPr>
            </w:pPr>
            <w:r w:rsidRPr="006940EE">
              <w:rPr>
                <w:rFonts w:ascii="Calibri" w:hAnsi="Calibri"/>
                <w:b/>
              </w:rPr>
              <w:lastRenderedPageBreak/>
              <w:t>Chemical Formula of Compound</w:t>
            </w:r>
          </w:p>
        </w:tc>
        <w:tc>
          <w:tcPr>
            <w:tcW w:w="837" w:type="pct"/>
            <w:vAlign w:val="center"/>
          </w:tcPr>
          <w:p w14:paraId="575EBA58" w14:textId="77777777" w:rsidR="006940EE" w:rsidRPr="006940EE" w:rsidRDefault="006940EE" w:rsidP="006940EE">
            <w:pPr>
              <w:rPr>
                <w:rFonts w:ascii="Calibri" w:hAnsi="Calibri"/>
                <w:b/>
              </w:rPr>
            </w:pPr>
            <w:r w:rsidRPr="006940EE">
              <w:rPr>
                <w:rFonts w:ascii="Calibri" w:hAnsi="Calibri"/>
                <w:b/>
              </w:rPr>
              <w:t>Metal</w:t>
            </w:r>
          </w:p>
        </w:tc>
        <w:tc>
          <w:tcPr>
            <w:tcW w:w="837" w:type="pct"/>
            <w:vAlign w:val="center"/>
          </w:tcPr>
          <w:p w14:paraId="681FB55B" w14:textId="77777777" w:rsidR="006940EE" w:rsidRPr="006940EE" w:rsidRDefault="006940EE" w:rsidP="006940EE">
            <w:pPr>
              <w:rPr>
                <w:rFonts w:ascii="Calibri" w:hAnsi="Calibri"/>
                <w:b/>
              </w:rPr>
            </w:pPr>
            <w:r w:rsidRPr="006940EE">
              <w:rPr>
                <w:rFonts w:ascii="Calibri" w:hAnsi="Calibri"/>
                <w:b/>
              </w:rPr>
              <w:t>Flame Color</w:t>
            </w:r>
          </w:p>
        </w:tc>
        <w:tc>
          <w:tcPr>
            <w:tcW w:w="834" w:type="pct"/>
            <w:vAlign w:val="center"/>
          </w:tcPr>
          <w:p w14:paraId="237D59C6" w14:textId="5500BBF8" w:rsidR="006940EE" w:rsidRPr="006940EE" w:rsidRDefault="006940EE" w:rsidP="006940EE">
            <w:pPr>
              <w:rPr>
                <w:rFonts w:ascii="Calibri" w:hAnsi="Calibri"/>
                <w:b/>
              </w:rPr>
            </w:pPr>
            <w:r w:rsidRPr="006940EE">
              <w:rPr>
                <w:rFonts w:ascii="Calibri" w:hAnsi="Calibri"/>
                <w:b/>
              </w:rPr>
              <w:t>Metal’s Full Electron Configuration</w:t>
            </w:r>
          </w:p>
        </w:tc>
        <w:tc>
          <w:tcPr>
            <w:tcW w:w="1654" w:type="pct"/>
            <w:vAlign w:val="center"/>
          </w:tcPr>
          <w:p w14:paraId="1AE9C21F" w14:textId="77777777" w:rsidR="006940EE" w:rsidRPr="006940EE" w:rsidRDefault="006940EE" w:rsidP="006940EE">
            <w:pPr>
              <w:rPr>
                <w:rFonts w:ascii="Calibri" w:hAnsi="Calibri"/>
                <w:b/>
              </w:rPr>
            </w:pPr>
            <w:r w:rsidRPr="006940EE">
              <w:rPr>
                <w:rFonts w:ascii="Calibri" w:hAnsi="Calibri"/>
                <w:b/>
              </w:rPr>
              <w:t>Metal’s Abbreviated Electron Configuration</w:t>
            </w:r>
          </w:p>
        </w:tc>
      </w:tr>
      <w:tr w:rsidR="006940EE" w14:paraId="3548FF12" w14:textId="77777777" w:rsidTr="006940EE">
        <w:trPr>
          <w:trHeight w:val="586"/>
        </w:trPr>
        <w:tc>
          <w:tcPr>
            <w:tcW w:w="838" w:type="pct"/>
          </w:tcPr>
          <w:p w14:paraId="7771AC85" w14:textId="47471A63" w:rsidR="006940EE" w:rsidRPr="006940EE" w:rsidRDefault="006940EE" w:rsidP="006940EE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6940EE">
              <w:rPr>
                <w:rFonts w:ascii="Calibri" w:hAnsi="Calibri"/>
              </w:rPr>
              <w:t>BaCl</w:t>
            </w:r>
            <w:r w:rsidRPr="006940EE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837" w:type="pct"/>
          </w:tcPr>
          <w:p w14:paraId="5EF456BC" w14:textId="6A2F8CF2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Barium (Ba)</w:t>
            </w:r>
          </w:p>
        </w:tc>
        <w:tc>
          <w:tcPr>
            <w:tcW w:w="837" w:type="pct"/>
          </w:tcPr>
          <w:p w14:paraId="5EB06434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834" w:type="pct"/>
          </w:tcPr>
          <w:p w14:paraId="30010D09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1654" w:type="pct"/>
          </w:tcPr>
          <w:p w14:paraId="335DEC8F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  <w:tr w:rsidR="006940EE" w14:paraId="58DF3D3D" w14:textId="77777777" w:rsidTr="006940EE">
        <w:trPr>
          <w:trHeight w:val="586"/>
        </w:trPr>
        <w:tc>
          <w:tcPr>
            <w:tcW w:w="838" w:type="pct"/>
          </w:tcPr>
          <w:p w14:paraId="4C6E1634" w14:textId="0DCC269A" w:rsidR="006940EE" w:rsidRPr="006940EE" w:rsidRDefault="006940EE" w:rsidP="006940EE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6940EE">
              <w:rPr>
                <w:rFonts w:ascii="Calibri" w:hAnsi="Calibri"/>
              </w:rPr>
              <w:t>K</w:t>
            </w:r>
            <w:r w:rsidRPr="006940EE">
              <w:rPr>
                <w:rFonts w:ascii="Calibri" w:hAnsi="Calibri"/>
                <w:vertAlign w:val="subscript"/>
              </w:rPr>
              <w:t>2</w:t>
            </w:r>
            <w:r w:rsidRPr="006940EE">
              <w:rPr>
                <w:rFonts w:ascii="Calibri" w:hAnsi="Calibri"/>
              </w:rPr>
              <w:t>CO</w:t>
            </w:r>
            <w:r w:rsidRPr="006940EE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837" w:type="pct"/>
          </w:tcPr>
          <w:p w14:paraId="3656995D" w14:textId="3D3F04D8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Potassium (K)</w:t>
            </w:r>
          </w:p>
        </w:tc>
        <w:tc>
          <w:tcPr>
            <w:tcW w:w="837" w:type="pct"/>
          </w:tcPr>
          <w:p w14:paraId="334661C6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834" w:type="pct"/>
          </w:tcPr>
          <w:p w14:paraId="2E21AC5E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1654" w:type="pct"/>
          </w:tcPr>
          <w:p w14:paraId="5CDE57E8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  <w:tr w:rsidR="006940EE" w14:paraId="0A9914C6" w14:textId="77777777" w:rsidTr="006940EE">
        <w:trPr>
          <w:trHeight w:val="586"/>
        </w:trPr>
        <w:tc>
          <w:tcPr>
            <w:tcW w:w="838" w:type="pct"/>
          </w:tcPr>
          <w:p w14:paraId="073D44D3" w14:textId="6BF1A53B" w:rsidR="006940EE" w:rsidRPr="006940EE" w:rsidRDefault="006940EE" w:rsidP="006940EE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6940EE">
              <w:rPr>
                <w:rFonts w:ascii="Calibri" w:hAnsi="Calibri"/>
              </w:rPr>
              <w:t>NaHCO</w:t>
            </w:r>
            <w:r w:rsidRPr="006940EE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837" w:type="pct"/>
          </w:tcPr>
          <w:p w14:paraId="54860933" w14:textId="35A99FA5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Sodium (Na)</w:t>
            </w:r>
          </w:p>
        </w:tc>
        <w:tc>
          <w:tcPr>
            <w:tcW w:w="837" w:type="pct"/>
          </w:tcPr>
          <w:p w14:paraId="351BCC5C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834" w:type="pct"/>
          </w:tcPr>
          <w:p w14:paraId="067BAF4E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1654" w:type="pct"/>
          </w:tcPr>
          <w:p w14:paraId="5200FA8F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  <w:tr w:rsidR="006940EE" w14:paraId="413E62A0" w14:textId="77777777" w:rsidTr="006940EE">
        <w:trPr>
          <w:trHeight w:val="586"/>
        </w:trPr>
        <w:tc>
          <w:tcPr>
            <w:tcW w:w="838" w:type="pct"/>
          </w:tcPr>
          <w:p w14:paraId="2DBE94B9" w14:textId="6D70E1AC" w:rsidR="006940EE" w:rsidRPr="006940EE" w:rsidRDefault="006940EE" w:rsidP="006940EE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6940EE">
              <w:rPr>
                <w:rFonts w:ascii="Calibri" w:hAnsi="Calibri"/>
              </w:rPr>
              <w:t>SrCl</w:t>
            </w:r>
            <w:r w:rsidRPr="006940EE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837" w:type="pct"/>
          </w:tcPr>
          <w:p w14:paraId="035C37CE" w14:textId="7F86882C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Strontium (</w:t>
            </w:r>
            <w:proofErr w:type="spellStart"/>
            <w:r>
              <w:rPr>
                <w:rFonts w:ascii="Calibri" w:hAnsi="Calibri"/>
              </w:rPr>
              <w:t>Sr</w:t>
            </w:r>
            <w:proofErr w:type="spellEnd"/>
            <w:r>
              <w:rPr>
                <w:rFonts w:ascii="Calibri" w:hAnsi="Calibri"/>
              </w:rPr>
              <w:t>)</w:t>
            </w:r>
          </w:p>
        </w:tc>
        <w:tc>
          <w:tcPr>
            <w:tcW w:w="837" w:type="pct"/>
          </w:tcPr>
          <w:p w14:paraId="03D58EF7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834" w:type="pct"/>
          </w:tcPr>
          <w:p w14:paraId="32DA44E4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1654" w:type="pct"/>
          </w:tcPr>
          <w:p w14:paraId="7A91AA47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  <w:tr w:rsidR="006940EE" w14:paraId="5D6BED03" w14:textId="77777777" w:rsidTr="006940EE">
        <w:trPr>
          <w:trHeight w:val="586"/>
        </w:trPr>
        <w:tc>
          <w:tcPr>
            <w:tcW w:w="838" w:type="pct"/>
          </w:tcPr>
          <w:p w14:paraId="115A5F48" w14:textId="1E8E815E" w:rsidR="006940EE" w:rsidRPr="006940EE" w:rsidRDefault="006940EE" w:rsidP="006940EE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</w:rPr>
            </w:pPr>
            <w:proofErr w:type="spellStart"/>
            <w:r w:rsidRPr="006940EE">
              <w:rPr>
                <w:rFonts w:ascii="Calibri" w:hAnsi="Calibri"/>
              </w:rPr>
              <w:t>NaCl</w:t>
            </w:r>
            <w:proofErr w:type="spellEnd"/>
          </w:p>
        </w:tc>
        <w:tc>
          <w:tcPr>
            <w:tcW w:w="837" w:type="pct"/>
          </w:tcPr>
          <w:p w14:paraId="530607C0" w14:textId="67230F05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Sodium (Na)</w:t>
            </w:r>
          </w:p>
        </w:tc>
        <w:tc>
          <w:tcPr>
            <w:tcW w:w="837" w:type="pct"/>
          </w:tcPr>
          <w:p w14:paraId="29642C3D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834" w:type="pct"/>
          </w:tcPr>
          <w:p w14:paraId="0301F1B0" w14:textId="0038BAC2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Same as #3</w:t>
            </w:r>
          </w:p>
        </w:tc>
        <w:tc>
          <w:tcPr>
            <w:tcW w:w="1654" w:type="pct"/>
          </w:tcPr>
          <w:p w14:paraId="7CA19206" w14:textId="1B6151A9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Same as #3</w:t>
            </w:r>
          </w:p>
        </w:tc>
      </w:tr>
      <w:tr w:rsidR="006940EE" w14:paraId="71F9DA0C" w14:textId="77777777" w:rsidTr="006940EE">
        <w:trPr>
          <w:trHeight w:val="586"/>
        </w:trPr>
        <w:tc>
          <w:tcPr>
            <w:tcW w:w="838" w:type="pct"/>
          </w:tcPr>
          <w:p w14:paraId="10706E2D" w14:textId="5C05AC9E" w:rsidR="006940EE" w:rsidRPr="006940EE" w:rsidRDefault="006940EE" w:rsidP="006940EE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6940EE">
              <w:rPr>
                <w:rFonts w:ascii="Calibri" w:hAnsi="Calibri"/>
              </w:rPr>
              <w:t>CaCl</w:t>
            </w:r>
            <w:r w:rsidRPr="006940EE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837" w:type="pct"/>
          </w:tcPr>
          <w:p w14:paraId="443F5EE8" w14:textId="47042994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Calcium (</w:t>
            </w:r>
            <w:proofErr w:type="spellStart"/>
            <w:r>
              <w:rPr>
                <w:rFonts w:ascii="Calibri" w:hAnsi="Calibri"/>
              </w:rPr>
              <w:t>Ca</w:t>
            </w:r>
            <w:proofErr w:type="spellEnd"/>
            <w:r>
              <w:rPr>
                <w:rFonts w:ascii="Calibri" w:hAnsi="Calibri"/>
              </w:rPr>
              <w:t>)</w:t>
            </w:r>
          </w:p>
        </w:tc>
        <w:tc>
          <w:tcPr>
            <w:tcW w:w="837" w:type="pct"/>
          </w:tcPr>
          <w:p w14:paraId="4E28CAB7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834" w:type="pct"/>
          </w:tcPr>
          <w:p w14:paraId="0DF59F8E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1654" w:type="pct"/>
          </w:tcPr>
          <w:p w14:paraId="22F6D298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  <w:tr w:rsidR="006940EE" w14:paraId="523CA104" w14:textId="77777777" w:rsidTr="006940EE">
        <w:trPr>
          <w:trHeight w:val="586"/>
        </w:trPr>
        <w:tc>
          <w:tcPr>
            <w:tcW w:w="838" w:type="pct"/>
          </w:tcPr>
          <w:p w14:paraId="192EED7B" w14:textId="60BC0F73" w:rsidR="006940EE" w:rsidRPr="006940EE" w:rsidRDefault="006940EE" w:rsidP="006940EE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</w:rPr>
            </w:pPr>
            <w:proofErr w:type="spellStart"/>
            <w:r w:rsidRPr="006940EE">
              <w:rPr>
                <w:rFonts w:ascii="Calibri" w:hAnsi="Calibri"/>
              </w:rPr>
              <w:t>LiCl</w:t>
            </w:r>
            <w:proofErr w:type="spellEnd"/>
          </w:p>
        </w:tc>
        <w:tc>
          <w:tcPr>
            <w:tcW w:w="837" w:type="pct"/>
          </w:tcPr>
          <w:p w14:paraId="3859498C" w14:textId="05BBE8CA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Lithium (Li)</w:t>
            </w:r>
          </w:p>
        </w:tc>
        <w:tc>
          <w:tcPr>
            <w:tcW w:w="837" w:type="pct"/>
          </w:tcPr>
          <w:p w14:paraId="54674CBC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834" w:type="pct"/>
          </w:tcPr>
          <w:p w14:paraId="19F7B013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1654" w:type="pct"/>
          </w:tcPr>
          <w:p w14:paraId="4E2A9255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  <w:tr w:rsidR="006940EE" w14:paraId="058B8B1D" w14:textId="77777777" w:rsidTr="006940EE">
        <w:trPr>
          <w:trHeight w:val="586"/>
        </w:trPr>
        <w:tc>
          <w:tcPr>
            <w:tcW w:w="838" w:type="pct"/>
          </w:tcPr>
          <w:p w14:paraId="7AFA03FF" w14:textId="29A997C1" w:rsidR="006940EE" w:rsidRPr="006940EE" w:rsidRDefault="006940EE" w:rsidP="006940EE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</w:rPr>
            </w:pPr>
            <w:r w:rsidRPr="006940EE">
              <w:rPr>
                <w:rFonts w:ascii="Calibri" w:hAnsi="Calibri"/>
              </w:rPr>
              <w:t>CuSO</w:t>
            </w:r>
            <w:r w:rsidRPr="006940EE">
              <w:rPr>
                <w:rFonts w:ascii="Calibri" w:hAnsi="Calibri"/>
                <w:vertAlign w:val="subscript"/>
              </w:rPr>
              <w:t>4</w:t>
            </w:r>
          </w:p>
        </w:tc>
        <w:tc>
          <w:tcPr>
            <w:tcW w:w="837" w:type="pct"/>
          </w:tcPr>
          <w:p w14:paraId="64783CE7" w14:textId="14DE2E94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Copper (Cu)</w:t>
            </w:r>
          </w:p>
        </w:tc>
        <w:tc>
          <w:tcPr>
            <w:tcW w:w="837" w:type="pct"/>
          </w:tcPr>
          <w:p w14:paraId="73C56014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834" w:type="pct"/>
          </w:tcPr>
          <w:p w14:paraId="7603CA43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1654" w:type="pct"/>
          </w:tcPr>
          <w:p w14:paraId="0A7354DE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</w:tbl>
    <w:p w14:paraId="1CB856BA" w14:textId="74437CF3" w:rsidR="006940EE" w:rsidRDefault="00C76E11" w:rsidP="006940EE">
      <w:pPr>
        <w:jc w:val="center"/>
      </w:pPr>
      <w:r>
        <w:rPr>
          <w:rFonts w:ascii="Calibri" w:hAnsi="Calibri"/>
          <w:sz w:val="32"/>
        </w:rPr>
        <w:t>TABLE</w:t>
      </w:r>
      <w:r w:rsidR="006940EE">
        <w:rPr>
          <w:rFonts w:ascii="Calibri" w:hAnsi="Calibri"/>
          <w:sz w:val="32"/>
        </w:rPr>
        <w:t xml:space="preserve"> 1: </w:t>
      </w:r>
      <w:r w:rsidR="006940EE" w:rsidRPr="0049210A">
        <w:rPr>
          <w:rFonts w:ascii="Calibri" w:hAnsi="Calibri"/>
          <w:sz w:val="32"/>
        </w:rPr>
        <w:t>KNOWN SUBSTANCES</w:t>
      </w:r>
    </w:p>
    <w:p w14:paraId="70A998A6" w14:textId="355203AE" w:rsidR="00D509FD" w:rsidRDefault="00D509FD" w:rsidP="00E13879">
      <w:pPr>
        <w:rPr>
          <w:rFonts w:ascii="Calibri" w:hAnsi="Calibri"/>
        </w:rPr>
      </w:pPr>
    </w:p>
    <w:p w14:paraId="191DABC1" w14:textId="77777777" w:rsidR="00D509FD" w:rsidRDefault="00D509FD" w:rsidP="00E13879">
      <w:pPr>
        <w:rPr>
          <w:rFonts w:ascii="Calibri" w:hAnsi="Calibri"/>
        </w:rPr>
      </w:pPr>
    </w:p>
    <w:tbl>
      <w:tblPr>
        <w:tblStyle w:val="TableGrid"/>
        <w:tblpPr w:leftFromText="180" w:rightFromText="180" w:vertAnchor="page" w:horzAnchor="page" w:tblpX="469" w:tblpY="7921"/>
        <w:tblW w:w="4994" w:type="pct"/>
        <w:tblLook w:val="04A0" w:firstRow="1" w:lastRow="0" w:firstColumn="1" w:lastColumn="0" w:noHBand="0" w:noVBand="1"/>
      </w:tblPr>
      <w:tblGrid>
        <w:gridCol w:w="5059"/>
        <w:gridCol w:w="2528"/>
        <w:gridCol w:w="7515"/>
      </w:tblGrid>
      <w:tr w:rsidR="006940EE" w14:paraId="3A4B2795" w14:textId="77777777" w:rsidTr="006940EE">
        <w:trPr>
          <w:trHeight w:val="586"/>
        </w:trPr>
        <w:tc>
          <w:tcPr>
            <w:tcW w:w="1675" w:type="pct"/>
            <w:vAlign w:val="center"/>
          </w:tcPr>
          <w:p w14:paraId="5638EBCB" w14:textId="77777777" w:rsidR="006940EE" w:rsidRPr="006940EE" w:rsidRDefault="006940EE" w:rsidP="006940EE">
            <w:pPr>
              <w:rPr>
                <w:rFonts w:ascii="Calibri" w:hAnsi="Calibri"/>
                <w:b/>
              </w:rPr>
            </w:pPr>
            <w:r w:rsidRPr="006940EE">
              <w:rPr>
                <w:rFonts w:ascii="Calibri" w:hAnsi="Calibri"/>
                <w:b/>
              </w:rPr>
              <w:t>Number of Unknown Compound</w:t>
            </w:r>
          </w:p>
        </w:tc>
        <w:tc>
          <w:tcPr>
            <w:tcW w:w="837" w:type="pct"/>
            <w:vAlign w:val="center"/>
          </w:tcPr>
          <w:p w14:paraId="60BA9D17" w14:textId="77777777" w:rsidR="006940EE" w:rsidRPr="006940EE" w:rsidRDefault="006940EE" w:rsidP="006940EE">
            <w:pPr>
              <w:rPr>
                <w:rFonts w:ascii="Calibri" w:hAnsi="Calibri"/>
                <w:b/>
              </w:rPr>
            </w:pPr>
            <w:r w:rsidRPr="006940EE">
              <w:rPr>
                <w:rFonts w:ascii="Calibri" w:hAnsi="Calibri"/>
                <w:b/>
              </w:rPr>
              <w:t>Flame Color</w:t>
            </w:r>
          </w:p>
        </w:tc>
        <w:tc>
          <w:tcPr>
            <w:tcW w:w="2488" w:type="pct"/>
            <w:vAlign w:val="center"/>
          </w:tcPr>
          <w:p w14:paraId="72296D18" w14:textId="305CA69F" w:rsidR="006940EE" w:rsidRPr="006940EE" w:rsidRDefault="006940EE" w:rsidP="006940EE">
            <w:pPr>
              <w:rPr>
                <w:rFonts w:ascii="Calibri" w:hAnsi="Calibri"/>
                <w:b/>
              </w:rPr>
            </w:pPr>
            <w:r w:rsidRPr="006940EE">
              <w:rPr>
                <w:rFonts w:ascii="Calibri" w:hAnsi="Calibri"/>
                <w:b/>
              </w:rPr>
              <w:t>Identity of Metal Based on Flame Test</w:t>
            </w:r>
            <w:r>
              <w:rPr>
                <w:rFonts w:ascii="Calibri" w:hAnsi="Calibri"/>
                <w:b/>
              </w:rPr>
              <w:t xml:space="preserve"> (you may list multiple options)</w:t>
            </w:r>
          </w:p>
        </w:tc>
      </w:tr>
      <w:tr w:rsidR="006940EE" w14:paraId="3CE63BA7" w14:textId="77777777" w:rsidTr="006940EE">
        <w:trPr>
          <w:trHeight w:val="586"/>
        </w:trPr>
        <w:tc>
          <w:tcPr>
            <w:tcW w:w="1675" w:type="pct"/>
          </w:tcPr>
          <w:p w14:paraId="703A4E53" w14:textId="70B1759C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837" w:type="pct"/>
          </w:tcPr>
          <w:p w14:paraId="07DBC622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2488" w:type="pct"/>
          </w:tcPr>
          <w:p w14:paraId="154CC31F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  <w:tr w:rsidR="006940EE" w14:paraId="217C16AC" w14:textId="77777777" w:rsidTr="006940EE">
        <w:trPr>
          <w:trHeight w:val="586"/>
        </w:trPr>
        <w:tc>
          <w:tcPr>
            <w:tcW w:w="1675" w:type="pct"/>
          </w:tcPr>
          <w:p w14:paraId="678B42C4" w14:textId="62F9C9AC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  <w:tc>
          <w:tcPr>
            <w:tcW w:w="837" w:type="pct"/>
          </w:tcPr>
          <w:p w14:paraId="648D55E2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2488" w:type="pct"/>
          </w:tcPr>
          <w:p w14:paraId="1D24A289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  <w:tr w:rsidR="006940EE" w14:paraId="107DFC26" w14:textId="77777777" w:rsidTr="006940EE">
        <w:trPr>
          <w:trHeight w:val="586"/>
        </w:trPr>
        <w:tc>
          <w:tcPr>
            <w:tcW w:w="1675" w:type="pct"/>
          </w:tcPr>
          <w:p w14:paraId="307E811A" w14:textId="23BAA9D2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</w:p>
        </w:tc>
        <w:tc>
          <w:tcPr>
            <w:tcW w:w="837" w:type="pct"/>
          </w:tcPr>
          <w:p w14:paraId="002B9A44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2488" w:type="pct"/>
          </w:tcPr>
          <w:p w14:paraId="23C9D1AF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  <w:tr w:rsidR="006940EE" w14:paraId="7B097E22" w14:textId="77777777" w:rsidTr="006940EE">
        <w:trPr>
          <w:trHeight w:val="586"/>
        </w:trPr>
        <w:tc>
          <w:tcPr>
            <w:tcW w:w="1675" w:type="pct"/>
          </w:tcPr>
          <w:p w14:paraId="4C3EE9F0" w14:textId="4B11AB10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</w:p>
        </w:tc>
        <w:tc>
          <w:tcPr>
            <w:tcW w:w="837" w:type="pct"/>
          </w:tcPr>
          <w:p w14:paraId="24A17581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2488" w:type="pct"/>
          </w:tcPr>
          <w:p w14:paraId="61259D1E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  <w:tr w:rsidR="006940EE" w14:paraId="65D567BD" w14:textId="77777777" w:rsidTr="006940EE">
        <w:trPr>
          <w:trHeight w:val="586"/>
        </w:trPr>
        <w:tc>
          <w:tcPr>
            <w:tcW w:w="1675" w:type="pct"/>
          </w:tcPr>
          <w:p w14:paraId="3638D052" w14:textId="7FDC737A" w:rsidR="006940EE" w:rsidRDefault="006940EE" w:rsidP="006940E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</w:p>
        </w:tc>
        <w:tc>
          <w:tcPr>
            <w:tcW w:w="837" w:type="pct"/>
          </w:tcPr>
          <w:p w14:paraId="3C9C97E8" w14:textId="77777777" w:rsidR="006940EE" w:rsidRDefault="006940EE" w:rsidP="006940EE">
            <w:pPr>
              <w:rPr>
                <w:rFonts w:ascii="Calibri" w:hAnsi="Calibri"/>
              </w:rPr>
            </w:pPr>
          </w:p>
        </w:tc>
        <w:tc>
          <w:tcPr>
            <w:tcW w:w="2488" w:type="pct"/>
          </w:tcPr>
          <w:p w14:paraId="5E7C6902" w14:textId="77777777" w:rsidR="006940EE" w:rsidRDefault="006940EE" w:rsidP="006940EE">
            <w:pPr>
              <w:rPr>
                <w:rFonts w:ascii="Calibri" w:hAnsi="Calibri"/>
              </w:rPr>
            </w:pPr>
          </w:p>
        </w:tc>
      </w:tr>
    </w:tbl>
    <w:p w14:paraId="5C01B18B" w14:textId="6D6BEBA3" w:rsidR="00D509FD" w:rsidRDefault="006940EE" w:rsidP="006940EE">
      <w:pPr>
        <w:jc w:val="center"/>
        <w:rPr>
          <w:rFonts w:ascii="Calibri" w:hAnsi="Calibri"/>
        </w:rPr>
      </w:pPr>
      <w:r>
        <w:rPr>
          <w:rFonts w:ascii="Calibri" w:hAnsi="Calibri"/>
          <w:sz w:val="32"/>
        </w:rPr>
        <w:t xml:space="preserve"> </w:t>
      </w:r>
      <w:r w:rsidR="00C76E11">
        <w:rPr>
          <w:rFonts w:ascii="Calibri" w:hAnsi="Calibri"/>
          <w:sz w:val="32"/>
        </w:rPr>
        <w:t>TABLE</w:t>
      </w:r>
      <w:r>
        <w:rPr>
          <w:rFonts w:ascii="Calibri" w:hAnsi="Calibri"/>
          <w:sz w:val="32"/>
        </w:rPr>
        <w:t xml:space="preserve"> 2: </w:t>
      </w:r>
      <w:r w:rsidRPr="0049210A">
        <w:rPr>
          <w:rFonts w:ascii="Calibri" w:hAnsi="Calibri"/>
          <w:sz w:val="32"/>
        </w:rPr>
        <w:t>UNKNOWN SUBSTANCES</w:t>
      </w:r>
    </w:p>
    <w:p w14:paraId="78A3FE44" w14:textId="43EF571A" w:rsidR="00761357" w:rsidRPr="00C76B11" w:rsidRDefault="00761357" w:rsidP="00C76B11">
      <w:pPr>
        <w:rPr>
          <w:rFonts w:ascii="Calibri" w:hAnsi="Calibri"/>
          <w:b/>
          <w:sz w:val="44"/>
          <w:szCs w:val="44"/>
        </w:rPr>
      </w:pPr>
      <w:bookmarkStart w:id="0" w:name="_GoBack"/>
      <w:bookmarkEnd w:id="0"/>
      <w:r w:rsidRPr="00C76B11">
        <w:rPr>
          <w:rFonts w:ascii="Calibri" w:hAnsi="Calibri"/>
          <w:b/>
          <w:sz w:val="44"/>
          <w:szCs w:val="44"/>
        </w:rPr>
        <w:t xml:space="preserve">Grade yourself </w:t>
      </w:r>
      <w:r w:rsidR="00C76B11" w:rsidRPr="00C76B11">
        <w:rPr>
          <w:rFonts w:ascii="Calibri" w:hAnsi="Calibri"/>
          <w:b/>
          <w:sz w:val="44"/>
          <w:szCs w:val="44"/>
        </w:rPr>
        <w:t xml:space="preserve">(1-4) </w:t>
      </w:r>
      <w:r w:rsidRPr="00C76B11">
        <w:rPr>
          <w:rFonts w:ascii="Calibri" w:hAnsi="Calibri"/>
          <w:b/>
          <w:sz w:val="44"/>
          <w:szCs w:val="44"/>
        </w:rPr>
        <w:t xml:space="preserve">on the extent to which you met our classroom expectations </w:t>
      </w:r>
      <w:r w:rsidR="00C76B11" w:rsidRPr="00C76B11">
        <w:rPr>
          <w:rFonts w:ascii="Calibri" w:hAnsi="Calibri"/>
          <w:b/>
          <w:sz w:val="44"/>
          <w:szCs w:val="44"/>
        </w:rPr>
        <w:t>in class today:</w:t>
      </w:r>
    </w:p>
    <w:p w14:paraId="7FB0204F" w14:textId="77777777" w:rsidR="00C76B11" w:rsidRPr="00C76B11" w:rsidRDefault="00C76B11" w:rsidP="00C76B11">
      <w:pPr>
        <w:rPr>
          <w:rFonts w:ascii="Calibri" w:hAnsi="Calibri"/>
          <w:sz w:val="44"/>
          <w:szCs w:val="44"/>
        </w:rPr>
      </w:pPr>
    </w:p>
    <w:p w14:paraId="20A19B2E" w14:textId="4FED5603" w:rsidR="00511BA7" w:rsidRDefault="00C76B11" w:rsidP="00B02DCD">
      <w:pPr>
        <w:pStyle w:val="ListParagraph"/>
        <w:numPr>
          <w:ilvl w:val="0"/>
          <w:numId w:val="13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 w:rsidR="00511BA7" w:rsidRPr="00C76B11">
        <w:rPr>
          <w:rFonts w:ascii="Calibri" w:hAnsi="Calibri"/>
          <w:sz w:val="44"/>
          <w:szCs w:val="44"/>
        </w:rPr>
        <w:t xml:space="preserve">I </w:t>
      </w:r>
      <w:r w:rsidR="00601A3F" w:rsidRPr="00C76B11">
        <w:rPr>
          <w:rFonts w:ascii="Calibri" w:hAnsi="Calibri"/>
          <w:sz w:val="44"/>
          <w:szCs w:val="44"/>
        </w:rPr>
        <w:t>came to class o</w:t>
      </w:r>
      <w:r w:rsidR="001C09B2" w:rsidRPr="00C76B11">
        <w:rPr>
          <w:rFonts w:ascii="Calibri" w:hAnsi="Calibri"/>
          <w:sz w:val="44"/>
          <w:szCs w:val="44"/>
        </w:rPr>
        <w:t>n time with all of my materials.</w:t>
      </w:r>
    </w:p>
    <w:p w14:paraId="6487D228" w14:textId="77777777" w:rsidR="00B02DCD" w:rsidRPr="00C76B11" w:rsidRDefault="00B02DCD" w:rsidP="00B02DCD">
      <w:pPr>
        <w:pStyle w:val="ListParagraph"/>
        <w:rPr>
          <w:rFonts w:ascii="Calibri" w:hAnsi="Calibri"/>
          <w:sz w:val="44"/>
          <w:szCs w:val="44"/>
        </w:rPr>
      </w:pPr>
    </w:p>
    <w:p w14:paraId="70DDCD25" w14:textId="366D79E7" w:rsidR="00601A3F" w:rsidRDefault="00C76B11" w:rsidP="00B02DCD">
      <w:pPr>
        <w:pStyle w:val="ListParagraph"/>
        <w:numPr>
          <w:ilvl w:val="0"/>
          <w:numId w:val="13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 w:rsidR="00601A3F" w:rsidRPr="00C76B11">
        <w:rPr>
          <w:rFonts w:ascii="Calibri" w:hAnsi="Calibri"/>
          <w:sz w:val="44"/>
          <w:szCs w:val="44"/>
        </w:rPr>
        <w:t xml:space="preserve">I </w:t>
      </w:r>
      <w:r w:rsidR="001C09B2" w:rsidRPr="00C76B11">
        <w:rPr>
          <w:rFonts w:ascii="Calibri" w:hAnsi="Calibri"/>
          <w:sz w:val="44"/>
          <w:szCs w:val="44"/>
        </w:rPr>
        <w:t>tried my best</w:t>
      </w:r>
      <w:r w:rsidR="00B02DCD">
        <w:rPr>
          <w:rFonts w:ascii="Calibri" w:hAnsi="Calibri"/>
          <w:sz w:val="44"/>
          <w:szCs w:val="44"/>
        </w:rPr>
        <w:t>, stayed focused,</w:t>
      </w:r>
      <w:r w:rsidR="001C09B2" w:rsidRPr="00C76B11">
        <w:rPr>
          <w:rFonts w:ascii="Calibri" w:hAnsi="Calibri"/>
          <w:sz w:val="44"/>
          <w:szCs w:val="44"/>
        </w:rPr>
        <w:t xml:space="preserve"> and worked hard.</w:t>
      </w:r>
    </w:p>
    <w:p w14:paraId="499629A3" w14:textId="77777777" w:rsidR="00B02DCD" w:rsidRPr="00C76B11" w:rsidRDefault="00B02DCD" w:rsidP="00B02DCD">
      <w:pPr>
        <w:pStyle w:val="ListParagraph"/>
        <w:rPr>
          <w:rFonts w:ascii="Calibri" w:hAnsi="Calibri"/>
          <w:sz w:val="44"/>
          <w:szCs w:val="44"/>
        </w:rPr>
      </w:pPr>
    </w:p>
    <w:p w14:paraId="7A332D97" w14:textId="20EA67E4" w:rsidR="00601A3F" w:rsidRDefault="00C76B11" w:rsidP="00B02DCD">
      <w:pPr>
        <w:pStyle w:val="ListParagraph"/>
        <w:numPr>
          <w:ilvl w:val="0"/>
          <w:numId w:val="13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 w:rsidR="00B02DCD">
        <w:rPr>
          <w:rFonts w:ascii="Calibri" w:hAnsi="Calibri"/>
          <w:sz w:val="44"/>
          <w:szCs w:val="44"/>
        </w:rPr>
        <w:t>I participated in class today (raised my hand to ask or answer a question, volunteer, etc.).</w:t>
      </w:r>
    </w:p>
    <w:p w14:paraId="20C83BA4" w14:textId="77777777" w:rsidR="00B02DCD" w:rsidRPr="00C76B11" w:rsidRDefault="00B02DCD" w:rsidP="00B02DCD">
      <w:pPr>
        <w:pStyle w:val="ListParagraph"/>
        <w:rPr>
          <w:rFonts w:ascii="Calibri" w:hAnsi="Calibri"/>
          <w:sz w:val="44"/>
          <w:szCs w:val="44"/>
        </w:rPr>
      </w:pPr>
    </w:p>
    <w:p w14:paraId="7DE3FB9C" w14:textId="2F0C484D" w:rsidR="00B02DCD" w:rsidRPr="00B02DCD" w:rsidRDefault="00C76B11" w:rsidP="00B02DCD">
      <w:pPr>
        <w:pStyle w:val="ListParagraph"/>
        <w:numPr>
          <w:ilvl w:val="0"/>
          <w:numId w:val="13"/>
        </w:num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 w:rsidR="00B02DCD">
        <w:rPr>
          <w:rFonts w:ascii="Calibri" w:hAnsi="Calibri"/>
          <w:sz w:val="44"/>
          <w:szCs w:val="44"/>
        </w:rPr>
        <w:t>I contributed to making this class a better learning environment for myself and others.</w:t>
      </w:r>
    </w:p>
    <w:p w14:paraId="47793E36" w14:textId="77777777" w:rsidR="00B02DCD" w:rsidRDefault="00B02DCD" w:rsidP="00B02DCD">
      <w:pPr>
        <w:pStyle w:val="ListParagraph"/>
        <w:rPr>
          <w:rFonts w:ascii="Calibri" w:hAnsi="Calibri"/>
          <w:sz w:val="44"/>
          <w:szCs w:val="44"/>
        </w:rPr>
      </w:pPr>
    </w:p>
    <w:p w14:paraId="4DF7E3C2" w14:textId="2E3878A6" w:rsidR="00B02DCD" w:rsidRPr="00C76B11" w:rsidRDefault="00B02DCD" w:rsidP="00B02DCD">
      <w:pPr>
        <w:pStyle w:val="ListParagraph"/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 xml:space="preserve"> </w:t>
      </w:r>
    </w:p>
    <w:p w14:paraId="22D46FB6" w14:textId="69629D9C" w:rsid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Today I am proud that I _____________________________</w:t>
      </w:r>
    </w:p>
    <w:p w14:paraId="4ACE5A14" w14:textId="0DC31F0B" w:rsid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23359080" w14:textId="34F24B69" w:rsid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11548984" w14:textId="77777777" w:rsidR="00B02DCD" w:rsidRDefault="00B02DCD" w:rsidP="00C76B11">
      <w:pPr>
        <w:spacing w:line="360" w:lineRule="auto"/>
        <w:rPr>
          <w:rFonts w:ascii="Calibri" w:hAnsi="Calibri"/>
          <w:sz w:val="44"/>
          <w:szCs w:val="44"/>
        </w:rPr>
      </w:pPr>
    </w:p>
    <w:p w14:paraId="20ACFB9D" w14:textId="399115E0" w:rsidR="00C76B11" w:rsidRP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Tomorrow I will work on ____________________________</w:t>
      </w:r>
    </w:p>
    <w:p w14:paraId="7FE35D0A" w14:textId="0E0110B7" w:rsidR="00601A3F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_________________________________________________</w:t>
      </w:r>
    </w:p>
    <w:p w14:paraId="2B69A376" w14:textId="77777777" w:rsid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5744EBC4" w14:textId="77777777" w:rsidR="002F2F2C" w:rsidRDefault="002F2F2C" w:rsidP="00C76B11">
      <w:pPr>
        <w:spacing w:line="360" w:lineRule="auto"/>
        <w:rPr>
          <w:rFonts w:ascii="Calibri" w:hAnsi="Calibri"/>
          <w:sz w:val="44"/>
          <w:szCs w:val="44"/>
        </w:rPr>
      </w:pPr>
    </w:p>
    <w:p w14:paraId="72C99EDA" w14:textId="77777777" w:rsidR="002F2F2C" w:rsidRPr="00C76B11" w:rsidRDefault="002F2F2C" w:rsidP="002F2F2C">
      <w:p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>Grade yourself (1-4) on the extent to which you met our classroom expectations in class today:</w:t>
      </w:r>
    </w:p>
    <w:p w14:paraId="3BE00DCD" w14:textId="77777777" w:rsidR="002F2F2C" w:rsidRPr="00C76B11" w:rsidRDefault="002F2F2C" w:rsidP="002F2F2C">
      <w:pPr>
        <w:rPr>
          <w:rFonts w:ascii="Calibri" w:hAnsi="Calibri"/>
          <w:sz w:val="44"/>
          <w:szCs w:val="44"/>
        </w:rPr>
      </w:pPr>
    </w:p>
    <w:p w14:paraId="1D7E4E03" w14:textId="77777777" w:rsidR="002F2F2C" w:rsidRDefault="002F2F2C" w:rsidP="002F2F2C">
      <w:pPr>
        <w:pStyle w:val="ListParagraph"/>
        <w:numPr>
          <w:ilvl w:val="0"/>
          <w:numId w:val="14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came to class on time with all of my materials.</w:t>
      </w:r>
    </w:p>
    <w:p w14:paraId="11838915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7E2EA2BF" w14:textId="77777777" w:rsidR="002F2F2C" w:rsidRDefault="002F2F2C" w:rsidP="002F2F2C">
      <w:pPr>
        <w:pStyle w:val="ListParagraph"/>
        <w:numPr>
          <w:ilvl w:val="0"/>
          <w:numId w:val="14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tried my best</w:t>
      </w:r>
      <w:r>
        <w:rPr>
          <w:rFonts w:ascii="Calibri" w:hAnsi="Calibri"/>
          <w:sz w:val="44"/>
          <w:szCs w:val="44"/>
        </w:rPr>
        <w:t>, stayed focused,</w:t>
      </w:r>
      <w:r w:rsidRPr="00C76B11">
        <w:rPr>
          <w:rFonts w:ascii="Calibri" w:hAnsi="Calibri"/>
          <w:sz w:val="44"/>
          <w:szCs w:val="44"/>
        </w:rPr>
        <w:t xml:space="preserve"> and worked hard.</w:t>
      </w:r>
    </w:p>
    <w:p w14:paraId="5E267B76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055B444C" w14:textId="77777777" w:rsidR="002F2F2C" w:rsidRDefault="002F2F2C" w:rsidP="002F2F2C">
      <w:pPr>
        <w:pStyle w:val="ListParagraph"/>
        <w:numPr>
          <w:ilvl w:val="0"/>
          <w:numId w:val="14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>I participated in class today (raised my hand to ask or answer a question, volunteer, etc.).</w:t>
      </w:r>
    </w:p>
    <w:p w14:paraId="1957D6B4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59D4689E" w14:textId="77777777" w:rsidR="002F2F2C" w:rsidRPr="00B02DCD" w:rsidRDefault="002F2F2C" w:rsidP="002F2F2C">
      <w:pPr>
        <w:pStyle w:val="ListParagraph"/>
        <w:numPr>
          <w:ilvl w:val="0"/>
          <w:numId w:val="14"/>
        </w:num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 xml:space="preserve">I contributed to making this class a better learning environment for </w:t>
      </w:r>
      <w:proofErr w:type="gramStart"/>
      <w:r>
        <w:rPr>
          <w:rFonts w:ascii="Calibri" w:hAnsi="Calibri"/>
          <w:sz w:val="44"/>
          <w:szCs w:val="44"/>
        </w:rPr>
        <w:t>myself and others</w:t>
      </w:r>
      <w:proofErr w:type="gramEnd"/>
      <w:r>
        <w:rPr>
          <w:rFonts w:ascii="Calibri" w:hAnsi="Calibri"/>
          <w:sz w:val="44"/>
          <w:szCs w:val="44"/>
        </w:rPr>
        <w:t>.</w:t>
      </w:r>
    </w:p>
    <w:p w14:paraId="44BE5C33" w14:textId="77777777" w:rsidR="002F2F2C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55E3F275" w14:textId="77777777" w:rsidR="002F2F2C" w:rsidRPr="00C76B11" w:rsidRDefault="002F2F2C" w:rsidP="002F2F2C">
      <w:pPr>
        <w:pStyle w:val="ListParagraph"/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 xml:space="preserve"> </w:t>
      </w:r>
    </w:p>
    <w:p w14:paraId="24D95BDB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Today I am proud that I _____________________________</w:t>
      </w:r>
    </w:p>
    <w:p w14:paraId="41A5A2DF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0A661557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094D534C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</w:p>
    <w:p w14:paraId="76812FEC" w14:textId="77777777" w:rsidR="002F2F2C" w:rsidRPr="00C76B11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Tomorrow I will work on ____________________________</w:t>
      </w:r>
    </w:p>
    <w:p w14:paraId="55185C1B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_________________________________________________</w:t>
      </w:r>
    </w:p>
    <w:p w14:paraId="22925CE4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0EBB6839" w14:textId="77777777" w:rsidR="002F2F2C" w:rsidRDefault="002F2F2C" w:rsidP="00C76B11">
      <w:pPr>
        <w:spacing w:line="360" w:lineRule="auto"/>
        <w:rPr>
          <w:rFonts w:ascii="Calibri" w:hAnsi="Calibri"/>
          <w:sz w:val="44"/>
          <w:szCs w:val="44"/>
        </w:rPr>
      </w:pPr>
    </w:p>
    <w:p w14:paraId="555B8242" w14:textId="77777777" w:rsidR="002F2F2C" w:rsidRPr="00C76B11" w:rsidRDefault="002F2F2C" w:rsidP="002F2F2C">
      <w:p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>Grade yourself (1-4) on the extent to which you met our classroom expectations in class today:</w:t>
      </w:r>
    </w:p>
    <w:p w14:paraId="32A0F292" w14:textId="77777777" w:rsidR="002F2F2C" w:rsidRPr="00C76B11" w:rsidRDefault="002F2F2C" w:rsidP="002F2F2C">
      <w:pPr>
        <w:rPr>
          <w:rFonts w:ascii="Calibri" w:hAnsi="Calibri"/>
          <w:sz w:val="44"/>
          <w:szCs w:val="44"/>
        </w:rPr>
      </w:pPr>
    </w:p>
    <w:p w14:paraId="6386A7A6" w14:textId="77777777" w:rsidR="002F2F2C" w:rsidRDefault="002F2F2C" w:rsidP="002F2F2C">
      <w:pPr>
        <w:pStyle w:val="ListParagraph"/>
        <w:numPr>
          <w:ilvl w:val="0"/>
          <w:numId w:val="15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came to class on time with all of my materials.</w:t>
      </w:r>
    </w:p>
    <w:p w14:paraId="3FDA78A0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3B526C7D" w14:textId="77777777" w:rsidR="002F2F2C" w:rsidRDefault="002F2F2C" w:rsidP="002F2F2C">
      <w:pPr>
        <w:pStyle w:val="ListParagraph"/>
        <w:numPr>
          <w:ilvl w:val="0"/>
          <w:numId w:val="15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tried my best</w:t>
      </w:r>
      <w:r>
        <w:rPr>
          <w:rFonts w:ascii="Calibri" w:hAnsi="Calibri"/>
          <w:sz w:val="44"/>
          <w:szCs w:val="44"/>
        </w:rPr>
        <w:t>, stayed focused,</w:t>
      </w:r>
      <w:r w:rsidRPr="00C76B11">
        <w:rPr>
          <w:rFonts w:ascii="Calibri" w:hAnsi="Calibri"/>
          <w:sz w:val="44"/>
          <w:szCs w:val="44"/>
        </w:rPr>
        <w:t xml:space="preserve"> and worked hard.</w:t>
      </w:r>
    </w:p>
    <w:p w14:paraId="6418D37F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2776920B" w14:textId="77777777" w:rsidR="002F2F2C" w:rsidRDefault="002F2F2C" w:rsidP="002F2F2C">
      <w:pPr>
        <w:pStyle w:val="ListParagraph"/>
        <w:numPr>
          <w:ilvl w:val="0"/>
          <w:numId w:val="15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>I participated in class today (raised my hand to ask or answer a question, volunteer, etc.).</w:t>
      </w:r>
    </w:p>
    <w:p w14:paraId="0ACD80D9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08D4B7F0" w14:textId="77777777" w:rsidR="002F2F2C" w:rsidRPr="00B02DCD" w:rsidRDefault="002F2F2C" w:rsidP="002F2F2C">
      <w:pPr>
        <w:pStyle w:val="ListParagraph"/>
        <w:numPr>
          <w:ilvl w:val="0"/>
          <w:numId w:val="15"/>
        </w:num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 xml:space="preserve">I contributed to making this class a better learning environment for </w:t>
      </w:r>
      <w:proofErr w:type="gramStart"/>
      <w:r>
        <w:rPr>
          <w:rFonts w:ascii="Calibri" w:hAnsi="Calibri"/>
          <w:sz w:val="44"/>
          <w:szCs w:val="44"/>
        </w:rPr>
        <w:t>myself and others</w:t>
      </w:r>
      <w:proofErr w:type="gramEnd"/>
      <w:r>
        <w:rPr>
          <w:rFonts w:ascii="Calibri" w:hAnsi="Calibri"/>
          <w:sz w:val="44"/>
          <w:szCs w:val="44"/>
        </w:rPr>
        <w:t>.</w:t>
      </w:r>
    </w:p>
    <w:p w14:paraId="63A12104" w14:textId="77777777" w:rsidR="002F2F2C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377C8473" w14:textId="77777777" w:rsidR="002F2F2C" w:rsidRPr="00C76B11" w:rsidRDefault="002F2F2C" w:rsidP="002F2F2C">
      <w:pPr>
        <w:pStyle w:val="ListParagraph"/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 xml:space="preserve"> </w:t>
      </w:r>
    </w:p>
    <w:p w14:paraId="3EF1FC21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Today I am proud that I _____________________________</w:t>
      </w:r>
    </w:p>
    <w:p w14:paraId="64625B59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2C574B9C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2BFC7731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</w:p>
    <w:p w14:paraId="0F754C46" w14:textId="77777777" w:rsidR="002F2F2C" w:rsidRPr="00C76B11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Tomorrow I will work on ____________________________</w:t>
      </w:r>
    </w:p>
    <w:p w14:paraId="21FBD91F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_________________________________________________</w:t>
      </w:r>
    </w:p>
    <w:p w14:paraId="55C53CDF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4E43DC8D" w14:textId="77777777" w:rsidR="00C76B11" w:rsidRDefault="00C76B11" w:rsidP="00C76B11">
      <w:pPr>
        <w:spacing w:line="360" w:lineRule="auto"/>
        <w:rPr>
          <w:rFonts w:ascii="Calibri" w:hAnsi="Calibri"/>
          <w:sz w:val="44"/>
          <w:szCs w:val="44"/>
        </w:rPr>
      </w:pPr>
    </w:p>
    <w:p w14:paraId="04BFA18A" w14:textId="77777777" w:rsidR="002F2F2C" w:rsidRPr="00C76B11" w:rsidRDefault="002F2F2C" w:rsidP="002F2F2C">
      <w:pPr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>Grade yourself (1-4) on the extent to which you met our classroom expectations in class today:</w:t>
      </w:r>
    </w:p>
    <w:p w14:paraId="46A4E414" w14:textId="77777777" w:rsidR="002F2F2C" w:rsidRPr="00C76B11" w:rsidRDefault="002F2F2C" w:rsidP="002F2F2C">
      <w:pPr>
        <w:rPr>
          <w:rFonts w:ascii="Calibri" w:hAnsi="Calibri"/>
          <w:sz w:val="44"/>
          <w:szCs w:val="44"/>
        </w:rPr>
      </w:pPr>
    </w:p>
    <w:p w14:paraId="3ECEAEE7" w14:textId="77777777" w:rsidR="002F2F2C" w:rsidRDefault="002F2F2C" w:rsidP="002F2F2C">
      <w:pPr>
        <w:pStyle w:val="ListParagraph"/>
        <w:numPr>
          <w:ilvl w:val="0"/>
          <w:numId w:val="16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came to class on time with all of my materials.</w:t>
      </w:r>
    </w:p>
    <w:p w14:paraId="1A18B361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40A65373" w14:textId="77777777" w:rsidR="002F2F2C" w:rsidRDefault="002F2F2C" w:rsidP="002F2F2C">
      <w:pPr>
        <w:pStyle w:val="ListParagraph"/>
        <w:numPr>
          <w:ilvl w:val="0"/>
          <w:numId w:val="16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_______I tried my best</w:t>
      </w:r>
      <w:r>
        <w:rPr>
          <w:rFonts w:ascii="Calibri" w:hAnsi="Calibri"/>
          <w:sz w:val="44"/>
          <w:szCs w:val="44"/>
        </w:rPr>
        <w:t>, stayed focused,</w:t>
      </w:r>
      <w:r w:rsidRPr="00C76B11">
        <w:rPr>
          <w:rFonts w:ascii="Calibri" w:hAnsi="Calibri"/>
          <w:sz w:val="44"/>
          <w:szCs w:val="44"/>
        </w:rPr>
        <w:t xml:space="preserve"> and worked hard.</w:t>
      </w:r>
    </w:p>
    <w:p w14:paraId="47DC39FE" w14:textId="77777777" w:rsidR="002F2F2C" w:rsidRPr="00C76B11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66A9AF98" w14:textId="77777777" w:rsidR="002F2F2C" w:rsidRDefault="002F2F2C" w:rsidP="002F2F2C">
      <w:pPr>
        <w:pStyle w:val="ListParagraph"/>
        <w:numPr>
          <w:ilvl w:val="0"/>
          <w:numId w:val="16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>I participated in class today (raised my hand to ask or answer a question, volunteer, etc.).</w:t>
      </w:r>
    </w:p>
    <w:p w14:paraId="0A4A544E" w14:textId="77777777" w:rsidR="002F2F2C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51CDBAEC" w14:textId="33C634F7" w:rsidR="002F2F2C" w:rsidRDefault="002F2F2C" w:rsidP="002F2F2C">
      <w:pPr>
        <w:pStyle w:val="ListParagraph"/>
        <w:numPr>
          <w:ilvl w:val="0"/>
          <w:numId w:val="16"/>
        </w:numPr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</w:t>
      </w:r>
      <w:r>
        <w:rPr>
          <w:rFonts w:ascii="Calibri" w:hAnsi="Calibri"/>
          <w:sz w:val="44"/>
          <w:szCs w:val="44"/>
        </w:rPr>
        <w:t>I persevered through challenges today.</w:t>
      </w:r>
    </w:p>
    <w:p w14:paraId="16C250C2" w14:textId="77777777" w:rsidR="002F2F2C" w:rsidRPr="002F2F2C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37A0E397" w14:textId="77777777" w:rsidR="002F2F2C" w:rsidRPr="00B02DCD" w:rsidRDefault="002F2F2C" w:rsidP="002F2F2C">
      <w:pPr>
        <w:pStyle w:val="ListParagraph"/>
        <w:numPr>
          <w:ilvl w:val="0"/>
          <w:numId w:val="16"/>
        </w:numPr>
        <w:rPr>
          <w:rFonts w:ascii="Calibri" w:hAnsi="Calibri"/>
          <w:b/>
          <w:sz w:val="44"/>
          <w:szCs w:val="44"/>
        </w:rPr>
      </w:pPr>
      <w:r w:rsidRPr="002F2F2C">
        <w:rPr>
          <w:rFonts w:ascii="Calibri" w:hAnsi="Calibri"/>
          <w:sz w:val="44"/>
          <w:szCs w:val="44"/>
        </w:rPr>
        <w:t>_______I contributed to making this class a better learning</w:t>
      </w:r>
      <w:r>
        <w:rPr>
          <w:rFonts w:ascii="Calibri" w:hAnsi="Calibri"/>
          <w:sz w:val="44"/>
          <w:szCs w:val="44"/>
        </w:rPr>
        <w:t xml:space="preserve"> environment for </w:t>
      </w:r>
      <w:proofErr w:type="gramStart"/>
      <w:r>
        <w:rPr>
          <w:rFonts w:ascii="Calibri" w:hAnsi="Calibri"/>
          <w:sz w:val="44"/>
          <w:szCs w:val="44"/>
        </w:rPr>
        <w:t>myself and others</w:t>
      </w:r>
      <w:proofErr w:type="gramEnd"/>
      <w:r>
        <w:rPr>
          <w:rFonts w:ascii="Calibri" w:hAnsi="Calibri"/>
          <w:sz w:val="44"/>
          <w:szCs w:val="44"/>
        </w:rPr>
        <w:t>.</w:t>
      </w:r>
    </w:p>
    <w:p w14:paraId="3247EBC7" w14:textId="77777777" w:rsidR="002F2F2C" w:rsidRDefault="002F2F2C" w:rsidP="002F2F2C">
      <w:pPr>
        <w:pStyle w:val="ListParagraph"/>
        <w:rPr>
          <w:rFonts w:ascii="Calibri" w:hAnsi="Calibri"/>
          <w:sz w:val="44"/>
          <w:szCs w:val="44"/>
        </w:rPr>
      </w:pPr>
    </w:p>
    <w:p w14:paraId="0C2CF58E" w14:textId="77777777" w:rsidR="002F2F2C" w:rsidRPr="00C76B11" w:rsidRDefault="002F2F2C" w:rsidP="002F2F2C">
      <w:pPr>
        <w:pStyle w:val="ListParagraph"/>
        <w:rPr>
          <w:rFonts w:ascii="Calibri" w:hAnsi="Calibri"/>
          <w:b/>
          <w:sz w:val="44"/>
          <w:szCs w:val="44"/>
        </w:rPr>
      </w:pPr>
      <w:r w:rsidRPr="00C76B11">
        <w:rPr>
          <w:rFonts w:ascii="Calibri" w:hAnsi="Calibri"/>
          <w:b/>
          <w:sz w:val="44"/>
          <w:szCs w:val="44"/>
        </w:rPr>
        <w:t xml:space="preserve"> </w:t>
      </w:r>
    </w:p>
    <w:p w14:paraId="33D50E45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Today I am proud that I _____________________________</w:t>
      </w:r>
    </w:p>
    <w:p w14:paraId="0F914410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52ECC8DE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p w14:paraId="60E2C92F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</w:p>
    <w:p w14:paraId="774CF66C" w14:textId="77777777" w:rsidR="002F2F2C" w:rsidRPr="00C76B11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Tomorrow I will work on ____________________________</w:t>
      </w:r>
    </w:p>
    <w:p w14:paraId="5E969215" w14:textId="77777777" w:rsidR="002F2F2C" w:rsidRDefault="002F2F2C" w:rsidP="002F2F2C">
      <w:pPr>
        <w:spacing w:line="360" w:lineRule="auto"/>
        <w:rPr>
          <w:rFonts w:ascii="Calibri" w:hAnsi="Calibri"/>
          <w:sz w:val="44"/>
          <w:szCs w:val="44"/>
        </w:rPr>
      </w:pPr>
      <w:r w:rsidRPr="00C76B11">
        <w:rPr>
          <w:rFonts w:ascii="Calibri" w:hAnsi="Calibri"/>
          <w:sz w:val="44"/>
          <w:szCs w:val="44"/>
        </w:rPr>
        <w:t>_________________________________________________</w:t>
      </w:r>
    </w:p>
    <w:p w14:paraId="70665037" w14:textId="7CFD88B3" w:rsidR="002F2F2C" w:rsidRPr="00C76B11" w:rsidRDefault="002F2F2C" w:rsidP="00C76B11">
      <w:pPr>
        <w:spacing w:line="360" w:lineRule="auto"/>
        <w:rPr>
          <w:rFonts w:ascii="Calibri" w:hAnsi="Calibri"/>
          <w:sz w:val="44"/>
          <w:szCs w:val="44"/>
        </w:rPr>
      </w:pPr>
      <w:r>
        <w:rPr>
          <w:rFonts w:ascii="Calibri" w:hAnsi="Calibri"/>
          <w:sz w:val="44"/>
          <w:szCs w:val="44"/>
        </w:rPr>
        <w:t>_________________________________________________</w:t>
      </w:r>
    </w:p>
    <w:sectPr w:rsidR="002F2F2C" w:rsidRPr="00C76B11" w:rsidSect="006940EE">
      <w:pgSz w:w="15840" w:h="12240" w:orient="landscape"/>
      <w:pgMar w:top="720" w:right="576" w:bottom="72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F205B"/>
    <w:multiLevelType w:val="hybridMultilevel"/>
    <w:tmpl w:val="DFC2C0BE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BD14FC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D669BE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784103"/>
    <w:multiLevelType w:val="hybridMultilevel"/>
    <w:tmpl w:val="AE2EA10C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01100B3"/>
    <w:multiLevelType w:val="hybridMultilevel"/>
    <w:tmpl w:val="E4A29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AD40D1"/>
    <w:multiLevelType w:val="hybridMultilevel"/>
    <w:tmpl w:val="BB2E45C0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C155BAE"/>
    <w:multiLevelType w:val="hybridMultilevel"/>
    <w:tmpl w:val="C57E0A0E"/>
    <w:lvl w:ilvl="0" w:tplc="0672C4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43260B"/>
    <w:multiLevelType w:val="hybridMultilevel"/>
    <w:tmpl w:val="6C9E5260"/>
    <w:lvl w:ilvl="0" w:tplc="A874DA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B92202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E9675F"/>
    <w:multiLevelType w:val="hybridMultilevel"/>
    <w:tmpl w:val="CA663856"/>
    <w:lvl w:ilvl="0" w:tplc="A874DA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156099"/>
    <w:multiLevelType w:val="hybridMultilevel"/>
    <w:tmpl w:val="499E9E54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24C4E77"/>
    <w:multiLevelType w:val="hybridMultilevel"/>
    <w:tmpl w:val="C312FB40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348018A"/>
    <w:multiLevelType w:val="hybridMultilevel"/>
    <w:tmpl w:val="6F3EFD9A"/>
    <w:lvl w:ilvl="0" w:tplc="A2506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348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CCA7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D0B4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5C41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922D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472B7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AA0D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D4AA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4014719"/>
    <w:multiLevelType w:val="hybridMultilevel"/>
    <w:tmpl w:val="E3747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B07F41"/>
    <w:multiLevelType w:val="hybridMultilevel"/>
    <w:tmpl w:val="62A26792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7283844"/>
    <w:multiLevelType w:val="hybridMultilevel"/>
    <w:tmpl w:val="6F9E91E6"/>
    <w:lvl w:ilvl="0" w:tplc="A874DA2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296438B"/>
    <w:multiLevelType w:val="hybridMultilevel"/>
    <w:tmpl w:val="CB9A5B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ACD5705"/>
    <w:multiLevelType w:val="hybridMultilevel"/>
    <w:tmpl w:val="38020F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1"/>
  </w:num>
  <w:num w:numId="5">
    <w:abstractNumId w:val="0"/>
  </w:num>
  <w:num w:numId="6">
    <w:abstractNumId w:val="12"/>
  </w:num>
  <w:num w:numId="7">
    <w:abstractNumId w:val="16"/>
  </w:num>
  <w:num w:numId="8">
    <w:abstractNumId w:val="10"/>
  </w:num>
  <w:num w:numId="9">
    <w:abstractNumId w:val="15"/>
  </w:num>
  <w:num w:numId="10">
    <w:abstractNumId w:val="5"/>
  </w:num>
  <w:num w:numId="11">
    <w:abstractNumId w:val="8"/>
  </w:num>
  <w:num w:numId="12">
    <w:abstractNumId w:val="17"/>
  </w:num>
  <w:num w:numId="13">
    <w:abstractNumId w:val="2"/>
  </w:num>
  <w:num w:numId="14">
    <w:abstractNumId w:val="14"/>
  </w:num>
  <w:num w:numId="15">
    <w:abstractNumId w:val="1"/>
  </w:num>
  <w:num w:numId="16">
    <w:abstractNumId w:val="6"/>
  </w:num>
  <w:num w:numId="17">
    <w:abstractNumId w:val="9"/>
  </w:num>
  <w:num w:numId="18">
    <w:abstractNumId w:val="13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6CF"/>
    <w:rsid w:val="000247DA"/>
    <w:rsid w:val="00063D32"/>
    <w:rsid w:val="000A4264"/>
    <w:rsid w:val="000B489C"/>
    <w:rsid w:val="00126113"/>
    <w:rsid w:val="001C09B2"/>
    <w:rsid w:val="001E681D"/>
    <w:rsid w:val="00207439"/>
    <w:rsid w:val="0025339A"/>
    <w:rsid w:val="002728D6"/>
    <w:rsid w:val="002F2F2C"/>
    <w:rsid w:val="00352B97"/>
    <w:rsid w:val="00352DDC"/>
    <w:rsid w:val="00371D88"/>
    <w:rsid w:val="00376996"/>
    <w:rsid w:val="003C0F29"/>
    <w:rsid w:val="003E0BEB"/>
    <w:rsid w:val="003F495D"/>
    <w:rsid w:val="004B4E83"/>
    <w:rsid w:val="00511BA7"/>
    <w:rsid w:val="00537E3D"/>
    <w:rsid w:val="005A574B"/>
    <w:rsid w:val="00601A3F"/>
    <w:rsid w:val="006940EE"/>
    <w:rsid w:val="00726F4D"/>
    <w:rsid w:val="00761357"/>
    <w:rsid w:val="007C3E04"/>
    <w:rsid w:val="00B02DCD"/>
    <w:rsid w:val="00B609B0"/>
    <w:rsid w:val="00B75F19"/>
    <w:rsid w:val="00C2008A"/>
    <w:rsid w:val="00C76B11"/>
    <w:rsid w:val="00C76E11"/>
    <w:rsid w:val="00C918AE"/>
    <w:rsid w:val="00D509FD"/>
    <w:rsid w:val="00E13879"/>
    <w:rsid w:val="00E53046"/>
    <w:rsid w:val="00EE36CF"/>
    <w:rsid w:val="00F35C9E"/>
    <w:rsid w:val="00FE2A70"/>
    <w:rsid w:val="00FF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74046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EE36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1-Accent5">
    <w:name w:val="Medium List 1 Accent 5"/>
    <w:basedOn w:val="TableNormal"/>
    <w:uiPriority w:val="65"/>
    <w:rsid w:val="00FF2E8B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ghtShading-Accent5">
    <w:name w:val="Light Shading Accent 5"/>
    <w:basedOn w:val="TableNormal"/>
    <w:uiPriority w:val="60"/>
    <w:rsid w:val="00726F4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rsid w:val="00726F4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726F4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726F4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Shading-Accent1">
    <w:name w:val="Colorful Shading Accent 1"/>
    <w:basedOn w:val="TableNormal"/>
    <w:uiPriority w:val="71"/>
    <w:rsid w:val="00726F4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EE36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1-Accent5">
    <w:name w:val="Medium List 1 Accent 5"/>
    <w:basedOn w:val="TableNormal"/>
    <w:uiPriority w:val="65"/>
    <w:rsid w:val="00FF2E8B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ghtShading-Accent5">
    <w:name w:val="Light Shading Accent 5"/>
    <w:basedOn w:val="TableNormal"/>
    <w:uiPriority w:val="60"/>
    <w:rsid w:val="00726F4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rsid w:val="00726F4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726F4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726F4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Shading-Accent1">
    <w:name w:val="Colorful Shading Accent 1"/>
    <w:basedOn w:val="TableNormal"/>
    <w:uiPriority w:val="71"/>
    <w:rsid w:val="00726F4D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8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41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642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22</TotalTime>
  <Pages>8</Pages>
  <Words>914</Words>
  <Characters>5210</Characters>
  <Application>Microsoft Macintosh Word</Application>
  <DocSecurity>0</DocSecurity>
  <Lines>43</Lines>
  <Paragraphs>12</Paragraphs>
  <ScaleCrop>false</ScaleCrop>
  <Company/>
  <LinksUpToDate>false</LinksUpToDate>
  <CharactersWithSpaces>6112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7</cp:revision>
  <cp:lastPrinted>2014-05-03T15:38:00Z</cp:lastPrinted>
  <dcterms:created xsi:type="dcterms:W3CDTF">2014-12-03T17:31:00Z</dcterms:created>
  <dcterms:modified xsi:type="dcterms:W3CDTF">2014-12-04T13:06:00Z</dcterms:modified>
</cp:coreProperties>
</file>