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6B0615" w14:textId="77777777" w:rsidR="00C255E3" w:rsidRDefault="001F6944">
      <w:pPr>
        <w:rPr>
          <w:rFonts w:ascii="Calibri" w:hAnsi="Calibri"/>
        </w:rPr>
      </w:pPr>
      <w:r w:rsidRPr="001F6944">
        <w:rPr>
          <w:rFonts w:ascii="Calibri" w:hAnsi="Calibri"/>
        </w:rPr>
        <w:t xml:space="preserve">Name: </w:t>
      </w:r>
      <w:r>
        <w:rPr>
          <w:rFonts w:ascii="Calibri" w:hAnsi="Calibri"/>
        </w:rPr>
        <w:t>_______________________________</w:t>
      </w:r>
      <w:r>
        <w:rPr>
          <w:rFonts w:ascii="Calibri" w:hAnsi="Calibri"/>
        </w:rPr>
        <w:tab/>
        <w:t>Period: ______</w:t>
      </w:r>
      <w:r>
        <w:rPr>
          <w:rFonts w:ascii="Calibri" w:hAnsi="Calibri"/>
        </w:rPr>
        <w:tab/>
        <w:t>Date: _____________</w:t>
      </w:r>
    </w:p>
    <w:p w14:paraId="75D4FA37" w14:textId="77777777" w:rsidR="001F6944" w:rsidRDefault="001F6944" w:rsidP="001F6944">
      <w:pPr>
        <w:rPr>
          <w:rFonts w:ascii="Calibri" w:hAnsi="Calibri"/>
        </w:rPr>
      </w:pPr>
    </w:p>
    <w:p w14:paraId="068FFEBA" w14:textId="77777777" w:rsidR="001F6944" w:rsidRDefault="0039171F" w:rsidP="001F6944">
      <w:pPr>
        <w:jc w:val="center"/>
        <w:rPr>
          <w:rFonts w:ascii="Calibri" w:hAnsi="Calibri"/>
          <w:b/>
          <w:sz w:val="36"/>
          <w:szCs w:val="36"/>
        </w:rPr>
      </w:pPr>
      <w:bookmarkStart w:id="0" w:name="_GoBack"/>
      <w:r w:rsidRPr="00E06759">
        <w:rPr>
          <w:rFonts w:ascii="Calibri" w:hAnsi="Calibri"/>
          <w:b/>
          <w:i/>
          <w:sz w:val="36"/>
          <w:szCs w:val="36"/>
        </w:rPr>
        <w:t>Awakenings</w:t>
      </w:r>
      <w:r>
        <w:rPr>
          <w:rFonts w:ascii="Calibri" w:hAnsi="Calibri"/>
          <w:b/>
          <w:sz w:val="36"/>
          <w:szCs w:val="36"/>
        </w:rPr>
        <w:t xml:space="preserve"> </w:t>
      </w:r>
      <w:bookmarkEnd w:id="0"/>
      <w:r>
        <w:rPr>
          <w:rFonts w:ascii="Calibri" w:hAnsi="Calibri"/>
          <w:b/>
          <w:sz w:val="36"/>
          <w:szCs w:val="36"/>
        </w:rPr>
        <w:t>Journal #1</w:t>
      </w:r>
    </w:p>
    <w:p w14:paraId="5D2BEB07" w14:textId="77777777" w:rsidR="0039171F" w:rsidRPr="0039171F" w:rsidRDefault="0039171F" w:rsidP="001F6944">
      <w:pPr>
        <w:jc w:val="center"/>
        <w:rPr>
          <w:rFonts w:ascii="Calibri" w:hAnsi="Calibri"/>
          <w:b/>
          <w:sz w:val="28"/>
          <w:szCs w:val="36"/>
        </w:rPr>
      </w:pPr>
      <w:r w:rsidRPr="0039171F">
        <w:rPr>
          <w:rFonts w:ascii="Calibri" w:hAnsi="Calibri"/>
          <w:b/>
          <w:sz w:val="28"/>
          <w:szCs w:val="36"/>
        </w:rPr>
        <w:t>5 points</w:t>
      </w:r>
    </w:p>
    <w:p w14:paraId="78E453FD" w14:textId="77777777" w:rsidR="0039171F" w:rsidRPr="001F6944" w:rsidRDefault="0039171F" w:rsidP="001F6944">
      <w:pPr>
        <w:jc w:val="center"/>
        <w:rPr>
          <w:rFonts w:ascii="Calibri" w:hAnsi="Calibri"/>
          <w:b/>
          <w:sz w:val="36"/>
          <w:szCs w:val="36"/>
        </w:rPr>
      </w:pPr>
    </w:p>
    <w:p w14:paraId="6A77190D" w14:textId="77777777" w:rsidR="001F6944" w:rsidRDefault="0039171F" w:rsidP="0039171F">
      <w:pPr>
        <w:jc w:val="center"/>
        <w:rPr>
          <w:rFonts w:ascii="Calibri" w:hAnsi="Calibri"/>
        </w:rPr>
      </w:pPr>
      <w:r w:rsidRPr="0039171F">
        <w:rPr>
          <w:noProof/>
          <w:sz w:val="22"/>
          <w:szCs w:val="22"/>
        </w:rPr>
        <mc:AlternateContent>
          <mc:Choice Requires="wps">
            <w:drawing>
              <wp:inline distT="0" distB="0" distL="0" distR="0" wp14:anchorId="5AA9F689" wp14:editId="4563C7B3">
                <wp:extent cx="3337560" cy="3625850"/>
                <wp:effectExtent l="0" t="0" r="19685" b="31750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7560" cy="3625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FF10761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b/>
                                <w:i/>
                                <w:sz w:val="22"/>
                              </w:rPr>
                            </w:pPr>
                            <w:r w:rsidRPr="0039171F">
                              <w:rPr>
                                <w:rFonts w:ascii="Calibri" w:hAnsi="Calibri"/>
                                <w:b/>
                                <w:i/>
                                <w:sz w:val="22"/>
                              </w:rPr>
                              <w:t>THE PANTHER</w:t>
                            </w:r>
                          </w:p>
                          <w:p w14:paraId="7CB4D68C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In the </w:t>
                            </w:r>
                            <w:proofErr w:type="spell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Jardin</w:t>
                            </w:r>
                            <w:proofErr w:type="spellEnd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 des </w:t>
                            </w:r>
                            <w:proofErr w:type="spell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Plantes</w:t>
                            </w:r>
                            <w:proofErr w:type="spellEnd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, Paris</w:t>
                            </w:r>
                          </w:p>
                          <w:p w14:paraId="4097AF8C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</w:p>
                          <w:p w14:paraId="16365CE9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His vision, from the constantly passing bars,</w:t>
                            </w:r>
                          </w:p>
                          <w:p w14:paraId="3E972253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proofErr w:type="gram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has</w:t>
                            </w:r>
                            <w:proofErr w:type="gramEnd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 grown so weary that it cannot hold</w:t>
                            </w:r>
                          </w:p>
                          <w:p w14:paraId="470C8F29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proofErr w:type="gram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anything</w:t>
                            </w:r>
                            <w:proofErr w:type="gramEnd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 else. It seems to him there are</w:t>
                            </w:r>
                          </w:p>
                          <w:p w14:paraId="47DCFCE6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proofErr w:type="gram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a</w:t>
                            </w:r>
                            <w:proofErr w:type="gramEnd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 thousand bars; and behind the bars, no world.</w:t>
                            </w:r>
                          </w:p>
                          <w:p w14:paraId="03DED7B4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</w:p>
                          <w:p w14:paraId="1705C732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As he paces in cramped circles, over and over,</w:t>
                            </w:r>
                          </w:p>
                          <w:p w14:paraId="53B7827C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proofErr w:type="gram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the</w:t>
                            </w:r>
                            <w:proofErr w:type="gramEnd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 movement of his powerful soft strides</w:t>
                            </w:r>
                          </w:p>
                          <w:p w14:paraId="4215A72A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proofErr w:type="gram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is</w:t>
                            </w:r>
                            <w:proofErr w:type="gramEnd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 like a ritual dance around a </w:t>
                            </w:r>
                            <w:proofErr w:type="spell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centre</w:t>
                            </w:r>
                            <w:proofErr w:type="spellEnd"/>
                          </w:p>
                          <w:p w14:paraId="53BAC11C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proofErr w:type="gram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in</w:t>
                            </w:r>
                            <w:proofErr w:type="gramEnd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 which a mighty will stands </w:t>
                            </w:r>
                            <w:proofErr w:type="spell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paralysed</w:t>
                            </w:r>
                            <w:proofErr w:type="spellEnd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.</w:t>
                            </w:r>
                          </w:p>
                          <w:p w14:paraId="3E8F3A9F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</w:p>
                          <w:p w14:paraId="17C8AB5F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Only at times, the curtain of the pupils</w:t>
                            </w:r>
                          </w:p>
                          <w:p w14:paraId="08632B8A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proofErr w:type="gram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lifts</w:t>
                            </w:r>
                            <w:proofErr w:type="gramEnd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, quietly -. An image enters in,</w:t>
                            </w:r>
                          </w:p>
                          <w:p w14:paraId="5F8A004F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proofErr w:type="gram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rushes</w:t>
                            </w:r>
                            <w:proofErr w:type="gramEnd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 down through the tensed, arrested muscles,</w:t>
                            </w:r>
                          </w:p>
                          <w:p w14:paraId="4C3AB2DC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proofErr w:type="gramStart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plunges</w:t>
                            </w:r>
                            <w:proofErr w:type="gramEnd"/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 into the heart and is gone.</w:t>
                            </w:r>
                          </w:p>
                          <w:p w14:paraId="02EC8BCD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</w:p>
                          <w:p w14:paraId="47BBDDD6" w14:textId="77777777" w:rsidR="00E06759" w:rsidRPr="0039171F" w:rsidRDefault="00E06759" w:rsidP="0039171F">
                            <w:pPr>
                              <w:rPr>
                                <w:rFonts w:ascii="Calibri" w:hAnsi="Calibri"/>
                                <w:i/>
                                <w:sz w:val="22"/>
                              </w:rPr>
                            </w:pPr>
                            <w:r w:rsidRPr="0039171F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Rainer Maria Rilke (1875-2926)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width:262.8pt;height:285.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" filled="f" strokecolor="black [3213]">
                <v:textbox style="mso-fit-shape-to-text:t">
                  <w:txbxContent>
                    <w:p w14:paraId="1FF10761" w14:textId="77777777" w:rsidR="00E06759" w:rsidRPr="0039171F" w:rsidRDefault="00E06759" w:rsidP="0039171F">
                      <w:pPr>
                        <w:rPr>
                          <w:rFonts w:ascii="Calibri" w:hAnsi="Calibri"/>
                          <w:b/>
                          <w:i/>
                          <w:sz w:val="22"/>
                        </w:rPr>
                      </w:pPr>
                      <w:r w:rsidRPr="0039171F">
                        <w:rPr>
                          <w:rFonts w:ascii="Calibri" w:hAnsi="Calibri"/>
                          <w:b/>
                          <w:i/>
                          <w:sz w:val="22"/>
                        </w:rPr>
                        <w:t>THE PANTHER</w:t>
                      </w:r>
                    </w:p>
                    <w:p w14:paraId="7CB4D68C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 xml:space="preserve">In the </w:t>
                      </w:r>
                      <w:proofErr w:type="spell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Jardin</w:t>
                      </w:r>
                      <w:proofErr w:type="spellEnd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 xml:space="preserve"> des </w:t>
                      </w:r>
                      <w:proofErr w:type="spell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Plantes</w:t>
                      </w:r>
                      <w:proofErr w:type="spellEnd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, Paris</w:t>
                      </w:r>
                    </w:p>
                    <w:p w14:paraId="4097AF8C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</w:p>
                    <w:p w14:paraId="16365CE9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His vision, from the constantly passing bars,</w:t>
                      </w:r>
                    </w:p>
                    <w:p w14:paraId="3E972253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proofErr w:type="gram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has</w:t>
                      </w:r>
                      <w:proofErr w:type="gramEnd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 xml:space="preserve"> grown so weary that it cannot hold</w:t>
                      </w:r>
                    </w:p>
                    <w:p w14:paraId="470C8F29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proofErr w:type="gram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anything</w:t>
                      </w:r>
                      <w:proofErr w:type="gramEnd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 xml:space="preserve"> else. It seems to him there are</w:t>
                      </w:r>
                    </w:p>
                    <w:p w14:paraId="47DCFCE6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proofErr w:type="gram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a</w:t>
                      </w:r>
                      <w:proofErr w:type="gramEnd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 xml:space="preserve"> thousand bars; and behind the bars, no world.</w:t>
                      </w:r>
                    </w:p>
                    <w:p w14:paraId="03DED7B4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</w:p>
                    <w:p w14:paraId="1705C732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As he paces in cramped circles, over and over,</w:t>
                      </w:r>
                    </w:p>
                    <w:p w14:paraId="53B7827C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proofErr w:type="gram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the</w:t>
                      </w:r>
                      <w:proofErr w:type="gramEnd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 xml:space="preserve"> movement of his powerful soft strides</w:t>
                      </w:r>
                    </w:p>
                    <w:p w14:paraId="4215A72A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proofErr w:type="gram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is</w:t>
                      </w:r>
                      <w:proofErr w:type="gramEnd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 xml:space="preserve"> like a ritual dance around a </w:t>
                      </w:r>
                      <w:proofErr w:type="spell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centre</w:t>
                      </w:r>
                      <w:proofErr w:type="spellEnd"/>
                    </w:p>
                    <w:p w14:paraId="53BAC11C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proofErr w:type="gram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in</w:t>
                      </w:r>
                      <w:proofErr w:type="gramEnd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 xml:space="preserve"> which a mighty will stands </w:t>
                      </w:r>
                      <w:proofErr w:type="spell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paralysed</w:t>
                      </w:r>
                      <w:proofErr w:type="spellEnd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.</w:t>
                      </w:r>
                    </w:p>
                    <w:p w14:paraId="3E8F3A9F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</w:p>
                    <w:p w14:paraId="17C8AB5F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Only at times, the curtain of the pupils</w:t>
                      </w:r>
                    </w:p>
                    <w:p w14:paraId="08632B8A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proofErr w:type="gram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lifts</w:t>
                      </w:r>
                      <w:proofErr w:type="gramEnd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, quietly -. An image enters in,</w:t>
                      </w:r>
                    </w:p>
                    <w:p w14:paraId="5F8A004F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proofErr w:type="gram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rushes</w:t>
                      </w:r>
                      <w:proofErr w:type="gramEnd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 xml:space="preserve"> down through the tensed, arrested muscles,</w:t>
                      </w:r>
                    </w:p>
                    <w:p w14:paraId="4C3AB2DC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proofErr w:type="gramStart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plunges</w:t>
                      </w:r>
                      <w:proofErr w:type="gramEnd"/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 xml:space="preserve"> into the heart and is gone.</w:t>
                      </w:r>
                    </w:p>
                    <w:p w14:paraId="02EC8BCD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</w:p>
                    <w:p w14:paraId="47BBDDD6" w14:textId="77777777" w:rsidR="00E06759" w:rsidRPr="0039171F" w:rsidRDefault="00E06759" w:rsidP="0039171F">
                      <w:pPr>
                        <w:rPr>
                          <w:rFonts w:ascii="Calibri" w:hAnsi="Calibri"/>
                          <w:i/>
                          <w:sz w:val="22"/>
                        </w:rPr>
                      </w:pPr>
                      <w:r w:rsidRPr="0039171F">
                        <w:rPr>
                          <w:rFonts w:ascii="Calibri" w:hAnsi="Calibri"/>
                          <w:i/>
                          <w:sz w:val="22"/>
                        </w:rPr>
                        <w:t>Rainer Maria Rilke (1875-2926)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6090992" w14:textId="77777777" w:rsidR="001F6944" w:rsidRDefault="001F6944" w:rsidP="0039171F">
      <w:pPr>
        <w:rPr>
          <w:rFonts w:ascii="Calibri" w:hAnsi="Calibri"/>
        </w:rPr>
      </w:pPr>
    </w:p>
    <w:p w14:paraId="53C11DEC" w14:textId="77777777" w:rsidR="0039171F" w:rsidRDefault="0039171F" w:rsidP="0039171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T</w:t>
      </w:r>
      <w:r w:rsidRPr="0039171F">
        <w:rPr>
          <w:rFonts w:ascii="Calibri" w:hAnsi="Calibri"/>
        </w:rPr>
        <w:t xml:space="preserve">hink about </w:t>
      </w:r>
      <w:r>
        <w:rPr>
          <w:rFonts w:ascii="Calibri" w:hAnsi="Calibri"/>
        </w:rPr>
        <w:t xml:space="preserve">Leonard. He </w:t>
      </w:r>
      <w:r w:rsidRPr="0039171F">
        <w:rPr>
          <w:rFonts w:ascii="Calibri" w:hAnsi="Calibri"/>
        </w:rPr>
        <w:t>is paralyzed, unable to move or</w:t>
      </w:r>
      <w:r>
        <w:rPr>
          <w:rFonts w:ascii="Calibri" w:hAnsi="Calibri"/>
        </w:rPr>
        <w:t xml:space="preserve"> </w:t>
      </w:r>
      <w:r w:rsidRPr="0039171F">
        <w:rPr>
          <w:rFonts w:ascii="Calibri" w:hAnsi="Calibri"/>
        </w:rPr>
        <w:t xml:space="preserve">speak, but able to see, hear and smell, and fully conscious of what is happening around </w:t>
      </w:r>
      <w:r>
        <w:rPr>
          <w:rFonts w:ascii="Calibri" w:hAnsi="Calibri"/>
        </w:rPr>
        <w:t>him</w:t>
      </w:r>
      <w:r w:rsidRPr="0039171F">
        <w:rPr>
          <w:rFonts w:ascii="Calibri" w:hAnsi="Calibri"/>
        </w:rPr>
        <w:t>.</w:t>
      </w:r>
      <w:r>
        <w:rPr>
          <w:rFonts w:ascii="Calibri" w:hAnsi="Calibri"/>
        </w:rPr>
        <w:t xml:space="preserve"> </w:t>
      </w:r>
      <w:r w:rsidRPr="0039171F">
        <w:rPr>
          <w:rFonts w:ascii="Calibri" w:hAnsi="Calibri"/>
        </w:rPr>
        <w:t xml:space="preserve">What kind of images might ‘rush down into the heart’ of </w:t>
      </w:r>
      <w:r>
        <w:rPr>
          <w:rFonts w:ascii="Calibri" w:hAnsi="Calibri"/>
        </w:rPr>
        <w:t>Leonard</w:t>
      </w:r>
      <w:r w:rsidRPr="0039171F">
        <w:rPr>
          <w:rFonts w:ascii="Calibri" w:hAnsi="Calibri"/>
        </w:rPr>
        <w:t>, as into the heart of the</w:t>
      </w:r>
      <w:r>
        <w:rPr>
          <w:rFonts w:ascii="Calibri" w:hAnsi="Calibri"/>
        </w:rPr>
        <w:t xml:space="preserve"> </w:t>
      </w:r>
      <w:r w:rsidRPr="0039171F">
        <w:rPr>
          <w:rFonts w:ascii="Calibri" w:hAnsi="Calibri"/>
        </w:rPr>
        <w:t>panther?</w:t>
      </w:r>
      <w:r>
        <w:rPr>
          <w:rFonts w:ascii="Calibri" w:hAnsi="Calibri"/>
        </w:rPr>
        <w:t xml:space="preserve"> Why would Leonard communicate this poem to Dr. Sayer?</w:t>
      </w:r>
    </w:p>
    <w:p w14:paraId="32A5D88D" w14:textId="77777777" w:rsidR="0039171F" w:rsidRDefault="0039171F" w:rsidP="0039171F">
      <w:pPr>
        <w:spacing w:line="480" w:lineRule="auto"/>
        <w:rPr>
          <w:rFonts w:ascii="Calibri" w:hAnsi="Calibri"/>
        </w:rPr>
      </w:pPr>
    </w:p>
    <w:p w14:paraId="1F716FB1" w14:textId="77777777" w:rsidR="0039171F" w:rsidRDefault="0039171F" w:rsidP="0039171F">
      <w:pPr>
        <w:pBdr>
          <w:top w:val="single" w:sz="12" w:space="1" w:color="auto"/>
          <w:bottom w:val="single" w:sz="12" w:space="1" w:color="auto"/>
        </w:pBdr>
        <w:spacing w:line="480" w:lineRule="auto"/>
        <w:rPr>
          <w:rFonts w:ascii="Calibri" w:hAnsi="Calibri"/>
        </w:rPr>
      </w:pPr>
    </w:p>
    <w:p w14:paraId="5DD6A44D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0E6A175C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170EE1CA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30F8D328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54C97807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500E7DDB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56FF282D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15B53C96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64E21218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4FDD071F" w14:textId="77777777" w:rsidR="0039171F" w:rsidRDefault="0039171F" w:rsidP="0039171F">
      <w:pPr>
        <w:pBdr>
          <w:top w:val="single" w:sz="12" w:space="1" w:color="auto"/>
          <w:bottom w:val="single" w:sz="12" w:space="1" w:color="auto"/>
        </w:pBdr>
        <w:spacing w:line="480" w:lineRule="auto"/>
        <w:rPr>
          <w:rFonts w:ascii="Calibri" w:hAnsi="Calibri"/>
        </w:rPr>
      </w:pPr>
    </w:p>
    <w:p w14:paraId="6D671962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2745BEBD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39B30F22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25586737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4B7C76FB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00ED5866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2C64F309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37CC59AB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3598B958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3F0B3A63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2CCBC481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203E48DB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107DB1AF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41163BEC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0D05B32A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2EB71159" w14:textId="77777777" w:rsidR="0039171F" w:rsidRDefault="0039171F" w:rsidP="0039171F">
      <w:pPr>
        <w:pBdr>
          <w:bottom w:val="single" w:sz="12" w:space="1" w:color="auto"/>
          <w:between w:val="single" w:sz="12" w:space="1" w:color="auto"/>
        </w:pBdr>
        <w:spacing w:line="480" w:lineRule="auto"/>
        <w:rPr>
          <w:rFonts w:ascii="Calibri" w:hAnsi="Calibri"/>
        </w:rPr>
      </w:pPr>
    </w:p>
    <w:p w14:paraId="40215AEC" w14:textId="77777777" w:rsidR="0039171F" w:rsidRPr="001F6944" w:rsidRDefault="0039171F" w:rsidP="0039171F">
      <w:pPr>
        <w:spacing w:line="480" w:lineRule="auto"/>
        <w:rPr>
          <w:rFonts w:ascii="Calibri" w:hAnsi="Calibri"/>
        </w:rPr>
      </w:pPr>
    </w:p>
    <w:sectPr w:rsidR="0039171F" w:rsidRPr="001F6944" w:rsidSect="001F6944">
      <w:pgSz w:w="12240" w:h="15840"/>
      <w:pgMar w:top="72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71F"/>
    <w:rsid w:val="001F6944"/>
    <w:rsid w:val="0039171F"/>
    <w:rsid w:val="00BD7670"/>
    <w:rsid w:val="00C255E3"/>
    <w:rsid w:val="00E06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A4A6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10</TotalTime>
  <Pages>2</Pages>
  <Words>65</Words>
  <Characters>375</Characters>
  <Application>Microsoft Macintosh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2</cp:revision>
  <dcterms:created xsi:type="dcterms:W3CDTF">2015-01-25T21:48:00Z</dcterms:created>
  <dcterms:modified xsi:type="dcterms:W3CDTF">2015-01-25T22:03:00Z</dcterms:modified>
</cp:coreProperties>
</file>