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E9A764" w14:textId="77777777" w:rsidR="00C255E3" w:rsidRDefault="001F6944">
      <w:pPr>
        <w:rPr>
          <w:rFonts w:ascii="Calibri" w:hAnsi="Calibri"/>
        </w:rPr>
      </w:pPr>
      <w:r w:rsidRPr="001F6944">
        <w:rPr>
          <w:rFonts w:ascii="Calibri" w:hAnsi="Calibri"/>
        </w:rPr>
        <w:t xml:space="preserve">Name: </w:t>
      </w:r>
      <w:r>
        <w:rPr>
          <w:rFonts w:ascii="Calibri" w:hAnsi="Calibri"/>
        </w:rPr>
        <w:t>_______________________________</w:t>
      </w:r>
      <w:r>
        <w:rPr>
          <w:rFonts w:ascii="Calibri" w:hAnsi="Calibri"/>
        </w:rPr>
        <w:tab/>
        <w:t>Period: ______</w:t>
      </w:r>
      <w:r>
        <w:rPr>
          <w:rFonts w:ascii="Calibri" w:hAnsi="Calibri"/>
        </w:rPr>
        <w:tab/>
        <w:t>Date: _____________</w:t>
      </w:r>
    </w:p>
    <w:p w14:paraId="45C78404" w14:textId="77777777" w:rsidR="001F6944" w:rsidRDefault="001F6944" w:rsidP="001F6944">
      <w:pPr>
        <w:rPr>
          <w:rFonts w:ascii="Calibri" w:hAnsi="Calibri"/>
        </w:rPr>
      </w:pPr>
    </w:p>
    <w:p w14:paraId="12205B62" w14:textId="77777777" w:rsidR="001F6944" w:rsidRPr="00A20B89" w:rsidRDefault="00E20924" w:rsidP="001F6944">
      <w:pPr>
        <w:jc w:val="center"/>
        <w:rPr>
          <w:rFonts w:ascii="Calibri" w:hAnsi="Calibri"/>
          <w:b/>
          <w:sz w:val="44"/>
          <w:szCs w:val="44"/>
        </w:rPr>
      </w:pPr>
      <w:r w:rsidRPr="00A20B89">
        <w:rPr>
          <w:rFonts w:ascii="Calibri" w:hAnsi="Calibri"/>
          <w:b/>
          <w:sz w:val="44"/>
          <w:szCs w:val="44"/>
        </w:rPr>
        <w:t>Brain Games: Addiction</w:t>
      </w:r>
    </w:p>
    <w:p w14:paraId="7E5E6E7A" w14:textId="77777777" w:rsidR="001F6944" w:rsidRDefault="001F6944" w:rsidP="001F6944">
      <w:pPr>
        <w:rPr>
          <w:rFonts w:ascii="Calibri" w:hAnsi="Calibri"/>
        </w:rPr>
      </w:pPr>
    </w:p>
    <w:p w14:paraId="1B34D9D7" w14:textId="5658ADEE" w:rsidR="00C061F2" w:rsidRDefault="00C061F2" w:rsidP="001F6944">
      <w:pPr>
        <w:rPr>
          <w:rFonts w:ascii="Calibri" w:hAnsi="Calibri"/>
        </w:rPr>
      </w:pPr>
      <w:r>
        <w:rPr>
          <w:rFonts w:ascii="Calibri" w:hAnsi="Calibri"/>
        </w:rPr>
        <w:t>Complete the table below before watching the video:</w:t>
      </w:r>
    </w:p>
    <w:tbl>
      <w:tblPr>
        <w:tblStyle w:val="TableGrid"/>
        <w:tblW w:w="0" w:type="auto"/>
        <w:tblLook w:val="04A0" w:firstRow="1" w:lastRow="0" w:firstColumn="1" w:lastColumn="0" w:noHBand="0" w:noVBand="1"/>
      </w:tblPr>
      <w:tblGrid>
        <w:gridCol w:w="4788"/>
        <w:gridCol w:w="4788"/>
      </w:tblGrid>
      <w:tr w:rsidR="00C061F2" w14:paraId="4A62EB0E" w14:textId="77777777" w:rsidTr="00C061F2">
        <w:trPr>
          <w:trHeight w:val="596"/>
        </w:trPr>
        <w:tc>
          <w:tcPr>
            <w:tcW w:w="4788" w:type="dxa"/>
          </w:tcPr>
          <w:p w14:paraId="69712C36" w14:textId="77777777" w:rsidR="00C061F2" w:rsidRPr="00C061F2" w:rsidRDefault="00C061F2" w:rsidP="00C061F2">
            <w:pPr>
              <w:jc w:val="center"/>
              <w:rPr>
                <w:rFonts w:ascii="Calibri" w:hAnsi="Calibri"/>
                <w:i/>
              </w:rPr>
            </w:pPr>
            <w:r w:rsidRPr="00C061F2">
              <w:rPr>
                <w:rFonts w:ascii="Calibri" w:hAnsi="Calibri"/>
                <w:i/>
              </w:rPr>
              <w:t>What I already know about addiction:</w:t>
            </w:r>
          </w:p>
          <w:p w14:paraId="35B9F852" w14:textId="77777777" w:rsidR="00C061F2" w:rsidRPr="00C061F2" w:rsidRDefault="00C061F2" w:rsidP="00C061F2">
            <w:pPr>
              <w:jc w:val="center"/>
              <w:rPr>
                <w:rFonts w:ascii="Calibri" w:hAnsi="Calibri"/>
                <w:i/>
              </w:rPr>
            </w:pPr>
          </w:p>
          <w:p w14:paraId="3A78406D" w14:textId="77777777" w:rsidR="00C061F2" w:rsidRPr="00C061F2" w:rsidRDefault="00C061F2" w:rsidP="00C061F2">
            <w:pPr>
              <w:jc w:val="center"/>
              <w:rPr>
                <w:rFonts w:ascii="Calibri" w:hAnsi="Calibri"/>
                <w:i/>
              </w:rPr>
            </w:pPr>
          </w:p>
          <w:p w14:paraId="324C58E2" w14:textId="77777777" w:rsidR="00C061F2" w:rsidRPr="00C061F2" w:rsidRDefault="00C061F2" w:rsidP="00C061F2">
            <w:pPr>
              <w:jc w:val="center"/>
              <w:rPr>
                <w:rFonts w:ascii="Calibri" w:hAnsi="Calibri"/>
                <w:i/>
              </w:rPr>
            </w:pPr>
          </w:p>
          <w:p w14:paraId="35FAB44A" w14:textId="77777777" w:rsidR="00C061F2" w:rsidRPr="00C061F2" w:rsidRDefault="00C061F2" w:rsidP="00C061F2">
            <w:pPr>
              <w:jc w:val="center"/>
              <w:rPr>
                <w:rFonts w:ascii="Calibri" w:hAnsi="Calibri"/>
                <w:i/>
              </w:rPr>
            </w:pPr>
          </w:p>
          <w:p w14:paraId="6DE33AB8" w14:textId="77777777" w:rsidR="00C061F2" w:rsidRDefault="00C061F2" w:rsidP="00C061F2">
            <w:pPr>
              <w:jc w:val="center"/>
              <w:rPr>
                <w:rFonts w:ascii="Calibri" w:hAnsi="Calibri"/>
                <w:i/>
              </w:rPr>
            </w:pPr>
          </w:p>
          <w:p w14:paraId="42723853" w14:textId="77777777" w:rsidR="00A20B89" w:rsidRDefault="00A20B89" w:rsidP="00C061F2">
            <w:pPr>
              <w:jc w:val="center"/>
              <w:rPr>
                <w:rFonts w:ascii="Calibri" w:hAnsi="Calibri"/>
                <w:i/>
              </w:rPr>
            </w:pPr>
          </w:p>
          <w:p w14:paraId="32E79734" w14:textId="77777777" w:rsidR="00A20B89" w:rsidRPr="00C061F2" w:rsidRDefault="00A20B89" w:rsidP="00C061F2">
            <w:pPr>
              <w:jc w:val="center"/>
              <w:rPr>
                <w:rFonts w:ascii="Calibri" w:hAnsi="Calibri"/>
                <w:i/>
              </w:rPr>
            </w:pPr>
          </w:p>
          <w:p w14:paraId="41509BC1" w14:textId="77777777" w:rsidR="00C061F2" w:rsidRPr="00C061F2" w:rsidRDefault="00C061F2" w:rsidP="00C061F2">
            <w:pPr>
              <w:jc w:val="center"/>
              <w:rPr>
                <w:rFonts w:ascii="Calibri" w:hAnsi="Calibri"/>
                <w:i/>
              </w:rPr>
            </w:pPr>
          </w:p>
          <w:p w14:paraId="4C741F24" w14:textId="77777777" w:rsidR="00C061F2" w:rsidRPr="00C061F2" w:rsidRDefault="00C061F2" w:rsidP="00C061F2">
            <w:pPr>
              <w:jc w:val="center"/>
              <w:rPr>
                <w:rFonts w:ascii="Calibri" w:hAnsi="Calibri"/>
                <w:i/>
              </w:rPr>
            </w:pPr>
          </w:p>
          <w:p w14:paraId="1DDB94BA" w14:textId="77777777" w:rsidR="00C061F2" w:rsidRPr="00C061F2" w:rsidRDefault="00C061F2" w:rsidP="00C061F2">
            <w:pPr>
              <w:jc w:val="center"/>
              <w:rPr>
                <w:rFonts w:ascii="Calibri" w:hAnsi="Calibri"/>
                <w:i/>
              </w:rPr>
            </w:pPr>
          </w:p>
          <w:p w14:paraId="0BE56596" w14:textId="77777777" w:rsidR="00C061F2" w:rsidRDefault="00C061F2" w:rsidP="00C061F2">
            <w:pPr>
              <w:jc w:val="center"/>
              <w:rPr>
                <w:rFonts w:ascii="Calibri" w:hAnsi="Calibri"/>
                <w:i/>
              </w:rPr>
            </w:pPr>
          </w:p>
          <w:p w14:paraId="0ED68198" w14:textId="77777777" w:rsidR="00C061F2" w:rsidRPr="00C061F2" w:rsidRDefault="00C061F2" w:rsidP="00C061F2">
            <w:pPr>
              <w:jc w:val="center"/>
              <w:rPr>
                <w:rFonts w:ascii="Calibri" w:hAnsi="Calibri"/>
                <w:i/>
              </w:rPr>
            </w:pPr>
          </w:p>
          <w:p w14:paraId="3CF2E234" w14:textId="23156851" w:rsidR="00C061F2" w:rsidRPr="00C061F2" w:rsidRDefault="00C061F2" w:rsidP="00C061F2">
            <w:pPr>
              <w:jc w:val="center"/>
              <w:rPr>
                <w:rFonts w:ascii="Calibri" w:hAnsi="Calibri"/>
                <w:i/>
              </w:rPr>
            </w:pPr>
          </w:p>
        </w:tc>
        <w:tc>
          <w:tcPr>
            <w:tcW w:w="4788" w:type="dxa"/>
          </w:tcPr>
          <w:p w14:paraId="4CDCB6F0" w14:textId="074FB1A3" w:rsidR="00C061F2" w:rsidRPr="00C061F2" w:rsidRDefault="00C061F2" w:rsidP="00C061F2">
            <w:pPr>
              <w:jc w:val="center"/>
              <w:rPr>
                <w:rFonts w:ascii="Calibri" w:hAnsi="Calibri"/>
                <w:i/>
              </w:rPr>
            </w:pPr>
            <w:r w:rsidRPr="00C061F2">
              <w:rPr>
                <w:rFonts w:ascii="Calibri" w:hAnsi="Calibri"/>
                <w:i/>
              </w:rPr>
              <w:t>What I want to know about addiction:</w:t>
            </w:r>
          </w:p>
        </w:tc>
      </w:tr>
    </w:tbl>
    <w:p w14:paraId="2BD6F732" w14:textId="5E310FB7" w:rsidR="00C061F2" w:rsidRDefault="00C061F2" w:rsidP="001F6944">
      <w:pPr>
        <w:rPr>
          <w:rFonts w:ascii="Calibri" w:hAnsi="Calibri"/>
        </w:rPr>
      </w:pPr>
    </w:p>
    <w:p w14:paraId="1B79D46C" w14:textId="0C621640" w:rsidR="00C061F2" w:rsidRPr="00C061F2" w:rsidRDefault="00C061F2" w:rsidP="001F6944">
      <w:pPr>
        <w:rPr>
          <w:rFonts w:ascii="Calibri" w:hAnsi="Calibri"/>
          <w:b/>
          <w:u w:val="single"/>
        </w:rPr>
      </w:pPr>
      <w:r w:rsidRPr="00C061F2">
        <w:rPr>
          <w:rFonts w:ascii="Calibri" w:hAnsi="Calibri"/>
          <w:b/>
          <w:u w:val="single"/>
        </w:rPr>
        <w:t>Viewing Questions</w:t>
      </w:r>
    </w:p>
    <w:p w14:paraId="3D7A0016" w14:textId="77777777" w:rsidR="00C061F2" w:rsidRDefault="00C061F2" w:rsidP="001F6944">
      <w:pPr>
        <w:rPr>
          <w:rFonts w:ascii="Calibri" w:hAnsi="Calibri"/>
        </w:rPr>
      </w:pPr>
    </w:p>
    <w:p w14:paraId="29FC48F4" w14:textId="0CE02ACC" w:rsidR="00C061F2" w:rsidRDefault="00C061F2" w:rsidP="00C061F2">
      <w:pPr>
        <w:pStyle w:val="ListParagraph"/>
        <w:numPr>
          <w:ilvl w:val="0"/>
          <w:numId w:val="1"/>
        </w:numPr>
        <w:rPr>
          <w:rFonts w:ascii="Calibri" w:hAnsi="Calibri"/>
        </w:rPr>
      </w:pPr>
      <w:r>
        <w:rPr>
          <w:rFonts w:ascii="Calibri" w:hAnsi="Calibri"/>
        </w:rPr>
        <w:t>Why did most of us want to see the hang glider crash into the tree? Include the frontal lobe in your answer.</w:t>
      </w:r>
    </w:p>
    <w:p w14:paraId="1CBEF909" w14:textId="77777777" w:rsidR="00C061F2" w:rsidRDefault="00C061F2" w:rsidP="00C061F2">
      <w:pPr>
        <w:rPr>
          <w:rFonts w:ascii="Calibri" w:hAnsi="Calibri"/>
        </w:rPr>
      </w:pPr>
    </w:p>
    <w:p w14:paraId="6913C275" w14:textId="77777777" w:rsidR="00C061F2" w:rsidRDefault="00C061F2" w:rsidP="00C061F2">
      <w:pPr>
        <w:rPr>
          <w:rFonts w:ascii="Calibri" w:hAnsi="Calibri"/>
        </w:rPr>
      </w:pPr>
    </w:p>
    <w:p w14:paraId="3617ECC1" w14:textId="77777777" w:rsidR="00C061F2" w:rsidRDefault="00C061F2" w:rsidP="00C061F2">
      <w:pPr>
        <w:rPr>
          <w:rFonts w:ascii="Calibri" w:hAnsi="Calibri"/>
        </w:rPr>
      </w:pPr>
    </w:p>
    <w:p w14:paraId="4EE27151" w14:textId="77777777" w:rsidR="00C061F2" w:rsidRDefault="00C061F2" w:rsidP="00C061F2">
      <w:pPr>
        <w:rPr>
          <w:rFonts w:ascii="Calibri" w:hAnsi="Calibri"/>
        </w:rPr>
      </w:pPr>
    </w:p>
    <w:p w14:paraId="60221C05" w14:textId="77777777" w:rsidR="00C061F2" w:rsidRDefault="00C061F2" w:rsidP="00C061F2">
      <w:pPr>
        <w:rPr>
          <w:rFonts w:ascii="Calibri" w:hAnsi="Calibri"/>
        </w:rPr>
      </w:pPr>
    </w:p>
    <w:p w14:paraId="33E6E745" w14:textId="77777777" w:rsidR="00C061F2" w:rsidRDefault="00C061F2" w:rsidP="00C061F2">
      <w:pPr>
        <w:rPr>
          <w:rFonts w:ascii="Calibri" w:hAnsi="Calibri"/>
        </w:rPr>
      </w:pPr>
    </w:p>
    <w:p w14:paraId="1799E5BA" w14:textId="77777777" w:rsidR="00C061F2" w:rsidRDefault="00C061F2" w:rsidP="00C061F2">
      <w:pPr>
        <w:rPr>
          <w:rFonts w:ascii="Calibri" w:hAnsi="Calibri"/>
        </w:rPr>
      </w:pPr>
    </w:p>
    <w:p w14:paraId="060ED85B" w14:textId="77777777" w:rsidR="00C061F2" w:rsidRPr="00C061F2" w:rsidRDefault="00C061F2" w:rsidP="00C061F2">
      <w:pPr>
        <w:rPr>
          <w:rFonts w:ascii="Calibri" w:hAnsi="Calibri"/>
        </w:rPr>
      </w:pPr>
    </w:p>
    <w:p w14:paraId="161AB9B7" w14:textId="67F3DC70" w:rsidR="00C061F2" w:rsidRDefault="00C061F2" w:rsidP="00C061F2">
      <w:pPr>
        <w:pStyle w:val="ListParagraph"/>
        <w:numPr>
          <w:ilvl w:val="0"/>
          <w:numId w:val="1"/>
        </w:numPr>
        <w:rPr>
          <w:rFonts w:ascii="Calibri" w:hAnsi="Calibri"/>
        </w:rPr>
      </w:pPr>
      <w:r>
        <w:rPr>
          <w:rFonts w:ascii="Calibri" w:hAnsi="Calibri"/>
        </w:rPr>
        <w:t>In the last 24 hours…</w:t>
      </w:r>
    </w:p>
    <w:p w14:paraId="6F64F968" w14:textId="2886AF30" w:rsidR="00C061F2" w:rsidRPr="00C061F2" w:rsidRDefault="00C061F2" w:rsidP="00C061F2">
      <w:pPr>
        <w:pStyle w:val="ListParagraph"/>
        <w:numPr>
          <w:ilvl w:val="1"/>
          <w:numId w:val="1"/>
        </w:numPr>
        <w:rPr>
          <w:rFonts w:ascii="Calibri" w:hAnsi="Calibri"/>
        </w:rPr>
      </w:pPr>
      <w:r>
        <w:rPr>
          <w:rFonts w:ascii="Calibri" w:hAnsi="Calibri"/>
        </w:rPr>
        <w:t>Have</w:t>
      </w:r>
      <w:r w:rsidRPr="00C061F2">
        <w:rPr>
          <w:rFonts w:ascii="Calibri" w:hAnsi="Calibri"/>
        </w:rPr>
        <w:t xml:space="preserve"> you had more than 3 cups of coffee, soda, or alcohol?</w:t>
      </w:r>
      <w:r>
        <w:rPr>
          <w:rFonts w:ascii="Calibri" w:hAnsi="Calibri"/>
        </w:rPr>
        <w:tab/>
        <w:t>Y</w:t>
      </w:r>
      <w:r>
        <w:rPr>
          <w:rFonts w:ascii="Calibri" w:hAnsi="Calibri"/>
        </w:rPr>
        <w:tab/>
        <w:t>N</w:t>
      </w:r>
    </w:p>
    <w:p w14:paraId="0FC0F6C2" w14:textId="310EC01C" w:rsidR="00C061F2" w:rsidRPr="00C061F2" w:rsidRDefault="00C061F2" w:rsidP="00C061F2">
      <w:pPr>
        <w:pStyle w:val="ListParagraph"/>
        <w:numPr>
          <w:ilvl w:val="1"/>
          <w:numId w:val="1"/>
        </w:numPr>
        <w:rPr>
          <w:rFonts w:ascii="Calibri" w:hAnsi="Calibri"/>
        </w:rPr>
      </w:pPr>
      <w:r w:rsidRPr="00C061F2">
        <w:rPr>
          <w:rFonts w:ascii="Calibri" w:hAnsi="Calibri"/>
        </w:rPr>
        <w:t xml:space="preserve">Have you surfed the </w:t>
      </w:r>
      <w:proofErr w:type="gramStart"/>
      <w:r w:rsidRPr="00C061F2">
        <w:rPr>
          <w:rFonts w:ascii="Calibri" w:hAnsi="Calibri"/>
        </w:rPr>
        <w:t>internet</w:t>
      </w:r>
      <w:proofErr w:type="gramEnd"/>
      <w:r w:rsidRPr="00C061F2">
        <w:rPr>
          <w:rFonts w:ascii="Calibri" w:hAnsi="Calibri"/>
        </w:rPr>
        <w:t xml:space="preserve"> for more than 2 hours </w:t>
      </w:r>
      <w:r>
        <w:rPr>
          <w:rFonts w:ascii="Calibri" w:hAnsi="Calibri"/>
        </w:rPr>
        <w:t>in a row</w:t>
      </w:r>
      <w:r w:rsidRPr="00C061F2">
        <w:rPr>
          <w:rFonts w:ascii="Calibri" w:hAnsi="Calibri"/>
        </w:rPr>
        <w:t>?</w:t>
      </w:r>
      <w:r>
        <w:rPr>
          <w:rFonts w:ascii="Calibri" w:hAnsi="Calibri"/>
        </w:rPr>
        <w:tab/>
        <w:t>Y</w:t>
      </w:r>
      <w:r>
        <w:rPr>
          <w:rFonts w:ascii="Calibri" w:hAnsi="Calibri"/>
        </w:rPr>
        <w:tab/>
        <w:t>N</w:t>
      </w:r>
    </w:p>
    <w:p w14:paraId="2149F608" w14:textId="77777777" w:rsidR="00C061F2" w:rsidRPr="00C061F2" w:rsidRDefault="00C061F2" w:rsidP="00C061F2">
      <w:pPr>
        <w:pStyle w:val="ListParagraph"/>
        <w:numPr>
          <w:ilvl w:val="1"/>
          <w:numId w:val="1"/>
        </w:numPr>
        <w:rPr>
          <w:rFonts w:ascii="Calibri" w:hAnsi="Calibri"/>
        </w:rPr>
      </w:pPr>
      <w:r w:rsidRPr="00C061F2">
        <w:rPr>
          <w:rFonts w:ascii="Calibri" w:hAnsi="Calibri"/>
        </w:rPr>
        <w:t>Have you purchased something outside of your budget?</w:t>
      </w:r>
      <w:r>
        <w:rPr>
          <w:rFonts w:ascii="Calibri" w:hAnsi="Calibri"/>
        </w:rPr>
        <w:tab/>
      </w:r>
      <w:r>
        <w:rPr>
          <w:rFonts w:ascii="Calibri" w:hAnsi="Calibri"/>
        </w:rPr>
        <w:tab/>
        <w:t>Y</w:t>
      </w:r>
      <w:r>
        <w:rPr>
          <w:rFonts w:ascii="Calibri" w:hAnsi="Calibri"/>
        </w:rPr>
        <w:tab/>
        <w:t>N</w:t>
      </w:r>
    </w:p>
    <w:p w14:paraId="43C232CD" w14:textId="77777777" w:rsidR="00C061F2" w:rsidRPr="00C061F2" w:rsidRDefault="00C061F2" w:rsidP="00C061F2">
      <w:pPr>
        <w:rPr>
          <w:rFonts w:ascii="Calibri" w:hAnsi="Calibri"/>
        </w:rPr>
      </w:pPr>
    </w:p>
    <w:p w14:paraId="44FC43B9" w14:textId="75840599" w:rsidR="00C061F2" w:rsidRDefault="00C061F2" w:rsidP="00C061F2">
      <w:pPr>
        <w:pStyle w:val="ListParagraph"/>
        <w:numPr>
          <w:ilvl w:val="0"/>
          <w:numId w:val="1"/>
        </w:numPr>
        <w:rPr>
          <w:rFonts w:ascii="Calibri" w:hAnsi="Calibri"/>
        </w:rPr>
      </w:pPr>
      <w:r>
        <w:rPr>
          <w:rFonts w:ascii="Calibri" w:hAnsi="Calibri"/>
        </w:rPr>
        <w:t>Write down your answers to Game #1:</w:t>
      </w:r>
    </w:p>
    <w:p w14:paraId="28CE1D61" w14:textId="77777777" w:rsidR="00C061F2" w:rsidRDefault="00C061F2" w:rsidP="00C061F2">
      <w:pPr>
        <w:pStyle w:val="ListParagraph"/>
        <w:rPr>
          <w:rFonts w:ascii="Calibri" w:hAnsi="Calibri"/>
        </w:rPr>
      </w:pPr>
    </w:p>
    <w:p w14:paraId="0D2D8122" w14:textId="43156AF0" w:rsidR="00C061F2" w:rsidRDefault="00C061F2" w:rsidP="00C061F2">
      <w:pPr>
        <w:pStyle w:val="ListParagraph"/>
        <w:numPr>
          <w:ilvl w:val="1"/>
          <w:numId w:val="1"/>
        </w:numPr>
        <w:rPr>
          <w:rFonts w:ascii="Calibri" w:hAnsi="Calibri"/>
        </w:rPr>
      </w:pPr>
      <w:r w:rsidRPr="00C061F2">
        <w:rPr>
          <w:rFonts w:ascii="Calibri" w:hAnsi="Calibri"/>
        </w:rPr>
        <w:t>Stove is to kitchen as toilet is to __________</w:t>
      </w:r>
      <w:r>
        <w:rPr>
          <w:rFonts w:ascii="Calibri" w:hAnsi="Calibri"/>
        </w:rPr>
        <w:t>___________________________</w:t>
      </w:r>
      <w:r w:rsidRPr="00C061F2">
        <w:rPr>
          <w:rFonts w:ascii="Calibri" w:hAnsi="Calibri"/>
        </w:rPr>
        <w:t>___</w:t>
      </w:r>
    </w:p>
    <w:p w14:paraId="0649D0CF" w14:textId="77777777" w:rsidR="00C061F2" w:rsidRPr="00C061F2" w:rsidRDefault="00C061F2" w:rsidP="00C061F2">
      <w:pPr>
        <w:pStyle w:val="ListParagraph"/>
        <w:ind w:left="1440"/>
        <w:rPr>
          <w:rFonts w:ascii="Calibri" w:hAnsi="Calibri"/>
        </w:rPr>
      </w:pPr>
    </w:p>
    <w:p w14:paraId="25BFAED3" w14:textId="361A68C8" w:rsidR="00C061F2" w:rsidRDefault="00C061F2" w:rsidP="00C061F2">
      <w:pPr>
        <w:pStyle w:val="ListParagraph"/>
        <w:numPr>
          <w:ilvl w:val="1"/>
          <w:numId w:val="1"/>
        </w:numPr>
        <w:rPr>
          <w:rFonts w:ascii="Calibri" w:hAnsi="Calibri"/>
        </w:rPr>
      </w:pPr>
      <w:r w:rsidRPr="00C061F2">
        <w:rPr>
          <w:rFonts w:ascii="Calibri" w:hAnsi="Calibri"/>
        </w:rPr>
        <w:t>Desk is to furniture as triangle is to __________</w:t>
      </w:r>
      <w:r>
        <w:rPr>
          <w:rFonts w:ascii="Calibri" w:hAnsi="Calibri"/>
        </w:rPr>
        <w:t>___________________________</w:t>
      </w:r>
    </w:p>
    <w:p w14:paraId="13F71C61" w14:textId="77777777" w:rsidR="00C061F2" w:rsidRPr="00C061F2" w:rsidRDefault="00C061F2" w:rsidP="00C061F2">
      <w:pPr>
        <w:rPr>
          <w:rFonts w:ascii="Calibri" w:hAnsi="Calibri"/>
        </w:rPr>
      </w:pPr>
    </w:p>
    <w:p w14:paraId="45A29457" w14:textId="4B3F51FA" w:rsidR="00C061F2" w:rsidRDefault="00C061F2" w:rsidP="00C061F2">
      <w:pPr>
        <w:pStyle w:val="ListParagraph"/>
        <w:numPr>
          <w:ilvl w:val="1"/>
          <w:numId w:val="1"/>
        </w:numPr>
        <w:rPr>
          <w:rFonts w:ascii="Calibri" w:hAnsi="Calibri"/>
        </w:rPr>
      </w:pPr>
      <w:r w:rsidRPr="00C061F2">
        <w:rPr>
          <w:rFonts w:ascii="Calibri" w:hAnsi="Calibri"/>
        </w:rPr>
        <w:t>Carrot is to vegetable as green is to __________</w:t>
      </w:r>
      <w:r>
        <w:rPr>
          <w:rFonts w:ascii="Calibri" w:hAnsi="Calibri"/>
        </w:rPr>
        <w:t>___________________________</w:t>
      </w:r>
    </w:p>
    <w:p w14:paraId="58DC3C03" w14:textId="77777777" w:rsidR="00C061F2" w:rsidRPr="00C061F2" w:rsidRDefault="00C061F2" w:rsidP="00C061F2">
      <w:pPr>
        <w:pStyle w:val="ListParagraph"/>
        <w:ind w:left="1440"/>
        <w:rPr>
          <w:rFonts w:ascii="Calibri" w:hAnsi="Calibri"/>
        </w:rPr>
      </w:pPr>
    </w:p>
    <w:p w14:paraId="0921B695" w14:textId="357D9D54" w:rsidR="00C061F2" w:rsidRDefault="00C061F2" w:rsidP="00C061F2">
      <w:pPr>
        <w:pStyle w:val="ListParagraph"/>
        <w:numPr>
          <w:ilvl w:val="1"/>
          <w:numId w:val="1"/>
        </w:numPr>
        <w:rPr>
          <w:rFonts w:ascii="Calibri" w:hAnsi="Calibri"/>
        </w:rPr>
      </w:pPr>
      <w:r w:rsidRPr="00C061F2">
        <w:rPr>
          <w:rFonts w:ascii="Calibri" w:hAnsi="Calibri"/>
        </w:rPr>
        <w:t>Candy is to sweet as pickle is to __________</w:t>
      </w:r>
      <w:r>
        <w:rPr>
          <w:rFonts w:ascii="Calibri" w:hAnsi="Calibri"/>
        </w:rPr>
        <w:t>___________________________</w:t>
      </w:r>
      <w:r w:rsidRPr="00C061F2">
        <w:rPr>
          <w:rFonts w:ascii="Calibri" w:hAnsi="Calibri"/>
        </w:rPr>
        <w:t>___</w:t>
      </w:r>
    </w:p>
    <w:p w14:paraId="0ADB92D5" w14:textId="77777777" w:rsidR="00C061F2" w:rsidRPr="00C061F2" w:rsidRDefault="00C061F2" w:rsidP="00C061F2">
      <w:pPr>
        <w:rPr>
          <w:rFonts w:ascii="Calibri" w:hAnsi="Calibri"/>
        </w:rPr>
      </w:pPr>
    </w:p>
    <w:p w14:paraId="5CF05436" w14:textId="1B31B30D" w:rsidR="00C061F2" w:rsidRDefault="00C061F2" w:rsidP="00C061F2">
      <w:pPr>
        <w:pStyle w:val="ListParagraph"/>
        <w:numPr>
          <w:ilvl w:val="0"/>
          <w:numId w:val="1"/>
        </w:numPr>
        <w:rPr>
          <w:rFonts w:ascii="Calibri" w:hAnsi="Calibri"/>
        </w:rPr>
      </w:pPr>
      <w:r>
        <w:rPr>
          <w:rFonts w:ascii="Calibri" w:hAnsi="Calibri"/>
        </w:rPr>
        <w:lastRenderedPageBreak/>
        <w:t xml:space="preserve">How did the video train you </w:t>
      </w:r>
      <w:r w:rsidR="00A20B89">
        <w:rPr>
          <w:rFonts w:ascii="Calibri" w:hAnsi="Calibri"/>
        </w:rPr>
        <w:t>to expect a reward from the slot machine?</w:t>
      </w:r>
    </w:p>
    <w:p w14:paraId="2AC59597" w14:textId="77777777" w:rsidR="00A20B89" w:rsidRDefault="00A20B89" w:rsidP="00A20B89">
      <w:pPr>
        <w:rPr>
          <w:rFonts w:ascii="Calibri" w:hAnsi="Calibri"/>
        </w:rPr>
      </w:pPr>
    </w:p>
    <w:p w14:paraId="0B718874" w14:textId="77777777" w:rsidR="00A20B89" w:rsidRDefault="00A20B89" w:rsidP="00A20B89">
      <w:pPr>
        <w:rPr>
          <w:rFonts w:ascii="Calibri" w:hAnsi="Calibri"/>
        </w:rPr>
      </w:pPr>
    </w:p>
    <w:p w14:paraId="1D8C8C9B" w14:textId="77777777" w:rsidR="00A20B89" w:rsidRDefault="00A20B89" w:rsidP="00A20B89">
      <w:pPr>
        <w:rPr>
          <w:rFonts w:ascii="Calibri" w:hAnsi="Calibri"/>
        </w:rPr>
      </w:pPr>
    </w:p>
    <w:p w14:paraId="33FACE35" w14:textId="77777777" w:rsidR="00A20B89" w:rsidRPr="00A20B89" w:rsidRDefault="00A20B89" w:rsidP="00A20B89">
      <w:pPr>
        <w:rPr>
          <w:rFonts w:ascii="Calibri" w:hAnsi="Calibri"/>
        </w:rPr>
      </w:pPr>
    </w:p>
    <w:p w14:paraId="79A07191" w14:textId="09D8F530" w:rsidR="00A20B89" w:rsidRDefault="00A20B89" w:rsidP="00C061F2">
      <w:pPr>
        <w:pStyle w:val="ListParagraph"/>
        <w:numPr>
          <w:ilvl w:val="0"/>
          <w:numId w:val="1"/>
        </w:numPr>
        <w:rPr>
          <w:rFonts w:ascii="Calibri" w:hAnsi="Calibri"/>
        </w:rPr>
      </w:pPr>
      <w:r>
        <w:rPr>
          <w:rFonts w:ascii="Calibri" w:hAnsi="Calibri"/>
        </w:rPr>
        <w:t>What happens in your brain when you experience a reward, and what is the process called?</w:t>
      </w:r>
    </w:p>
    <w:p w14:paraId="37C58E10" w14:textId="77777777" w:rsidR="00A20B89" w:rsidRDefault="00A20B89" w:rsidP="00A20B89">
      <w:pPr>
        <w:rPr>
          <w:rFonts w:ascii="Calibri" w:hAnsi="Calibri"/>
        </w:rPr>
      </w:pPr>
    </w:p>
    <w:p w14:paraId="63E77C3A" w14:textId="77777777" w:rsidR="00A20B89" w:rsidRDefault="00A20B89" w:rsidP="00A20B89">
      <w:pPr>
        <w:rPr>
          <w:rFonts w:ascii="Calibri" w:hAnsi="Calibri"/>
        </w:rPr>
      </w:pPr>
    </w:p>
    <w:p w14:paraId="4295A3CC" w14:textId="77777777" w:rsidR="00A20B89" w:rsidRDefault="00A20B89" w:rsidP="00A20B89">
      <w:pPr>
        <w:rPr>
          <w:rFonts w:ascii="Calibri" w:hAnsi="Calibri"/>
        </w:rPr>
      </w:pPr>
    </w:p>
    <w:p w14:paraId="01B9A414" w14:textId="77777777" w:rsidR="00A20B89" w:rsidRPr="00A20B89" w:rsidRDefault="00A20B89" w:rsidP="00A20B89">
      <w:pPr>
        <w:rPr>
          <w:rFonts w:ascii="Calibri" w:hAnsi="Calibri"/>
        </w:rPr>
      </w:pPr>
    </w:p>
    <w:p w14:paraId="6342F965" w14:textId="23CEC468" w:rsidR="00A20B89" w:rsidRDefault="00A20B89" w:rsidP="00C061F2">
      <w:pPr>
        <w:pStyle w:val="ListParagraph"/>
        <w:numPr>
          <w:ilvl w:val="0"/>
          <w:numId w:val="1"/>
        </w:numPr>
        <w:rPr>
          <w:rFonts w:ascii="Calibri" w:hAnsi="Calibri"/>
        </w:rPr>
      </w:pPr>
      <w:r>
        <w:rPr>
          <w:rFonts w:ascii="Calibri" w:hAnsi="Calibri"/>
        </w:rPr>
        <w:t>What is the positive side of addiction, and when does addiction become unhealthy?</w:t>
      </w:r>
    </w:p>
    <w:p w14:paraId="49D83402" w14:textId="77777777" w:rsidR="00A20B89" w:rsidRDefault="00A20B89" w:rsidP="00A20B89">
      <w:pPr>
        <w:rPr>
          <w:rFonts w:ascii="Calibri" w:hAnsi="Calibri"/>
        </w:rPr>
      </w:pPr>
    </w:p>
    <w:p w14:paraId="04C0F079" w14:textId="77777777" w:rsidR="00A20B89" w:rsidRDefault="00A20B89" w:rsidP="00A20B89">
      <w:pPr>
        <w:rPr>
          <w:rFonts w:ascii="Calibri" w:hAnsi="Calibri"/>
        </w:rPr>
      </w:pPr>
    </w:p>
    <w:p w14:paraId="78D5FA7D" w14:textId="77777777" w:rsidR="00A20B89" w:rsidRDefault="00A20B89" w:rsidP="00A20B89">
      <w:pPr>
        <w:rPr>
          <w:rFonts w:ascii="Calibri" w:hAnsi="Calibri"/>
        </w:rPr>
      </w:pPr>
    </w:p>
    <w:p w14:paraId="43F797E1" w14:textId="77777777" w:rsidR="00A20B89" w:rsidRPr="00A20B89" w:rsidRDefault="00A20B89" w:rsidP="00A20B89">
      <w:pPr>
        <w:rPr>
          <w:rFonts w:ascii="Calibri" w:hAnsi="Calibri"/>
        </w:rPr>
      </w:pPr>
    </w:p>
    <w:p w14:paraId="4C94CD0F" w14:textId="1E5DBCB3" w:rsidR="00A20B89" w:rsidRDefault="00A20B89" w:rsidP="00C061F2">
      <w:pPr>
        <w:pStyle w:val="ListParagraph"/>
        <w:numPr>
          <w:ilvl w:val="0"/>
          <w:numId w:val="1"/>
        </w:numPr>
        <w:rPr>
          <w:rFonts w:ascii="Calibri" w:hAnsi="Calibri"/>
        </w:rPr>
      </w:pPr>
      <w:r>
        <w:rPr>
          <w:rFonts w:ascii="Calibri" w:hAnsi="Calibri"/>
        </w:rPr>
        <w:t>STOP AND PREDICT! Do you think that the children will be able to wait for the extra cotton candy? Why or why not? What strategies might they use to help them delay gratification?</w:t>
      </w:r>
    </w:p>
    <w:p w14:paraId="0C8A5FFE" w14:textId="77777777" w:rsidR="00A20B89" w:rsidRDefault="00A20B89" w:rsidP="00A20B89">
      <w:pPr>
        <w:rPr>
          <w:rFonts w:ascii="Calibri" w:hAnsi="Calibri"/>
        </w:rPr>
      </w:pPr>
    </w:p>
    <w:p w14:paraId="70D8A8B1" w14:textId="77777777" w:rsidR="00A20B89" w:rsidRDefault="00A20B89" w:rsidP="00A20B89">
      <w:pPr>
        <w:rPr>
          <w:rFonts w:ascii="Calibri" w:hAnsi="Calibri"/>
        </w:rPr>
      </w:pPr>
    </w:p>
    <w:p w14:paraId="42CC904D" w14:textId="77777777" w:rsidR="00A20B89" w:rsidRDefault="00A20B89" w:rsidP="00A20B89">
      <w:pPr>
        <w:rPr>
          <w:rFonts w:ascii="Calibri" w:hAnsi="Calibri"/>
        </w:rPr>
      </w:pPr>
    </w:p>
    <w:p w14:paraId="419A17BE" w14:textId="77777777" w:rsidR="00A20B89" w:rsidRDefault="00A20B89" w:rsidP="00A20B89">
      <w:pPr>
        <w:rPr>
          <w:rFonts w:ascii="Calibri" w:hAnsi="Calibri"/>
        </w:rPr>
      </w:pPr>
    </w:p>
    <w:p w14:paraId="3CC8B982" w14:textId="77777777" w:rsidR="00A20B89" w:rsidRPr="00A20B89" w:rsidRDefault="00A20B89" w:rsidP="00A20B89">
      <w:pPr>
        <w:rPr>
          <w:rFonts w:ascii="Calibri" w:hAnsi="Calibri"/>
        </w:rPr>
      </w:pPr>
    </w:p>
    <w:p w14:paraId="1CC5253F" w14:textId="5FD6C01C" w:rsidR="00A20B89" w:rsidRDefault="00A20B89" w:rsidP="00C061F2">
      <w:pPr>
        <w:pStyle w:val="ListParagraph"/>
        <w:numPr>
          <w:ilvl w:val="0"/>
          <w:numId w:val="1"/>
        </w:numPr>
        <w:rPr>
          <w:rFonts w:ascii="Calibri" w:hAnsi="Calibri"/>
        </w:rPr>
      </w:pPr>
      <w:r>
        <w:rPr>
          <w:rFonts w:ascii="Calibri" w:hAnsi="Calibri"/>
        </w:rPr>
        <w:t>Describe the children’s behavior as they wait 15 minutes for the cotton candy time to run out. Include as many examples of specific kids’ reactions as possible.</w:t>
      </w:r>
    </w:p>
    <w:p w14:paraId="7B817A67" w14:textId="77777777" w:rsidR="00A20B89" w:rsidRDefault="00A20B89" w:rsidP="00A20B89">
      <w:pPr>
        <w:rPr>
          <w:rFonts w:ascii="Calibri" w:hAnsi="Calibri"/>
        </w:rPr>
      </w:pPr>
    </w:p>
    <w:p w14:paraId="4D2C4B24" w14:textId="77777777" w:rsidR="00A20B89" w:rsidRDefault="00A20B89" w:rsidP="00A20B89">
      <w:pPr>
        <w:rPr>
          <w:rFonts w:ascii="Calibri" w:hAnsi="Calibri"/>
        </w:rPr>
      </w:pPr>
    </w:p>
    <w:p w14:paraId="374B9585" w14:textId="77777777" w:rsidR="00A20B89" w:rsidRDefault="00A20B89" w:rsidP="00A20B89">
      <w:pPr>
        <w:rPr>
          <w:rFonts w:ascii="Calibri" w:hAnsi="Calibri"/>
        </w:rPr>
      </w:pPr>
    </w:p>
    <w:p w14:paraId="4F8D9A4E" w14:textId="77777777" w:rsidR="00A20B89" w:rsidRDefault="00A20B89" w:rsidP="00A20B89">
      <w:pPr>
        <w:rPr>
          <w:rFonts w:ascii="Calibri" w:hAnsi="Calibri"/>
        </w:rPr>
      </w:pPr>
      <w:bookmarkStart w:id="0" w:name="_GoBack"/>
      <w:bookmarkEnd w:id="0"/>
    </w:p>
    <w:p w14:paraId="06658AB7" w14:textId="77777777" w:rsidR="00A20B89" w:rsidRDefault="00A20B89" w:rsidP="00A20B89">
      <w:pPr>
        <w:rPr>
          <w:rFonts w:ascii="Calibri" w:hAnsi="Calibri"/>
        </w:rPr>
      </w:pPr>
    </w:p>
    <w:p w14:paraId="008742EF" w14:textId="77777777" w:rsidR="00A20B89" w:rsidRPr="00A20B89" w:rsidRDefault="00A20B89" w:rsidP="00A20B89">
      <w:pPr>
        <w:rPr>
          <w:rFonts w:ascii="Calibri" w:hAnsi="Calibri"/>
        </w:rPr>
      </w:pPr>
    </w:p>
    <w:p w14:paraId="720DE4AC" w14:textId="2A8FD951" w:rsidR="00A20B89" w:rsidRDefault="00A20B89" w:rsidP="00C061F2">
      <w:pPr>
        <w:pStyle w:val="ListParagraph"/>
        <w:numPr>
          <w:ilvl w:val="0"/>
          <w:numId w:val="1"/>
        </w:numPr>
        <w:rPr>
          <w:rFonts w:ascii="Calibri" w:hAnsi="Calibri"/>
        </w:rPr>
      </w:pPr>
      <w:r>
        <w:rPr>
          <w:rFonts w:ascii="Calibri" w:hAnsi="Calibri"/>
        </w:rPr>
        <w:t xml:space="preserve"> Which kids were most successful in delaying gratification?</w:t>
      </w:r>
    </w:p>
    <w:p w14:paraId="69B3E94E" w14:textId="77777777" w:rsidR="00A20B89" w:rsidRDefault="00A20B89" w:rsidP="00A20B89">
      <w:pPr>
        <w:rPr>
          <w:rFonts w:ascii="Calibri" w:hAnsi="Calibri"/>
        </w:rPr>
      </w:pPr>
    </w:p>
    <w:p w14:paraId="23C6CD76" w14:textId="77777777" w:rsidR="00A20B89" w:rsidRDefault="00A20B89" w:rsidP="00A20B89">
      <w:pPr>
        <w:rPr>
          <w:rFonts w:ascii="Calibri" w:hAnsi="Calibri"/>
        </w:rPr>
      </w:pPr>
    </w:p>
    <w:p w14:paraId="1CC4FF89" w14:textId="77777777" w:rsidR="00A20B89" w:rsidRDefault="00A20B89" w:rsidP="00A20B89">
      <w:pPr>
        <w:rPr>
          <w:rFonts w:ascii="Calibri" w:hAnsi="Calibri"/>
        </w:rPr>
      </w:pPr>
    </w:p>
    <w:p w14:paraId="4C8BF22D" w14:textId="77777777" w:rsidR="00A20B89" w:rsidRPr="00A20B89" w:rsidRDefault="00A20B89" w:rsidP="00A20B89">
      <w:pPr>
        <w:rPr>
          <w:rFonts w:ascii="Calibri" w:hAnsi="Calibri"/>
        </w:rPr>
      </w:pPr>
    </w:p>
    <w:p w14:paraId="0D1CF280" w14:textId="419452B0" w:rsidR="00A20B89" w:rsidRDefault="00A20B89" w:rsidP="00C061F2">
      <w:pPr>
        <w:pStyle w:val="ListParagraph"/>
        <w:numPr>
          <w:ilvl w:val="0"/>
          <w:numId w:val="1"/>
        </w:numPr>
        <w:rPr>
          <w:rFonts w:ascii="Calibri" w:hAnsi="Calibri"/>
        </w:rPr>
      </w:pPr>
      <w:r>
        <w:rPr>
          <w:rFonts w:ascii="Calibri" w:hAnsi="Calibri"/>
        </w:rPr>
        <w:t>Why is it so difficult for us to fight addiction using willpower alone?</w:t>
      </w:r>
    </w:p>
    <w:p w14:paraId="2FD68629" w14:textId="77777777" w:rsidR="00A20B89" w:rsidRDefault="00A20B89" w:rsidP="00A20B89">
      <w:pPr>
        <w:rPr>
          <w:rFonts w:ascii="Calibri" w:hAnsi="Calibri"/>
        </w:rPr>
      </w:pPr>
    </w:p>
    <w:p w14:paraId="7FC8871E" w14:textId="77777777" w:rsidR="00A20B89" w:rsidRDefault="00A20B89" w:rsidP="00A20B89">
      <w:pPr>
        <w:rPr>
          <w:rFonts w:ascii="Calibri" w:hAnsi="Calibri"/>
        </w:rPr>
      </w:pPr>
    </w:p>
    <w:p w14:paraId="4AF47844" w14:textId="77777777" w:rsidR="00A20B89" w:rsidRDefault="00A20B89" w:rsidP="00A20B89">
      <w:pPr>
        <w:rPr>
          <w:rFonts w:ascii="Calibri" w:hAnsi="Calibri"/>
        </w:rPr>
      </w:pPr>
    </w:p>
    <w:p w14:paraId="1FB6B7F9" w14:textId="77777777" w:rsidR="00A20B89" w:rsidRDefault="00A20B89" w:rsidP="00A20B89">
      <w:pPr>
        <w:rPr>
          <w:rFonts w:ascii="Calibri" w:hAnsi="Calibri"/>
        </w:rPr>
      </w:pPr>
    </w:p>
    <w:p w14:paraId="3FBC9B2E" w14:textId="77777777" w:rsidR="00A20B89" w:rsidRPr="00A20B89" w:rsidRDefault="00A20B89" w:rsidP="00A20B89">
      <w:pPr>
        <w:rPr>
          <w:rFonts w:ascii="Calibri" w:hAnsi="Calibri"/>
        </w:rPr>
      </w:pPr>
    </w:p>
    <w:p w14:paraId="7234FF5A" w14:textId="5BCB8BF8" w:rsidR="00A20B89" w:rsidRPr="00C061F2" w:rsidRDefault="00A20B89" w:rsidP="00C061F2">
      <w:pPr>
        <w:pStyle w:val="ListParagraph"/>
        <w:numPr>
          <w:ilvl w:val="0"/>
          <w:numId w:val="1"/>
        </w:numPr>
        <w:rPr>
          <w:rFonts w:ascii="Calibri" w:hAnsi="Calibri"/>
        </w:rPr>
      </w:pPr>
      <w:r>
        <w:rPr>
          <w:rFonts w:ascii="Calibri" w:hAnsi="Calibri"/>
        </w:rPr>
        <w:t>List some examples of people whose job it is to tap into your addictive tendencies. How do they do it?</w:t>
      </w:r>
    </w:p>
    <w:p w14:paraId="3C431B88" w14:textId="77777777" w:rsidR="00C061F2" w:rsidRDefault="00C061F2" w:rsidP="00C061F2">
      <w:pPr>
        <w:rPr>
          <w:rFonts w:ascii="Calibri" w:hAnsi="Calibri"/>
        </w:rPr>
      </w:pPr>
    </w:p>
    <w:p w14:paraId="14C6C707" w14:textId="77777777" w:rsidR="00C061F2" w:rsidRPr="00C061F2" w:rsidRDefault="00C061F2" w:rsidP="00C061F2">
      <w:pPr>
        <w:rPr>
          <w:rFonts w:ascii="Calibri" w:hAnsi="Calibri"/>
        </w:rPr>
      </w:pPr>
    </w:p>
    <w:p w14:paraId="56366182" w14:textId="77777777" w:rsidR="00C061F2" w:rsidRPr="00C061F2" w:rsidRDefault="00C061F2" w:rsidP="00C061F2">
      <w:pPr>
        <w:rPr>
          <w:rFonts w:ascii="Calibri" w:hAnsi="Calibri"/>
        </w:rPr>
      </w:pPr>
    </w:p>
    <w:p w14:paraId="7A76DFF0" w14:textId="77777777" w:rsidR="00C061F2" w:rsidRDefault="00C061F2" w:rsidP="001F6944">
      <w:pPr>
        <w:rPr>
          <w:rFonts w:ascii="Calibri" w:hAnsi="Calibri"/>
        </w:rPr>
      </w:pPr>
    </w:p>
    <w:p w14:paraId="07C14126" w14:textId="77777777" w:rsidR="00E20924" w:rsidRDefault="00E20924" w:rsidP="001F6944">
      <w:pPr>
        <w:rPr>
          <w:rFonts w:ascii="Calibri" w:hAnsi="Calibri"/>
        </w:rPr>
      </w:pPr>
      <w:r>
        <w:rPr>
          <w:rFonts w:ascii="Calibri" w:hAnsi="Calibri"/>
        </w:rPr>
        <w:t>Brain = reward-seeking machine</w:t>
      </w:r>
    </w:p>
    <w:p w14:paraId="1BED07FA" w14:textId="77777777" w:rsidR="00E20924" w:rsidRDefault="00E20924" w:rsidP="001F6944">
      <w:pPr>
        <w:rPr>
          <w:rFonts w:ascii="Calibri" w:hAnsi="Calibri"/>
        </w:rPr>
      </w:pPr>
    </w:p>
    <w:p w14:paraId="6F57CBFF" w14:textId="77777777" w:rsidR="00E20924" w:rsidRDefault="00E20924" w:rsidP="001F6944">
      <w:pPr>
        <w:rPr>
          <w:rFonts w:ascii="Calibri" w:hAnsi="Calibri"/>
        </w:rPr>
      </w:pPr>
      <w:r>
        <w:rPr>
          <w:rFonts w:ascii="Calibri" w:hAnsi="Calibri"/>
        </w:rPr>
        <w:t>Why did most of us want to see the hang glider crash into the tree?</w:t>
      </w:r>
    </w:p>
    <w:p w14:paraId="1639EF19" w14:textId="77777777" w:rsidR="00E20924" w:rsidRDefault="00E20924" w:rsidP="001F6944">
      <w:pPr>
        <w:rPr>
          <w:rFonts w:ascii="Calibri" w:hAnsi="Calibri"/>
        </w:rPr>
      </w:pPr>
    </w:p>
    <w:p w14:paraId="4796567E" w14:textId="77777777" w:rsidR="00E20924" w:rsidRDefault="00E20924" w:rsidP="001F6944">
      <w:pPr>
        <w:rPr>
          <w:rFonts w:ascii="Calibri" w:hAnsi="Calibri"/>
        </w:rPr>
      </w:pPr>
      <w:r>
        <w:rPr>
          <w:rFonts w:ascii="Calibri" w:hAnsi="Calibri"/>
        </w:rPr>
        <w:t>Frontal lobe = plot and narrative, loves a good story</w:t>
      </w:r>
    </w:p>
    <w:p w14:paraId="6D80F364" w14:textId="77777777" w:rsidR="001F6944" w:rsidRDefault="00E20924" w:rsidP="001F6944">
      <w:pPr>
        <w:rPr>
          <w:rFonts w:ascii="Calibri" w:hAnsi="Calibri"/>
        </w:rPr>
      </w:pPr>
      <w:r>
        <w:rPr>
          <w:rFonts w:ascii="Calibri" w:hAnsi="Calibri"/>
        </w:rPr>
        <w:t>When story unfolds, brain tries to figure out what happens next, brain designed to learn new things (like don’t crash into a tree)</w:t>
      </w:r>
    </w:p>
    <w:p w14:paraId="07063872" w14:textId="77777777" w:rsidR="00E20924" w:rsidRDefault="00E20924" w:rsidP="001F6944">
      <w:pPr>
        <w:rPr>
          <w:rFonts w:ascii="Calibri" w:hAnsi="Calibri"/>
        </w:rPr>
      </w:pPr>
      <w:r>
        <w:rPr>
          <w:rFonts w:ascii="Calibri" w:hAnsi="Calibri"/>
        </w:rPr>
        <w:t>One of the reasons we’re hooked on movies/</w:t>
      </w:r>
      <w:proofErr w:type="spellStart"/>
      <w:r>
        <w:rPr>
          <w:rFonts w:ascii="Calibri" w:hAnsi="Calibri"/>
        </w:rPr>
        <w:t>tv</w:t>
      </w:r>
      <w:proofErr w:type="spellEnd"/>
      <w:r>
        <w:rPr>
          <w:rFonts w:ascii="Calibri" w:hAnsi="Calibri"/>
        </w:rPr>
        <w:t xml:space="preserve"> shows</w:t>
      </w:r>
    </w:p>
    <w:p w14:paraId="14B01D4C" w14:textId="77777777" w:rsidR="00E20924" w:rsidRDefault="00E20924" w:rsidP="001F6944">
      <w:pPr>
        <w:rPr>
          <w:rFonts w:ascii="Calibri" w:hAnsi="Calibri"/>
        </w:rPr>
      </w:pPr>
      <w:r>
        <w:rPr>
          <w:rFonts w:ascii="Calibri" w:hAnsi="Calibri"/>
        </w:rPr>
        <w:t>As long as plot lines aren’t resolved, brain keeps us coming back for more</w:t>
      </w:r>
    </w:p>
    <w:p w14:paraId="4360A2B5" w14:textId="77777777" w:rsidR="00E20924" w:rsidRDefault="00E20924" w:rsidP="001F6944">
      <w:pPr>
        <w:rPr>
          <w:rFonts w:ascii="Calibri" w:hAnsi="Calibri"/>
        </w:rPr>
      </w:pPr>
      <w:r>
        <w:rPr>
          <w:rFonts w:ascii="Calibri" w:hAnsi="Calibri"/>
        </w:rPr>
        <w:t>In the last 24 hours, have you had more than 3 cups of coffee, soda, or alcohol?</w:t>
      </w:r>
    </w:p>
    <w:p w14:paraId="6D4ED923" w14:textId="77777777" w:rsidR="00E20924" w:rsidRDefault="00E20924" w:rsidP="001F6944">
      <w:pPr>
        <w:rPr>
          <w:rFonts w:ascii="Calibri" w:hAnsi="Calibri"/>
        </w:rPr>
      </w:pPr>
      <w:r>
        <w:rPr>
          <w:rFonts w:ascii="Calibri" w:hAnsi="Calibri"/>
        </w:rPr>
        <w:t xml:space="preserve">Have you surfed the </w:t>
      </w:r>
      <w:proofErr w:type="gramStart"/>
      <w:r>
        <w:rPr>
          <w:rFonts w:ascii="Calibri" w:hAnsi="Calibri"/>
        </w:rPr>
        <w:t>internet</w:t>
      </w:r>
      <w:proofErr w:type="gramEnd"/>
      <w:r>
        <w:rPr>
          <w:rFonts w:ascii="Calibri" w:hAnsi="Calibri"/>
        </w:rPr>
        <w:t xml:space="preserve"> for more than 2 hours without getting up?</w:t>
      </w:r>
    </w:p>
    <w:p w14:paraId="04ECF653" w14:textId="77777777" w:rsidR="00E20924" w:rsidRDefault="00E20924" w:rsidP="001F6944">
      <w:pPr>
        <w:rPr>
          <w:rFonts w:ascii="Calibri" w:hAnsi="Calibri"/>
        </w:rPr>
      </w:pPr>
      <w:r>
        <w:rPr>
          <w:rFonts w:ascii="Calibri" w:hAnsi="Calibri"/>
        </w:rPr>
        <w:t>Have you purchased something outside of your budget?</w:t>
      </w:r>
    </w:p>
    <w:p w14:paraId="11B28321" w14:textId="77777777" w:rsidR="00E20924" w:rsidRDefault="00E20924" w:rsidP="001F6944">
      <w:pPr>
        <w:rPr>
          <w:rFonts w:ascii="Calibri" w:hAnsi="Calibri"/>
        </w:rPr>
      </w:pPr>
      <w:r>
        <w:rPr>
          <w:rFonts w:ascii="Calibri" w:hAnsi="Calibri"/>
        </w:rPr>
        <w:t>Stove is to kitchen as toilet is to _____________</w:t>
      </w:r>
    </w:p>
    <w:p w14:paraId="085D4C94" w14:textId="77777777" w:rsidR="00E20924" w:rsidRDefault="00E20924" w:rsidP="001F6944">
      <w:pPr>
        <w:rPr>
          <w:rFonts w:ascii="Calibri" w:hAnsi="Calibri"/>
        </w:rPr>
      </w:pPr>
      <w:r>
        <w:rPr>
          <w:rFonts w:ascii="Calibri" w:hAnsi="Calibri"/>
        </w:rPr>
        <w:t>Desk is to furniture as triangle is to ___________________</w:t>
      </w:r>
    </w:p>
    <w:p w14:paraId="7E4F7718" w14:textId="77777777" w:rsidR="00E20924" w:rsidRDefault="00E20924" w:rsidP="001F6944">
      <w:pPr>
        <w:rPr>
          <w:rFonts w:ascii="Calibri" w:hAnsi="Calibri"/>
        </w:rPr>
      </w:pPr>
      <w:r>
        <w:rPr>
          <w:rFonts w:ascii="Calibri" w:hAnsi="Calibri"/>
        </w:rPr>
        <w:t>Carrot is to vegetable as green is to __________________</w:t>
      </w:r>
    </w:p>
    <w:p w14:paraId="4998CFCD" w14:textId="77777777" w:rsidR="00E20924" w:rsidRDefault="00E20924" w:rsidP="001F6944">
      <w:pPr>
        <w:rPr>
          <w:rFonts w:ascii="Calibri" w:hAnsi="Calibri"/>
        </w:rPr>
      </w:pPr>
      <w:r>
        <w:rPr>
          <w:rFonts w:ascii="Calibri" w:hAnsi="Calibri"/>
        </w:rPr>
        <w:t>Candy is to sweet as pickle is to ___________________</w:t>
      </w:r>
    </w:p>
    <w:p w14:paraId="0668BD86" w14:textId="77777777" w:rsidR="00E20924" w:rsidRDefault="00E20924" w:rsidP="001F6944">
      <w:pPr>
        <w:rPr>
          <w:rFonts w:ascii="Calibri" w:hAnsi="Calibri"/>
        </w:rPr>
      </w:pPr>
    </w:p>
    <w:p w14:paraId="7B3B6D2E" w14:textId="77777777" w:rsidR="00E20924" w:rsidRDefault="00E20924" w:rsidP="001F6944">
      <w:pPr>
        <w:rPr>
          <w:rFonts w:ascii="Calibri" w:hAnsi="Calibri"/>
        </w:rPr>
      </w:pPr>
      <w:r>
        <w:rPr>
          <w:rFonts w:ascii="Calibri" w:hAnsi="Calibri"/>
        </w:rPr>
        <w:t>Brain quickly learns to link sounds and flashing lights of slot machine to reward</w:t>
      </w:r>
    </w:p>
    <w:p w14:paraId="31D8840F" w14:textId="77777777" w:rsidR="00E20924" w:rsidRDefault="00E20924" w:rsidP="001F6944">
      <w:pPr>
        <w:rPr>
          <w:rFonts w:ascii="Calibri" w:hAnsi="Calibri"/>
        </w:rPr>
      </w:pPr>
      <w:r>
        <w:rPr>
          <w:rFonts w:ascii="Calibri" w:hAnsi="Calibri"/>
        </w:rPr>
        <w:t>Brain releases neurotransmitter dopamine, which reinforces link between stimulus and reward</w:t>
      </w:r>
    </w:p>
    <w:p w14:paraId="5A4F0126" w14:textId="77777777" w:rsidR="00E20924" w:rsidRDefault="00E20924" w:rsidP="001F6944">
      <w:pPr>
        <w:rPr>
          <w:rFonts w:ascii="Calibri" w:hAnsi="Calibri"/>
        </w:rPr>
      </w:pPr>
      <w:r>
        <w:rPr>
          <w:rFonts w:ascii="Calibri" w:hAnsi="Calibri"/>
        </w:rPr>
        <w:t>Whole process = reinforcement loop</w:t>
      </w:r>
    </w:p>
    <w:p w14:paraId="23EBF682" w14:textId="77777777" w:rsidR="00E20924" w:rsidRDefault="00E20924" w:rsidP="001F6944">
      <w:pPr>
        <w:rPr>
          <w:rFonts w:ascii="Calibri" w:hAnsi="Calibri"/>
        </w:rPr>
      </w:pPr>
      <w:r>
        <w:rPr>
          <w:rFonts w:ascii="Calibri" w:hAnsi="Calibri"/>
        </w:rPr>
        <w:t>Same pathway that gets triggered when you eat something delicious or engage in any pleasurable activity</w:t>
      </w:r>
    </w:p>
    <w:p w14:paraId="2E5C9BB0" w14:textId="77777777" w:rsidR="00E20924" w:rsidRDefault="00E20924" w:rsidP="001F6944">
      <w:pPr>
        <w:rPr>
          <w:rFonts w:ascii="Calibri" w:hAnsi="Calibri"/>
        </w:rPr>
      </w:pPr>
      <w:r>
        <w:rPr>
          <w:rFonts w:ascii="Calibri" w:hAnsi="Calibri"/>
        </w:rPr>
        <w:t xml:space="preserve">Trained brain to expect reward </w:t>
      </w:r>
      <w:r w:rsidRPr="00E20924">
        <w:rPr>
          <w:rFonts w:ascii="Calibri" w:hAnsi="Calibri"/>
        </w:rPr>
        <w:sym w:font="Wingdings" w:char="F0E0"/>
      </w:r>
      <w:r>
        <w:rPr>
          <w:rFonts w:ascii="Calibri" w:hAnsi="Calibri"/>
        </w:rPr>
        <w:t xml:space="preserve"> experienced split-second of neurochemical craving when we took it away (withdrawal)</w:t>
      </w:r>
    </w:p>
    <w:p w14:paraId="31CD8D33" w14:textId="77777777" w:rsidR="00E20924" w:rsidRDefault="00E20924" w:rsidP="001F6944">
      <w:pPr>
        <w:rPr>
          <w:rFonts w:ascii="Calibri" w:hAnsi="Calibri"/>
        </w:rPr>
      </w:pPr>
      <w:r>
        <w:rPr>
          <w:rFonts w:ascii="Calibri" w:hAnsi="Calibri"/>
        </w:rPr>
        <w:t>Aren’t withdrawal and addiction bad for you?</w:t>
      </w:r>
    </w:p>
    <w:p w14:paraId="35AEA456" w14:textId="77777777" w:rsidR="00E20924" w:rsidRDefault="00E20924" w:rsidP="001F6944">
      <w:pPr>
        <w:rPr>
          <w:rFonts w:ascii="Calibri" w:hAnsi="Calibri"/>
        </w:rPr>
      </w:pPr>
      <w:r>
        <w:rPr>
          <w:rFonts w:ascii="Calibri" w:hAnsi="Calibri"/>
        </w:rPr>
        <w:t>Your brain is designed to get you addicted to learning and exploring by releasing pleasure chemicals when you do anything new and exciting</w:t>
      </w:r>
    </w:p>
    <w:p w14:paraId="07E343AC" w14:textId="77777777" w:rsidR="00E20924" w:rsidRDefault="00E20924" w:rsidP="001F6944">
      <w:pPr>
        <w:rPr>
          <w:rFonts w:ascii="Calibri" w:hAnsi="Calibri"/>
        </w:rPr>
      </w:pPr>
      <w:r>
        <w:rPr>
          <w:rFonts w:ascii="Calibri" w:hAnsi="Calibri"/>
        </w:rPr>
        <w:t>Addiction only becomes unhealthy when this natural process spins out of control</w:t>
      </w:r>
    </w:p>
    <w:p w14:paraId="34A7DB73" w14:textId="77777777" w:rsidR="00E20924" w:rsidRDefault="00E20924" w:rsidP="001F6944">
      <w:pPr>
        <w:rPr>
          <w:rFonts w:ascii="Calibri" w:hAnsi="Calibri"/>
        </w:rPr>
      </w:pPr>
    </w:p>
    <w:p w14:paraId="269AACEF" w14:textId="77777777" w:rsidR="00E20924" w:rsidRDefault="00B104A1" w:rsidP="001F6944">
      <w:pPr>
        <w:rPr>
          <w:rFonts w:ascii="Calibri" w:hAnsi="Calibri"/>
        </w:rPr>
      </w:pPr>
      <w:r>
        <w:rPr>
          <w:rFonts w:ascii="Calibri" w:hAnsi="Calibri"/>
        </w:rPr>
        <w:t>Describe the kids’ behavior when they wait the 15 minutes for the cotton candy time to run out.</w:t>
      </w:r>
    </w:p>
    <w:p w14:paraId="16E924B8" w14:textId="77777777" w:rsidR="00B104A1" w:rsidRDefault="00B104A1" w:rsidP="001F6944">
      <w:pPr>
        <w:rPr>
          <w:rFonts w:ascii="Calibri" w:hAnsi="Calibri"/>
        </w:rPr>
      </w:pPr>
    </w:p>
    <w:p w14:paraId="09325CCC" w14:textId="77777777" w:rsidR="00B104A1" w:rsidRDefault="00B104A1" w:rsidP="001F6944">
      <w:pPr>
        <w:rPr>
          <w:rFonts w:ascii="Calibri" w:hAnsi="Calibri"/>
        </w:rPr>
      </w:pPr>
      <w:r>
        <w:rPr>
          <w:rFonts w:ascii="Calibri" w:hAnsi="Calibri"/>
        </w:rPr>
        <w:t>Usual strategy of fighting addiction with willpower alone is a losing battle</w:t>
      </w:r>
    </w:p>
    <w:p w14:paraId="6C1EA931" w14:textId="77777777" w:rsidR="00B104A1" w:rsidRDefault="00B104A1" w:rsidP="001F6944">
      <w:pPr>
        <w:rPr>
          <w:rFonts w:ascii="Calibri" w:hAnsi="Calibri"/>
        </w:rPr>
      </w:pPr>
      <w:r>
        <w:rPr>
          <w:rFonts w:ascii="Calibri" w:hAnsi="Calibri"/>
        </w:rPr>
        <w:t xml:space="preserve">Frontal cortex (part that exerts willpower) only developed </w:t>
      </w:r>
      <w:proofErr w:type="gramStart"/>
      <w:r>
        <w:rPr>
          <w:rFonts w:ascii="Calibri" w:hAnsi="Calibri"/>
        </w:rPr>
        <w:t>in the past 200,000 years-</w:t>
      </w:r>
      <w:proofErr w:type="gramEnd"/>
      <w:r>
        <w:rPr>
          <w:rFonts w:ascii="Calibri" w:hAnsi="Calibri"/>
        </w:rPr>
        <w:t xml:space="preserve"> no match for most primitive parts of your brain where addictive behavior is rewarded</w:t>
      </w:r>
    </w:p>
    <w:p w14:paraId="6F4DA7A5" w14:textId="77777777" w:rsidR="00B104A1" w:rsidRDefault="00B104A1" w:rsidP="001F6944">
      <w:pPr>
        <w:rPr>
          <w:rFonts w:ascii="Calibri" w:hAnsi="Calibri"/>
        </w:rPr>
      </w:pPr>
      <w:r>
        <w:rPr>
          <w:rFonts w:ascii="Calibri" w:hAnsi="Calibri"/>
        </w:rPr>
        <w:t>What works is distraction</w:t>
      </w:r>
    </w:p>
    <w:p w14:paraId="1125660C" w14:textId="77777777" w:rsidR="00B104A1" w:rsidRDefault="00B104A1" w:rsidP="001F6944">
      <w:pPr>
        <w:rPr>
          <w:rFonts w:ascii="Calibri" w:hAnsi="Calibri"/>
        </w:rPr>
      </w:pPr>
      <w:r>
        <w:rPr>
          <w:rFonts w:ascii="Calibri" w:hAnsi="Calibri"/>
        </w:rPr>
        <w:t>While you may try to steer clear of temptation, there are people whose entire existence is dependent on tapping into your addictive tendencies</w:t>
      </w:r>
    </w:p>
    <w:p w14:paraId="62C88CA2" w14:textId="77777777" w:rsidR="00D606BB" w:rsidRPr="001F6944" w:rsidRDefault="00D606BB" w:rsidP="001F6944">
      <w:pPr>
        <w:rPr>
          <w:rFonts w:ascii="Calibri" w:hAnsi="Calibri"/>
        </w:rPr>
      </w:pPr>
      <w:r>
        <w:rPr>
          <w:rFonts w:ascii="Calibri" w:hAnsi="Calibri"/>
        </w:rPr>
        <w:t>What are earworms?</w:t>
      </w:r>
    </w:p>
    <w:sectPr w:rsidR="00D606BB" w:rsidRPr="001F6944" w:rsidSect="001F6944">
      <w:pgSz w:w="12240" w:h="15840"/>
      <w:pgMar w:top="72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863E33"/>
    <w:multiLevelType w:val="hybridMultilevel"/>
    <w:tmpl w:val="E83AC1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924"/>
    <w:rsid w:val="001F6944"/>
    <w:rsid w:val="00385511"/>
    <w:rsid w:val="00485749"/>
    <w:rsid w:val="00A20B89"/>
    <w:rsid w:val="00B104A1"/>
    <w:rsid w:val="00C061F2"/>
    <w:rsid w:val="00C255E3"/>
    <w:rsid w:val="00D606BB"/>
    <w:rsid w:val="00E209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24649A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061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061F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061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061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Rachel:Library:Application%20Support:Microsoft:Office:User%20Templates:My%20Templates:Teacher%20Doc.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Teacher Doc.dotx</Template>
  <TotalTime>30</TotalTime>
  <Pages>3</Pages>
  <Words>574</Words>
  <Characters>3274</Characters>
  <Application>Microsoft Macintosh Word</Application>
  <DocSecurity>0</DocSecurity>
  <Lines>27</Lines>
  <Paragraphs>7</Paragraphs>
  <ScaleCrop>false</ScaleCrop>
  <Company/>
  <LinksUpToDate>false</LinksUpToDate>
  <CharactersWithSpaces>3841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Eggleston</dc:creator>
  <cp:keywords/>
  <dc:description/>
  <cp:lastModifiedBy>Rachel Eggleston</cp:lastModifiedBy>
  <cp:revision>3</cp:revision>
  <dcterms:created xsi:type="dcterms:W3CDTF">2014-12-18T13:50:00Z</dcterms:created>
  <dcterms:modified xsi:type="dcterms:W3CDTF">2015-01-06T19:07:00Z</dcterms:modified>
</cp:coreProperties>
</file>